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06482" w14:textId="4977C972" w:rsidR="00535962" w:rsidRPr="00F7167E" w:rsidRDefault="001C1F0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61723EF1">
                <wp:simplePos x="0" y="0"/>
                <wp:positionH relativeFrom="column">
                  <wp:posOffset>6467475</wp:posOffset>
                </wp:positionH>
                <wp:positionV relativeFrom="paragraph">
                  <wp:posOffset>-581025</wp:posOffset>
                </wp:positionV>
                <wp:extent cx="2428240" cy="866775"/>
                <wp:effectExtent l="0" t="0" r="10160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28240" cy="8667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43" cy="762"/>
                            <a:chOff x="9151" y="720"/>
                            <a:chExt cx="2034" cy="709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62"/>
                              <a:ext cx="2034" cy="26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868E3B5" w14:textId="683E7F00" w:rsidR="00957FDA" w:rsidRPr="00535962" w:rsidRDefault="0083446E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</w:t>
                                    </w:r>
                                    <w:r w:rsidR="003C185D">
                                      <w:rPr>
                                        <w:rStyle w:val="Style2"/>
                                      </w:rPr>
                                      <w:t>daF-C</w:t>
                                    </w:r>
                                    <w:r w:rsidR="00791CE3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561A0D">
                                      <w:rPr>
                                        <w:rStyle w:val="Style2"/>
                                      </w:rPr>
                                      <w:t>-2026-0</w:t>
                                    </w:r>
                                    <w:r w:rsidR="00DC1713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B3218D">
                                      <w:rPr>
                                        <w:rStyle w:val="Style2"/>
                                      </w:rPr>
                                      <w:t>93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83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509.25pt;margin-top:-45.75pt;width:191.2pt;height:68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43;height:762" coordorigin="9151,720" coordsize="2034,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162;width:2034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868E3B5" w14:textId="683E7F00" w:rsidR="00957FDA" w:rsidRPr="00535962" w:rsidRDefault="0083446E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</w:t>
                              </w:r>
                              <w:r w:rsidR="003C185D">
                                <w:rPr>
                                  <w:rStyle w:val="Style2"/>
                                </w:rPr>
                                <w:t>daF-C</w:t>
                              </w:r>
                              <w:r w:rsidR="00791CE3">
                                <w:rPr>
                                  <w:rStyle w:val="Style2"/>
                                </w:rPr>
                                <w:t>m</w:t>
                              </w:r>
                              <w:r w:rsidR="00561A0D">
                                <w:rPr>
                                  <w:rStyle w:val="Style2"/>
                                </w:rPr>
                                <w:t>-2026-0</w:t>
                              </w:r>
                              <w:r w:rsidR="00DC1713">
                                <w:rPr>
                                  <w:rStyle w:val="Style2"/>
                                </w:rPr>
                                <w:t>0</w:t>
                              </w:r>
                              <w:r w:rsidR="00B3218D">
                                <w:rPr>
                                  <w:rStyle w:val="Style2"/>
                                </w:rPr>
                                <w:t>93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1377F2AF">
            <wp:simplePos x="0" y="0"/>
            <wp:positionH relativeFrom="margin">
              <wp:align>center</wp:align>
            </wp:positionH>
            <wp:positionV relativeFrom="margin">
              <wp:posOffset>-579772</wp:posOffset>
            </wp:positionV>
            <wp:extent cx="657225" cy="654050"/>
            <wp:effectExtent l="0" t="0" r="9525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7213828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D27F1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" stroked="f">
                <v:textbox>
                  <w:txbxContent>
                    <w:p w14:paraId="159FFEAE" w14:textId="6A285BC8" w:rsidR="002E1412" w:rsidRPr="002E1412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93462ED" w14:textId="1F509CFC" w:rsidR="00BC61BD" w:rsidRPr="00BC61BD" w:rsidRDefault="001C1F0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C1F0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2A33441" wp14:editId="578D73B6">
                                      <wp:extent cx="895350" cy="666750"/>
                                      <wp:effectExtent l="0" t="0" r="0" b="0"/>
                                      <wp:docPr id="2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95350" cy="6667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93462ED" w14:textId="1F509CFC" w:rsidR="00BC61BD" w:rsidRPr="00BC61BD" w:rsidRDefault="001C1F03">
                          <w:pPr>
                            <w:rPr>
                              <w:lang w:val="en-US"/>
                            </w:rPr>
                          </w:pPr>
                          <w:r w:rsidRPr="001C1F03">
                            <w:rPr>
                              <w:noProof/>
                            </w:rPr>
                            <w:drawing>
                              <wp:inline distT="0" distB="0" distL="0" distR="0" wp14:anchorId="72A33441" wp14:editId="578D73B6">
                                <wp:extent cx="895350" cy="666750"/>
                                <wp:effectExtent l="0" t="0" r="0" b="0"/>
                                <wp:docPr id="2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95350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D27F17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227DD0B9" w14:textId="77777777" w:rsidR="00F7443C" w:rsidRPr="004767CC" w:rsidRDefault="00986F5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D27F1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23D70D7A" w14:textId="77777777" w:rsidR="0026335F" w:rsidRPr="0026335F" w:rsidRDefault="00986F5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986F50">
                        <w:fldChar w:fldCharType="begin"/>
                      </w:r>
                      <w:r w:rsidR="00986F50">
                        <w:instrText xml:space="preserve"> NUMPAGES   \* MERGEFORMAT </w:instrText>
                      </w:r>
                      <w:r w:rsidR="00986F50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86F5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655B8218" w:rsidR="007B4164" w:rsidRPr="0037246F" w:rsidRDefault="00992981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1AFCC825">
                <wp:simplePos x="0" y="0"/>
                <wp:positionH relativeFrom="column">
                  <wp:posOffset>-114300</wp:posOffset>
                </wp:positionH>
                <wp:positionV relativeFrom="paragraph">
                  <wp:posOffset>1313180</wp:posOffset>
                </wp:positionV>
                <wp:extent cx="2400300" cy="662940"/>
                <wp:effectExtent l="0" t="0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62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103.4pt;width:189pt;height:5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246F" w:rsidRPr="00403697">
        <w:rPr>
          <w:color w:val="000000"/>
          <w:sz w:val="20"/>
          <w:szCs w:val="20"/>
        </w:rPr>
        <w:t xml:space="preserve">……../……../……….… </w:t>
      </w:r>
      <w:r w:rsidR="0037246F" w:rsidRPr="00403697">
        <w:rPr>
          <w:color w:val="FF0000"/>
          <w:sz w:val="20"/>
          <w:szCs w:val="20"/>
        </w:rPr>
        <w:t>fecha</w: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5E2519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49F6B" w14:textId="77777777" w:rsidR="00D27F17" w:rsidRDefault="00D27F17" w:rsidP="001007E7">
      <w:pPr>
        <w:spacing w:after="0" w:line="240" w:lineRule="auto"/>
      </w:pPr>
      <w:r>
        <w:separator/>
      </w:r>
    </w:p>
  </w:endnote>
  <w:endnote w:type="continuationSeparator" w:id="0">
    <w:p w14:paraId="23140CDF" w14:textId="77777777" w:rsidR="00D27F17" w:rsidRDefault="00D27F1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3EE6D" w14:textId="77777777" w:rsidR="00D27F17" w:rsidRDefault="00D27F17" w:rsidP="001007E7">
      <w:pPr>
        <w:spacing w:after="0" w:line="240" w:lineRule="auto"/>
      </w:pPr>
      <w:r>
        <w:separator/>
      </w:r>
    </w:p>
  </w:footnote>
  <w:footnote w:type="continuationSeparator" w:id="0">
    <w:p w14:paraId="778C717E" w14:textId="77777777" w:rsidR="00D27F17" w:rsidRDefault="00D27F17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10FBF"/>
    <w:rsid w:val="00020320"/>
    <w:rsid w:val="00034DD9"/>
    <w:rsid w:val="00040B1F"/>
    <w:rsid w:val="0005549B"/>
    <w:rsid w:val="00081B62"/>
    <w:rsid w:val="00084043"/>
    <w:rsid w:val="000B7237"/>
    <w:rsid w:val="000F4D03"/>
    <w:rsid w:val="001007E7"/>
    <w:rsid w:val="001020C0"/>
    <w:rsid w:val="00102D60"/>
    <w:rsid w:val="00123B8D"/>
    <w:rsid w:val="00141298"/>
    <w:rsid w:val="001501CD"/>
    <w:rsid w:val="001514B1"/>
    <w:rsid w:val="00154371"/>
    <w:rsid w:val="00157600"/>
    <w:rsid w:val="00170EC5"/>
    <w:rsid w:val="001758A8"/>
    <w:rsid w:val="00194FF2"/>
    <w:rsid w:val="001A234D"/>
    <w:rsid w:val="001B09F3"/>
    <w:rsid w:val="001B50BE"/>
    <w:rsid w:val="001B512C"/>
    <w:rsid w:val="001C1F03"/>
    <w:rsid w:val="001C2CD4"/>
    <w:rsid w:val="001D612F"/>
    <w:rsid w:val="001F73A7"/>
    <w:rsid w:val="00200073"/>
    <w:rsid w:val="00206A4F"/>
    <w:rsid w:val="002355D5"/>
    <w:rsid w:val="0025172C"/>
    <w:rsid w:val="00251817"/>
    <w:rsid w:val="00251C55"/>
    <w:rsid w:val="00253DBA"/>
    <w:rsid w:val="0026335F"/>
    <w:rsid w:val="002742AA"/>
    <w:rsid w:val="002860A4"/>
    <w:rsid w:val="00287A65"/>
    <w:rsid w:val="002971F5"/>
    <w:rsid w:val="00297505"/>
    <w:rsid w:val="00297C1F"/>
    <w:rsid w:val="002A0DC1"/>
    <w:rsid w:val="002C2F38"/>
    <w:rsid w:val="002C4A7E"/>
    <w:rsid w:val="002E1412"/>
    <w:rsid w:val="002E1DF9"/>
    <w:rsid w:val="002F405A"/>
    <w:rsid w:val="00314023"/>
    <w:rsid w:val="0031441A"/>
    <w:rsid w:val="00336B91"/>
    <w:rsid w:val="00343237"/>
    <w:rsid w:val="00351DE8"/>
    <w:rsid w:val="00356DD2"/>
    <w:rsid w:val="0037246F"/>
    <w:rsid w:val="003939A7"/>
    <w:rsid w:val="003963F8"/>
    <w:rsid w:val="003A4539"/>
    <w:rsid w:val="003B29C3"/>
    <w:rsid w:val="003B38E0"/>
    <w:rsid w:val="003B49F7"/>
    <w:rsid w:val="003C185D"/>
    <w:rsid w:val="003C7DED"/>
    <w:rsid w:val="00403697"/>
    <w:rsid w:val="0042490F"/>
    <w:rsid w:val="004340FC"/>
    <w:rsid w:val="00435564"/>
    <w:rsid w:val="004645CA"/>
    <w:rsid w:val="004649F6"/>
    <w:rsid w:val="00466B9C"/>
    <w:rsid w:val="00474469"/>
    <w:rsid w:val="004767CC"/>
    <w:rsid w:val="0049643D"/>
    <w:rsid w:val="004B4423"/>
    <w:rsid w:val="004C4743"/>
    <w:rsid w:val="004E4F9F"/>
    <w:rsid w:val="004E6562"/>
    <w:rsid w:val="005071E1"/>
    <w:rsid w:val="00521844"/>
    <w:rsid w:val="00535962"/>
    <w:rsid w:val="00560DDD"/>
    <w:rsid w:val="00561A0D"/>
    <w:rsid w:val="005636FA"/>
    <w:rsid w:val="005838B9"/>
    <w:rsid w:val="005B442B"/>
    <w:rsid w:val="005D0D63"/>
    <w:rsid w:val="005E2519"/>
    <w:rsid w:val="005E305A"/>
    <w:rsid w:val="005F7E9C"/>
    <w:rsid w:val="0060129F"/>
    <w:rsid w:val="00602910"/>
    <w:rsid w:val="00611A07"/>
    <w:rsid w:val="0062592A"/>
    <w:rsid w:val="00630033"/>
    <w:rsid w:val="006506D0"/>
    <w:rsid w:val="00651E48"/>
    <w:rsid w:val="0066389F"/>
    <w:rsid w:val="006709BC"/>
    <w:rsid w:val="00686D21"/>
    <w:rsid w:val="006A2DDD"/>
    <w:rsid w:val="007077C8"/>
    <w:rsid w:val="007437DC"/>
    <w:rsid w:val="00780880"/>
    <w:rsid w:val="007823AB"/>
    <w:rsid w:val="00791CE3"/>
    <w:rsid w:val="00797630"/>
    <w:rsid w:val="007B4164"/>
    <w:rsid w:val="007B6F6F"/>
    <w:rsid w:val="0080014E"/>
    <w:rsid w:val="00810515"/>
    <w:rsid w:val="0083342F"/>
    <w:rsid w:val="0083446E"/>
    <w:rsid w:val="00842D42"/>
    <w:rsid w:val="00844E91"/>
    <w:rsid w:val="008529BC"/>
    <w:rsid w:val="00854B4F"/>
    <w:rsid w:val="00885946"/>
    <w:rsid w:val="0089228A"/>
    <w:rsid w:val="008B0376"/>
    <w:rsid w:val="008B3AE5"/>
    <w:rsid w:val="008B6229"/>
    <w:rsid w:val="008E4E88"/>
    <w:rsid w:val="008F6FEE"/>
    <w:rsid w:val="009002B4"/>
    <w:rsid w:val="00914468"/>
    <w:rsid w:val="0093448F"/>
    <w:rsid w:val="00957FDA"/>
    <w:rsid w:val="009773D3"/>
    <w:rsid w:val="0098451C"/>
    <w:rsid w:val="00986F50"/>
    <w:rsid w:val="00992981"/>
    <w:rsid w:val="009A2AEC"/>
    <w:rsid w:val="009B0931"/>
    <w:rsid w:val="009C1B75"/>
    <w:rsid w:val="009E0472"/>
    <w:rsid w:val="00A16099"/>
    <w:rsid w:val="00A23F30"/>
    <w:rsid w:val="00A24343"/>
    <w:rsid w:val="00A31651"/>
    <w:rsid w:val="00A640BD"/>
    <w:rsid w:val="00A64939"/>
    <w:rsid w:val="00A97DBE"/>
    <w:rsid w:val="00AB4966"/>
    <w:rsid w:val="00AC7631"/>
    <w:rsid w:val="00AD7919"/>
    <w:rsid w:val="00AE7A69"/>
    <w:rsid w:val="00AF0D2F"/>
    <w:rsid w:val="00B01F7C"/>
    <w:rsid w:val="00B3101F"/>
    <w:rsid w:val="00B3218D"/>
    <w:rsid w:val="00B420BA"/>
    <w:rsid w:val="00B4747E"/>
    <w:rsid w:val="00B544FB"/>
    <w:rsid w:val="00B61D08"/>
    <w:rsid w:val="00B62EEF"/>
    <w:rsid w:val="00B663AA"/>
    <w:rsid w:val="00B82170"/>
    <w:rsid w:val="00B9237C"/>
    <w:rsid w:val="00B97B51"/>
    <w:rsid w:val="00BC1D0C"/>
    <w:rsid w:val="00BC61BD"/>
    <w:rsid w:val="00BE4FB0"/>
    <w:rsid w:val="00BF1AD5"/>
    <w:rsid w:val="00BF1B71"/>
    <w:rsid w:val="00C01129"/>
    <w:rsid w:val="00C01699"/>
    <w:rsid w:val="00C21987"/>
    <w:rsid w:val="00C66D08"/>
    <w:rsid w:val="00C7189C"/>
    <w:rsid w:val="00C71A93"/>
    <w:rsid w:val="00C91EF6"/>
    <w:rsid w:val="00CA3A6B"/>
    <w:rsid w:val="00CA4661"/>
    <w:rsid w:val="00CE227D"/>
    <w:rsid w:val="00CE67A3"/>
    <w:rsid w:val="00CF7807"/>
    <w:rsid w:val="00D24FA7"/>
    <w:rsid w:val="00D27F17"/>
    <w:rsid w:val="00D54EA6"/>
    <w:rsid w:val="00D5645B"/>
    <w:rsid w:val="00D64696"/>
    <w:rsid w:val="00D74842"/>
    <w:rsid w:val="00D77438"/>
    <w:rsid w:val="00D90D49"/>
    <w:rsid w:val="00DC1713"/>
    <w:rsid w:val="00DC5D96"/>
    <w:rsid w:val="00DD0339"/>
    <w:rsid w:val="00DD4F3E"/>
    <w:rsid w:val="00DF1A85"/>
    <w:rsid w:val="00DF2DC4"/>
    <w:rsid w:val="00E01391"/>
    <w:rsid w:val="00E13E55"/>
    <w:rsid w:val="00E3360B"/>
    <w:rsid w:val="00E35DC2"/>
    <w:rsid w:val="00E43973"/>
    <w:rsid w:val="00E53E23"/>
    <w:rsid w:val="00E86B0E"/>
    <w:rsid w:val="00E96D05"/>
    <w:rsid w:val="00EA7406"/>
    <w:rsid w:val="00EA7AC6"/>
    <w:rsid w:val="00EB128A"/>
    <w:rsid w:val="00EC68C5"/>
    <w:rsid w:val="00EE127B"/>
    <w:rsid w:val="00EE3D2D"/>
    <w:rsid w:val="00EF5397"/>
    <w:rsid w:val="00F116C5"/>
    <w:rsid w:val="00F225BF"/>
    <w:rsid w:val="00F25B99"/>
    <w:rsid w:val="00F3099F"/>
    <w:rsid w:val="00F4086F"/>
    <w:rsid w:val="00F51E20"/>
    <w:rsid w:val="00F53753"/>
    <w:rsid w:val="00F6554D"/>
    <w:rsid w:val="00F673CF"/>
    <w:rsid w:val="00F7167E"/>
    <w:rsid w:val="00F7443C"/>
    <w:rsid w:val="00F7616F"/>
    <w:rsid w:val="00F86B4E"/>
    <w:rsid w:val="00F951EB"/>
    <w:rsid w:val="00FA4BD0"/>
    <w:rsid w:val="00FB75DA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24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Geovanna Silie Espinal</cp:lastModifiedBy>
  <cp:revision>47</cp:revision>
  <cp:lastPrinted>2011-03-04T18:27:00Z</cp:lastPrinted>
  <dcterms:created xsi:type="dcterms:W3CDTF">2023-05-19T15:37:00Z</dcterms:created>
  <dcterms:modified xsi:type="dcterms:W3CDTF">2026-10-06T14:25:00Z</dcterms:modified>
</cp:coreProperties>
</file>