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5F5B08F8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1B25F0">
                                  <w:rPr>
                                    <w:rStyle w:val="Style2"/>
                                  </w:rPr>
                                  <w:t>221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5F5B08F8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1B25F0">
                            <w:rPr>
                              <w:rStyle w:val="Style2"/>
                            </w:rPr>
                            <w:t>221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B364A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B364A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B364A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B364A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B364A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B364A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FC946" w14:textId="77777777" w:rsidR="00B364A3" w:rsidRDefault="00B364A3" w:rsidP="001007E7">
      <w:pPr>
        <w:spacing w:after="0" w:line="240" w:lineRule="auto"/>
      </w:pPr>
      <w:r>
        <w:separator/>
      </w:r>
    </w:p>
  </w:endnote>
  <w:endnote w:type="continuationSeparator" w:id="0">
    <w:p w14:paraId="7C468D7E" w14:textId="77777777" w:rsidR="00B364A3" w:rsidRDefault="00B364A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7D69B" w14:textId="77777777" w:rsidR="00B364A3" w:rsidRDefault="00B364A3" w:rsidP="001007E7">
      <w:pPr>
        <w:spacing w:after="0" w:line="240" w:lineRule="auto"/>
      </w:pPr>
      <w:r>
        <w:separator/>
      </w:r>
    </w:p>
  </w:footnote>
  <w:footnote w:type="continuationSeparator" w:id="0">
    <w:p w14:paraId="41772CAA" w14:textId="77777777" w:rsidR="00B364A3" w:rsidRDefault="00B364A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5701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3053C"/>
    <w:rsid w:val="00146039"/>
    <w:rsid w:val="001466B0"/>
    <w:rsid w:val="00157600"/>
    <w:rsid w:val="00170EC5"/>
    <w:rsid w:val="00181E8D"/>
    <w:rsid w:val="00194FF2"/>
    <w:rsid w:val="001A3F92"/>
    <w:rsid w:val="001A4451"/>
    <w:rsid w:val="001B25F0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5325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67C56"/>
    <w:rsid w:val="0059030E"/>
    <w:rsid w:val="00593F7F"/>
    <w:rsid w:val="005D7012"/>
    <w:rsid w:val="00606035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6750A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C3DCF"/>
    <w:rsid w:val="00AD7919"/>
    <w:rsid w:val="00AF2E6B"/>
    <w:rsid w:val="00B364A3"/>
    <w:rsid w:val="00B42647"/>
    <w:rsid w:val="00B50E8E"/>
    <w:rsid w:val="00B62EEF"/>
    <w:rsid w:val="00B70838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4696"/>
    <w:rsid w:val="00D72193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4013A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C592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Natalia Villar Montero</cp:lastModifiedBy>
  <cp:revision>36</cp:revision>
  <cp:lastPrinted>2013-08-13T13:54:00Z</cp:lastPrinted>
  <dcterms:created xsi:type="dcterms:W3CDTF">2021-12-21T17:39:00Z</dcterms:created>
  <dcterms:modified xsi:type="dcterms:W3CDTF">2026-10-06T14:37:00Z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