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1F3A1" w14:textId="4FC76AA9" w:rsidR="00535962" w:rsidRPr="00F7167E" w:rsidRDefault="0089709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703D160" wp14:editId="455E0D81">
                <wp:simplePos x="0" y="0"/>
                <wp:positionH relativeFrom="column">
                  <wp:posOffset>6477000</wp:posOffset>
                </wp:positionH>
                <wp:positionV relativeFrom="paragraph">
                  <wp:posOffset>-436350</wp:posOffset>
                </wp:positionV>
                <wp:extent cx="2593874" cy="603034"/>
                <wp:effectExtent l="0" t="0" r="16510" b="260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3874" cy="603034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95"/>
                            <a:ext cx="2413" cy="996"/>
                            <a:chOff x="9151" y="750"/>
                            <a:chExt cx="2009" cy="928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07"/>
                              <a:ext cx="2009" cy="37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E28CB6F" w14:textId="289F88A9" w:rsidR="006B202F" w:rsidRPr="00535962" w:rsidRDefault="00897098" w:rsidP="006B202F">
                                    <w:pPr>
                                      <w:jc w:val="center"/>
                                    </w:pPr>
                                    <w:r w:rsidRPr="00897098">
                                      <w:rPr>
                                        <w:rStyle w:val="Style2"/>
                                      </w:rPr>
                                      <w:t>PROCURADURIA-DAF-CM-</w:t>
                                    </w:r>
                                    <w:r w:rsidR="00C568C2" w:rsidRPr="00C568C2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7A0AB8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C568C2" w:rsidRPr="00C568C2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C11146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097FC1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9B50AF">
                                      <w:rPr>
                                        <w:rStyle w:val="Style2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50"/>
                              <a:ext cx="2009" cy="48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354FB3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03D160" id="Group 21" o:spid="_x0000_s1026" style="position:absolute;margin-left:510pt;margin-top:-34.35pt;width:204.25pt;height:47.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95;width:2413;height:996" coordorigin="9151,750" coordsize="2009,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307;width:2009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E28CB6F" w14:textId="289F88A9" w:rsidR="006B202F" w:rsidRPr="00535962" w:rsidRDefault="00897098" w:rsidP="006B202F">
                              <w:pPr>
                                <w:jc w:val="center"/>
                              </w:pPr>
                              <w:r w:rsidRPr="00897098">
                                <w:rPr>
                                  <w:rStyle w:val="Style2"/>
                                </w:rPr>
                                <w:t>PROCURADURIA-DAF-CM-</w:t>
                              </w:r>
                              <w:r w:rsidR="00C568C2" w:rsidRPr="00C568C2">
                                <w:rPr>
                                  <w:rStyle w:val="Style2"/>
                                </w:rPr>
                                <w:t>202</w:t>
                              </w:r>
                              <w:r w:rsidR="007A0AB8">
                                <w:rPr>
                                  <w:rStyle w:val="Style2"/>
                                </w:rPr>
                                <w:t>6</w:t>
                              </w:r>
                              <w:r w:rsidR="00C568C2" w:rsidRPr="00C568C2">
                                <w:rPr>
                                  <w:rStyle w:val="Style2"/>
                                </w:rPr>
                                <w:t>-0</w:t>
                              </w:r>
                              <w:r w:rsidR="00C11146">
                                <w:rPr>
                                  <w:rStyle w:val="Style2"/>
                                </w:rPr>
                                <w:t>1</w:t>
                              </w:r>
                              <w:r w:rsidR="00097FC1">
                                <w:rPr>
                                  <w:rStyle w:val="Style2"/>
                                </w:rPr>
                                <w:t>4</w:t>
                              </w:r>
                              <w:r w:rsidR="009B50AF">
                                <w:rPr>
                                  <w:rStyle w:val="Style2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50;width:2009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0354FB3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53D4D" w:rsidRPr="00D53D4D">
        <w:rPr>
          <w:noProof/>
        </w:rPr>
        <w:drawing>
          <wp:anchor distT="0" distB="0" distL="114300" distR="114300" simplePos="0" relativeHeight="251699200" behindDoc="0" locked="0" layoutInCell="1" allowOverlap="1" wp14:anchorId="61DEA4D2" wp14:editId="0B4A741E">
            <wp:simplePos x="0" y="0"/>
            <wp:positionH relativeFrom="column">
              <wp:posOffset>704850</wp:posOffset>
            </wp:positionH>
            <wp:positionV relativeFrom="paragraph">
              <wp:posOffset>13335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23879726" wp14:editId="23BE655F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64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43BBCF" wp14:editId="3053A9E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5847E2A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7496359" wp14:editId="2574F60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3BBCF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5847E2A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7496359" wp14:editId="2574F60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0164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9639" wp14:editId="6E6FC59F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26092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9639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5E26092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D9C4287" w14:textId="77777777" w:rsidR="00535962" w:rsidRPr="00535962" w:rsidRDefault="00301642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0FD5873" wp14:editId="22371F00">
                <wp:simplePos x="0" y="0"/>
                <wp:positionH relativeFrom="column">
                  <wp:posOffset>3124200</wp:posOffset>
                </wp:positionH>
                <wp:positionV relativeFrom="paragraph">
                  <wp:posOffset>26670</wp:posOffset>
                </wp:positionV>
                <wp:extent cx="283845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FD9FEB" w14:textId="77777777" w:rsidR="002E1412" w:rsidRPr="002E1412" w:rsidRDefault="0000000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  <w:showingPlcHdr/>
                              </w:sdtPr>
                              <w:sdtContent>
                                <w:r w:rsidR="00D53D4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D53D4D" w:rsidRPr="00D53D4D">
                              <w:rPr>
                                <w:rStyle w:val="Style6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D5873" id="Text Box 16" o:spid="_x0000_s1033" type="#_x0000_t202" style="position:absolute;margin-left:246pt;margin-top:2.1pt;width:223.5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" stroked="f">
                <v:textbox>
                  <w:txbxContent>
                    <w:p w14:paraId="09FD9FEB" w14:textId="77777777" w:rsidR="002E1412" w:rsidRPr="002E1412" w:rsidRDefault="000000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  <w:showingPlcHdr/>
                        </w:sdtPr>
                        <w:sdtContent>
                          <w:r w:rsidR="00D53D4D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</w:t>
                          </w:r>
                        </w:sdtContent>
                      </w:sdt>
                      <w:r w:rsidR="00D53D4D" w:rsidRPr="00D53D4D">
                        <w:rPr>
                          <w:rStyle w:val="Style6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AD1A11" wp14:editId="06CDDA9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8BC9E3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D1A11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4D8BC9E3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EB1031F" w14:textId="77777777" w:rsidR="00535962" w:rsidRDefault="00301642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469EBB" wp14:editId="0A442C4D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93F78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69EBB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CA93F78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643A92" wp14:editId="4427E082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4F20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43A92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6624F20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7D17A1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A45257D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69BBE62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87A4E45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719ABEC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554689D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EE5441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6C71170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498CE25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CD5425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5C5E9F54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5133B4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3DD6AE0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FDEE6B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4453FDF" w14:textId="77777777" w:rsidTr="00B55C91">
        <w:tc>
          <w:tcPr>
            <w:tcW w:w="1101" w:type="dxa"/>
          </w:tcPr>
          <w:p w14:paraId="0E24064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710C8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9D860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CF2B3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5CEAD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4F4A0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7B9F6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EA47BF4" w14:textId="77777777" w:rsidTr="00B55C91">
        <w:tc>
          <w:tcPr>
            <w:tcW w:w="1101" w:type="dxa"/>
          </w:tcPr>
          <w:p w14:paraId="7FB0206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2D914A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CFAD5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DEE2E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580AE2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4A722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AD168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CD7B6F4" w14:textId="77777777" w:rsidTr="00B55C91">
        <w:tc>
          <w:tcPr>
            <w:tcW w:w="1101" w:type="dxa"/>
          </w:tcPr>
          <w:p w14:paraId="173429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723B9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0A10E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DAD3DF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A2FF35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C97481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2B675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30C7E17" w14:textId="77777777" w:rsidTr="00B55C91">
        <w:tc>
          <w:tcPr>
            <w:tcW w:w="1101" w:type="dxa"/>
          </w:tcPr>
          <w:p w14:paraId="5A929A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53109D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55322A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164ED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805C33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01E50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60E70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C8745D1" w14:textId="77777777" w:rsidTr="00B55C91">
        <w:tc>
          <w:tcPr>
            <w:tcW w:w="1101" w:type="dxa"/>
          </w:tcPr>
          <w:p w14:paraId="314E0E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A7BE1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D76964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96F1B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6742A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19CE2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AAB66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B15FE8C" w14:textId="77777777" w:rsidTr="00B55C91">
        <w:trPr>
          <w:trHeight w:val="415"/>
        </w:trPr>
        <w:tc>
          <w:tcPr>
            <w:tcW w:w="1101" w:type="dxa"/>
          </w:tcPr>
          <w:p w14:paraId="5C8E2131" w14:textId="77777777" w:rsidR="006E45AC" w:rsidRPr="006E45AC" w:rsidRDefault="006E45AC" w:rsidP="003805A6"/>
        </w:tc>
        <w:tc>
          <w:tcPr>
            <w:tcW w:w="1132" w:type="dxa"/>
          </w:tcPr>
          <w:p w14:paraId="539C2C77" w14:textId="77777777" w:rsidR="006E45AC" w:rsidRPr="006E45AC" w:rsidRDefault="006E45AC" w:rsidP="003805A6"/>
        </w:tc>
        <w:tc>
          <w:tcPr>
            <w:tcW w:w="3971" w:type="dxa"/>
          </w:tcPr>
          <w:p w14:paraId="2962BF01" w14:textId="77777777" w:rsidR="006E45AC" w:rsidRPr="006E45AC" w:rsidRDefault="006E45AC" w:rsidP="003805A6"/>
        </w:tc>
        <w:tc>
          <w:tcPr>
            <w:tcW w:w="1417" w:type="dxa"/>
          </w:tcPr>
          <w:p w14:paraId="4C4640CF" w14:textId="77777777" w:rsidR="006E45AC" w:rsidRPr="006E45AC" w:rsidRDefault="006E45AC" w:rsidP="003805A6"/>
        </w:tc>
        <w:tc>
          <w:tcPr>
            <w:tcW w:w="1418" w:type="dxa"/>
          </w:tcPr>
          <w:p w14:paraId="3E312EEC" w14:textId="77777777" w:rsidR="006E45AC" w:rsidRPr="006E45AC" w:rsidRDefault="006E45AC" w:rsidP="003805A6"/>
        </w:tc>
        <w:tc>
          <w:tcPr>
            <w:tcW w:w="4961" w:type="dxa"/>
          </w:tcPr>
          <w:p w14:paraId="7FE1F8E2" w14:textId="77777777" w:rsidR="006E45AC" w:rsidRPr="006E45AC" w:rsidRDefault="006E45AC" w:rsidP="003805A6"/>
        </w:tc>
      </w:tr>
      <w:tr w:rsidR="006E45AC" w:rsidRPr="006E45AC" w14:paraId="3DDCD1C7" w14:textId="77777777" w:rsidTr="00B55C91">
        <w:trPr>
          <w:trHeight w:val="373"/>
        </w:trPr>
        <w:tc>
          <w:tcPr>
            <w:tcW w:w="1101" w:type="dxa"/>
          </w:tcPr>
          <w:p w14:paraId="35D311DC" w14:textId="77777777" w:rsidR="006E45AC" w:rsidRPr="006E45AC" w:rsidRDefault="006E45AC" w:rsidP="003805A6"/>
        </w:tc>
        <w:tc>
          <w:tcPr>
            <w:tcW w:w="1132" w:type="dxa"/>
          </w:tcPr>
          <w:p w14:paraId="7D60E5F5" w14:textId="77777777" w:rsidR="006E45AC" w:rsidRPr="006E45AC" w:rsidRDefault="006E45AC" w:rsidP="003805A6"/>
        </w:tc>
        <w:tc>
          <w:tcPr>
            <w:tcW w:w="3971" w:type="dxa"/>
          </w:tcPr>
          <w:p w14:paraId="0962DB52" w14:textId="77777777" w:rsidR="006E45AC" w:rsidRPr="006E45AC" w:rsidRDefault="006E45AC" w:rsidP="003805A6"/>
        </w:tc>
        <w:tc>
          <w:tcPr>
            <w:tcW w:w="1417" w:type="dxa"/>
          </w:tcPr>
          <w:p w14:paraId="3084A13F" w14:textId="77777777" w:rsidR="006E45AC" w:rsidRPr="006E45AC" w:rsidRDefault="006E45AC" w:rsidP="003805A6"/>
        </w:tc>
        <w:tc>
          <w:tcPr>
            <w:tcW w:w="1418" w:type="dxa"/>
          </w:tcPr>
          <w:p w14:paraId="6B2ABA29" w14:textId="77777777" w:rsidR="006E45AC" w:rsidRPr="006E45AC" w:rsidRDefault="006E45AC" w:rsidP="003805A6"/>
        </w:tc>
        <w:tc>
          <w:tcPr>
            <w:tcW w:w="4961" w:type="dxa"/>
          </w:tcPr>
          <w:p w14:paraId="6134B3A6" w14:textId="77777777" w:rsidR="006E45AC" w:rsidRPr="006E45AC" w:rsidRDefault="006E45AC" w:rsidP="003805A6"/>
        </w:tc>
      </w:tr>
    </w:tbl>
    <w:p w14:paraId="5B689D67" w14:textId="498668E9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  <w:r w:rsidR="00B52059">
        <w:t xml:space="preserve"> </w:t>
      </w:r>
    </w:p>
    <w:p w14:paraId="576B57A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C0E765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7BE70" w14:textId="77777777" w:rsidR="00E564B5" w:rsidRDefault="00E564B5" w:rsidP="001007E7">
      <w:pPr>
        <w:spacing w:after="0" w:line="240" w:lineRule="auto"/>
      </w:pPr>
      <w:r>
        <w:separator/>
      </w:r>
    </w:p>
  </w:endnote>
  <w:endnote w:type="continuationSeparator" w:id="0">
    <w:p w14:paraId="1A75E63C" w14:textId="77777777" w:rsidR="00E564B5" w:rsidRDefault="00E564B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FCFA1" w14:textId="77777777" w:rsidR="001007E7" w:rsidRDefault="0030164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D751128" wp14:editId="2F1FDC3C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0EE97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E207225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7DC7DA71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7141B8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75112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130EE97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E207225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7DC7DA71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7141B8E" w14:textId="77777777" w:rsidR="00807015" w:rsidRDefault="00807015"/>
                </w:txbxContent>
              </v:textbox>
            </v:shape>
          </w:pict>
        </mc:Fallback>
      </mc:AlternateContent>
    </w:r>
  </w:p>
  <w:p w14:paraId="683D5004" w14:textId="77777777" w:rsidR="001007E7" w:rsidRDefault="0030164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50C62E" wp14:editId="59CFD17D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CA162B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50C62E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08CA162B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A48F24" wp14:editId="08140CA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333A5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5F6A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969FE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F81408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E3819" w14:textId="77777777" w:rsidR="00E564B5" w:rsidRDefault="00E564B5" w:rsidP="001007E7">
      <w:pPr>
        <w:spacing w:after="0" w:line="240" w:lineRule="auto"/>
      </w:pPr>
      <w:r>
        <w:separator/>
      </w:r>
    </w:p>
  </w:footnote>
  <w:footnote w:type="continuationSeparator" w:id="0">
    <w:p w14:paraId="4EE8C1EB" w14:textId="77777777" w:rsidR="00E564B5" w:rsidRDefault="00E564B5" w:rsidP="001007E7">
      <w:pPr>
        <w:spacing w:after="0" w:line="240" w:lineRule="auto"/>
      </w:pPr>
      <w:r>
        <w:continuationSeparator/>
      </w:r>
    </w:p>
  </w:footnote>
  <w:footnote w:id="1">
    <w:p w14:paraId="04373652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52BA9BA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97FC1"/>
    <w:rsid w:val="000A2F3C"/>
    <w:rsid w:val="000D52FC"/>
    <w:rsid w:val="000F7312"/>
    <w:rsid w:val="001007E7"/>
    <w:rsid w:val="001020C0"/>
    <w:rsid w:val="00113FF1"/>
    <w:rsid w:val="001326B7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01642"/>
    <w:rsid w:val="00314023"/>
    <w:rsid w:val="00332B0B"/>
    <w:rsid w:val="00346EE9"/>
    <w:rsid w:val="003773FA"/>
    <w:rsid w:val="003C6417"/>
    <w:rsid w:val="003D160E"/>
    <w:rsid w:val="00407F2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74C50"/>
    <w:rsid w:val="00682F5D"/>
    <w:rsid w:val="00691C64"/>
    <w:rsid w:val="006B202F"/>
    <w:rsid w:val="006D38F2"/>
    <w:rsid w:val="006E45AC"/>
    <w:rsid w:val="006F28AA"/>
    <w:rsid w:val="00721F4E"/>
    <w:rsid w:val="00725091"/>
    <w:rsid w:val="007434D7"/>
    <w:rsid w:val="00780880"/>
    <w:rsid w:val="00786000"/>
    <w:rsid w:val="007A0AB8"/>
    <w:rsid w:val="007A1F21"/>
    <w:rsid w:val="007B6F6F"/>
    <w:rsid w:val="00806787"/>
    <w:rsid w:val="00806C78"/>
    <w:rsid w:val="00807015"/>
    <w:rsid w:val="00831319"/>
    <w:rsid w:val="00845FCE"/>
    <w:rsid w:val="00850351"/>
    <w:rsid w:val="00854C93"/>
    <w:rsid w:val="00862F3E"/>
    <w:rsid w:val="00897098"/>
    <w:rsid w:val="008B3AE5"/>
    <w:rsid w:val="0099378B"/>
    <w:rsid w:val="009B42B9"/>
    <w:rsid w:val="009B50AF"/>
    <w:rsid w:val="00A16099"/>
    <w:rsid w:val="00A640BD"/>
    <w:rsid w:val="00A72F2B"/>
    <w:rsid w:val="00AD7919"/>
    <w:rsid w:val="00AE007D"/>
    <w:rsid w:val="00AF5214"/>
    <w:rsid w:val="00B02129"/>
    <w:rsid w:val="00B227FF"/>
    <w:rsid w:val="00B52059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11146"/>
    <w:rsid w:val="00C22DBE"/>
    <w:rsid w:val="00C568C2"/>
    <w:rsid w:val="00C66D08"/>
    <w:rsid w:val="00CA0E82"/>
    <w:rsid w:val="00CA4661"/>
    <w:rsid w:val="00CE58A6"/>
    <w:rsid w:val="00CE67A3"/>
    <w:rsid w:val="00D02754"/>
    <w:rsid w:val="00D0542A"/>
    <w:rsid w:val="00D151BC"/>
    <w:rsid w:val="00D24FA7"/>
    <w:rsid w:val="00D53D4D"/>
    <w:rsid w:val="00D64696"/>
    <w:rsid w:val="00D90D49"/>
    <w:rsid w:val="00DC5D96"/>
    <w:rsid w:val="00DD4F3E"/>
    <w:rsid w:val="00E124CB"/>
    <w:rsid w:val="00E13E55"/>
    <w:rsid w:val="00E564B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F722620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CE78B7-60D4-4E21-8968-AFDFEB4E79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4EE4FF-98B7-4AEE-8011-E7DDD7C56788}"/>
</file>

<file path=customXml/itemProps3.xml><?xml version="1.0" encoding="utf-8"?>
<ds:datastoreItem xmlns:ds="http://schemas.openxmlformats.org/officeDocument/2006/customXml" ds:itemID="{A2F0B3A8-76A7-4BFE-BD2B-594B2D19DA6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73BFB0-714D-41BF-B3B4-6323C315139E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Genesis Penelope Casso Sanchez</cp:lastModifiedBy>
  <cp:revision>3</cp:revision>
  <cp:lastPrinted>2011-03-04T18:41:00Z</cp:lastPrinted>
  <dcterms:created xsi:type="dcterms:W3CDTF">2026-08-19T19:39:00Z</dcterms:created>
  <dcterms:modified xsi:type="dcterms:W3CDTF">2026-08-19T19:40:00Z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284800</vt:r8>
  </property>
  <property fmtid="{D5CDD505-2E9C-101B-9397-08002B2CF9AE}" pid="4" name="MediaServiceImageTags">
    <vt:lpwstr/>
  </property>
</Properties>
</file>