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860E962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029F84C" wp14:editId="752766AE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64AB248D" w14:textId="74469C90" w:rsidR="00957FDA" w:rsidRPr="00535962" w:rsidRDefault="00A9320F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DGAP</w:t>
                                    </w:r>
                                    <w:r w:rsidR="003D5233">
                                      <w:rPr>
                                        <w:rStyle w:val="Style2"/>
                                      </w:rPr>
                                      <w:t>-DAF</w:t>
                                    </w:r>
                                    <w:r w:rsidR="00FA224F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3D5233">
                                      <w:rPr>
                                        <w:rStyle w:val="Style2"/>
                                      </w:rPr>
                                      <w:t>CM</w:t>
                                    </w:r>
                                    <w:r w:rsidR="00FA224F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C8103C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FA224F"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3D5233">
                                      <w:rPr>
                                        <w:rStyle w:val="Style2"/>
                                      </w:rPr>
                                      <w:t>206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4E346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29F84C" id="Group 21" o:spid="_x0000_s1026" style="position:absolute;margin-left:500pt;margin-top:-46pt;width:200.7pt;height:55pt;z-index:251697152" coordorigin="12866,523" coordsize="2544,110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&#13;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&#13;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&#13;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&#13;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64AB248D" w14:textId="74469C90" w:rsidR="00957FDA" w:rsidRPr="00535962" w:rsidRDefault="00A9320F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DGAP</w:t>
                              </w:r>
                              <w:r w:rsidR="003D5233">
                                <w:rPr>
                                  <w:rStyle w:val="Style2"/>
                                </w:rPr>
                                <w:t>-DAF</w:t>
                              </w:r>
                              <w:r w:rsidR="00FA224F">
                                <w:rPr>
                                  <w:rStyle w:val="Style2"/>
                                </w:rPr>
                                <w:t>-</w:t>
                              </w:r>
                              <w:r w:rsidR="003D5233">
                                <w:rPr>
                                  <w:rStyle w:val="Style2"/>
                                </w:rPr>
                                <w:t>CM</w:t>
                              </w:r>
                              <w:r w:rsidR="00FA224F">
                                <w:rPr>
                                  <w:rStyle w:val="Style2"/>
                                </w:rPr>
                                <w:t>-202</w:t>
                              </w:r>
                              <w:r w:rsidR="00C8103C">
                                <w:rPr>
                                  <w:rStyle w:val="Style2"/>
                                </w:rPr>
                                <w:t>6</w:t>
                              </w:r>
                              <w:r w:rsidR="00FA224F">
                                <w:rPr>
                                  <w:rStyle w:val="Style2"/>
                                </w:rPr>
                                <w:t>-0</w:t>
                              </w:r>
                              <w:r w:rsidR="003D5233">
                                <w:rPr>
                                  <w:rStyle w:val="Style2"/>
                                </w:rPr>
                                <w:t>206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" fillcolor="black [3213]" strokecolor="white [3212]" strokeweight="3pt">
                    <v:textbox>
                      <w:txbxContent>
                        <w:p w14:paraId="464E346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39B10B5" wp14:editId="6EDCAE0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AFBAC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B10B5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05FAFBAC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0CCD7C" wp14:editId="3D33D59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7200E5B5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F71713F" wp14:editId="7E125F84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CCD7C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200E5B5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F71713F" wp14:editId="7E125F84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9660B2" wp14:editId="0C0847C9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CDB3A6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660B2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71CDB3A6" w14:textId="77777777" w:rsidR="002E1412" w:rsidRPr="002E1412" w:rsidRDefault="002A18E8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4B6A98F" wp14:editId="5E93ADFC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8E61D95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8690FC" wp14:editId="5F74F7B9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F7840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690FC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58FF7840" w14:textId="77777777" w:rsidR="0026335F" w:rsidRPr="0026335F" w:rsidRDefault="002A18E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506ECB" wp14:editId="19B71B85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0024D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06ECB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4BC0024D" w14:textId="77777777" w:rsidR="00F7443C" w:rsidRPr="004767CC" w:rsidRDefault="002A18E8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F09B3D3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A77285" wp14:editId="52E10A7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45AB9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77285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4D45AB9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2445F3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586673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404EE30" w14:textId="4D42AF5F" w:rsidR="0037246F" w:rsidRPr="00131369" w:rsidRDefault="00297E8B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6C3265E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47D21A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F817E9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5E2BFD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6E6C2D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DCEB31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DB9372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EB11AF5" w14:textId="77777777" w:rsidTr="00A24343">
        <w:trPr>
          <w:trHeight w:val="457"/>
          <w:jc w:val="center"/>
        </w:trPr>
        <w:tc>
          <w:tcPr>
            <w:tcW w:w="849" w:type="dxa"/>
          </w:tcPr>
          <w:p w14:paraId="6032160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C83BFBD" w14:textId="77777777" w:rsidR="0037246F" w:rsidRDefault="0037246F" w:rsidP="00BB657B">
            <w:pPr>
              <w:spacing w:after="0" w:line="240" w:lineRule="auto"/>
            </w:pPr>
          </w:p>
          <w:p w14:paraId="655FB48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9CF35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730EE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B3037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3C0DE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92BC1A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F1551A3" w14:textId="77777777" w:rsidTr="00A24343">
        <w:trPr>
          <w:trHeight w:val="477"/>
          <w:jc w:val="center"/>
        </w:trPr>
        <w:tc>
          <w:tcPr>
            <w:tcW w:w="849" w:type="dxa"/>
          </w:tcPr>
          <w:p w14:paraId="3B63E3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20B20FB" w14:textId="77777777" w:rsidR="0037246F" w:rsidRDefault="0037246F" w:rsidP="00BB657B">
            <w:pPr>
              <w:spacing w:after="0" w:line="240" w:lineRule="auto"/>
            </w:pPr>
          </w:p>
          <w:p w14:paraId="7FFCDED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FD33D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6BAEB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BEFBE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7F4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FDF282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3AC79A0" w14:textId="77777777" w:rsidTr="00A24343">
        <w:trPr>
          <w:trHeight w:val="477"/>
          <w:jc w:val="center"/>
        </w:trPr>
        <w:tc>
          <w:tcPr>
            <w:tcW w:w="849" w:type="dxa"/>
          </w:tcPr>
          <w:p w14:paraId="1FE9CDC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87428C" w14:textId="77777777" w:rsidR="0037246F" w:rsidRDefault="0037246F" w:rsidP="00BB657B">
            <w:pPr>
              <w:spacing w:after="0" w:line="240" w:lineRule="auto"/>
            </w:pPr>
          </w:p>
          <w:p w14:paraId="4B10E2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1BEF9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66B201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6BB419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8D0F8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3D9555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1845E1" w14:textId="77777777" w:rsidTr="00A24343">
        <w:trPr>
          <w:trHeight w:val="477"/>
          <w:jc w:val="center"/>
        </w:trPr>
        <w:tc>
          <w:tcPr>
            <w:tcW w:w="849" w:type="dxa"/>
          </w:tcPr>
          <w:p w14:paraId="2AC2A26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7DC2002" w14:textId="77777777" w:rsidR="0037246F" w:rsidRDefault="0037246F" w:rsidP="00BB657B">
            <w:pPr>
              <w:spacing w:after="0" w:line="240" w:lineRule="auto"/>
            </w:pPr>
          </w:p>
          <w:p w14:paraId="22C4AC1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E0BC7F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5047E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6ECCD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DB5C8D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E6034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A7CEEDF" w14:textId="77777777" w:rsidTr="00A24343">
        <w:trPr>
          <w:trHeight w:val="477"/>
          <w:jc w:val="center"/>
        </w:trPr>
        <w:tc>
          <w:tcPr>
            <w:tcW w:w="849" w:type="dxa"/>
          </w:tcPr>
          <w:p w14:paraId="6E3DC4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2A635FC" w14:textId="77777777" w:rsidR="0037246F" w:rsidRDefault="0037246F" w:rsidP="00BB657B">
            <w:pPr>
              <w:spacing w:after="0" w:line="240" w:lineRule="auto"/>
            </w:pPr>
          </w:p>
          <w:p w14:paraId="4D71E6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59280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056707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F24E03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4BA82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220417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018A26E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5E4AF3C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12382E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A6216FD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C1C2A7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F968654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CAC0F98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2FDF143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C1714D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C88336F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5A7EC0" wp14:editId="10BD3C3B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9DA6E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A7EC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009DA6E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DFC515D" w14:textId="77777777" w:rsidR="00492242" w:rsidRDefault="00492242" w:rsidP="001007E7">
      <w:pPr>
        <w:spacing w:after="0" w:line="240" w:lineRule="auto"/>
      </w:pPr>
      <w:r>
        <w:separator/>
      </w:r>
    </w:p>
  </w:endnote>
  <w:endnote w:type="continuationSeparator" w:id="0">
    <w:p w14:paraId="3C34911D" w14:textId="77777777" w:rsidR="00492242" w:rsidRDefault="0049224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6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AB6B0FB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A9151A" wp14:editId="499B681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E73EC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F60C4B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E66970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A9151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1E73EC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F60C4B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E66970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DB05F61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F494BD" wp14:editId="66FB0FD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392F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F494BD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75392F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247F00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89ABA1D" wp14:editId="72E2C7A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CD0ADB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8979493" w14:textId="77777777" w:rsidR="00492242" w:rsidRDefault="00492242" w:rsidP="001007E7">
      <w:pPr>
        <w:spacing w:after="0" w:line="240" w:lineRule="auto"/>
      </w:pPr>
      <w:r>
        <w:separator/>
      </w:r>
    </w:p>
  </w:footnote>
  <w:footnote w:type="continuationSeparator" w:id="0">
    <w:p w14:paraId="294C37CE" w14:textId="77777777" w:rsidR="00492242" w:rsidRDefault="00492242" w:rsidP="001007E7">
      <w:pPr>
        <w:spacing w:after="0" w:line="240" w:lineRule="auto"/>
      </w:pPr>
      <w:r>
        <w:continuationSeparator/>
      </w:r>
    </w:p>
  </w:footnote>
  <w:footnote w:id="1">
    <w:p w14:paraId="0112E2DC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C95CF96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F07E0"/>
    <w:rsid w:val="001007E7"/>
    <w:rsid w:val="001020C0"/>
    <w:rsid w:val="001166D1"/>
    <w:rsid w:val="00123B8D"/>
    <w:rsid w:val="001526D2"/>
    <w:rsid w:val="00157600"/>
    <w:rsid w:val="00170EC5"/>
    <w:rsid w:val="00192D3C"/>
    <w:rsid w:val="00194FF2"/>
    <w:rsid w:val="001B57BD"/>
    <w:rsid w:val="001F73A7"/>
    <w:rsid w:val="00200073"/>
    <w:rsid w:val="002325E3"/>
    <w:rsid w:val="00253DBA"/>
    <w:rsid w:val="00260D92"/>
    <w:rsid w:val="0026335F"/>
    <w:rsid w:val="002860A4"/>
    <w:rsid w:val="002971F5"/>
    <w:rsid w:val="00297E8B"/>
    <w:rsid w:val="002A18E8"/>
    <w:rsid w:val="002C4A7E"/>
    <w:rsid w:val="002E1412"/>
    <w:rsid w:val="00311917"/>
    <w:rsid w:val="00314023"/>
    <w:rsid w:val="0031441A"/>
    <w:rsid w:val="00351DE8"/>
    <w:rsid w:val="00362B8A"/>
    <w:rsid w:val="003710B0"/>
    <w:rsid w:val="0037246F"/>
    <w:rsid w:val="003A4539"/>
    <w:rsid w:val="003B29C3"/>
    <w:rsid w:val="003B38E0"/>
    <w:rsid w:val="003D5233"/>
    <w:rsid w:val="00403697"/>
    <w:rsid w:val="00413731"/>
    <w:rsid w:val="0042490F"/>
    <w:rsid w:val="00466B9C"/>
    <w:rsid w:val="004767CC"/>
    <w:rsid w:val="00492242"/>
    <w:rsid w:val="0049643D"/>
    <w:rsid w:val="004C4743"/>
    <w:rsid w:val="004E4F9F"/>
    <w:rsid w:val="00535962"/>
    <w:rsid w:val="005B442B"/>
    <w:rsid w:val="005C5DC1"/>
    <w:rsid w:val="005D0D63"/>
    <w:rsid w:val="006019C3"/>
    <w:rsid w:val="00611A07"/>
    <w:rsid w:val="0062592A"/>
    <w:rsid w:val="006506D0"/>
    <w:rsid w:val="00651E48"/>
    <w:rsid w:val="006709BC"/>
    <w:rsid w:val="006C5649"/>
    <w:rsid w:val="00780880"/>
    <w:rsid w:val="007B4164"/>
    <w:rsid w:val="007B6F6F"/>
    <w:rsid w:val="007C79F7"/>
    <w:rsid w:val="00810515"/>
    <w:rsid w:val="0083342F"/>
    <w:rsid w:val="00854B4F"/>
    <w:rsid w:val="00857B98"/>
    <w:rsid w:val="008B3AE5"/>
    <w:rsid w:val="009002B4"/>
    <w:rsid w:val="00903144"/>
    <w:rsid w:val="00957FDA"/>
    <w:rsid w:val="009773D3"/>
    <w:rsid w:val="009A2AEC"/>
    <w:rsid w:val="009B0931"/>
    <w:rsid w:val="009E0472"/>
    <w:rsid w:val="00A16099"/>
    <w:rsid w:val="00A24343"/>
    <w:rsid w:val="00A640BD"/>
    <w:rsid w:val="00A9320F"/>
    <w:rsid w:val="00AB4966"/>
    <w:rsid w:val="00AC7631"/>
    <w:rsid w:val="00AD7919"/>
    <w:rsid w:val="00AF0D2F"/>
    <w:rsid w:val="00B3101F"/>
    <w:rsid w:val="00B420BA"/>
    <w:rsid w:val="00B61D08"/>
    <w:rsid w:val="00B62EEF"/>
    <w:rsid w:val="00B9237C"/>
    <w:rsid w:val="00B97B51"/>
    <w:rsid w:val="00BC1D0C"/>
    <w:rsid w:val="00BC61BD"/>
    <w:rsid w:val="00BE4FB0"/>
    <w:rsid w:val="00BF1AD5"/>
    <w:rsid w:val="00C51012"/>
    <w:rsid w:val="00C66D08"/>
    <w:rsid w:val="00C8103C"/>
    <w:rsid w:val="00CA4661"/>
    <w:rsid w:val="00CE67A3"/>
    <w:rsid w:val="00D24FA7"/>
    <w:rsid w:val="00D64696"/>
    <w:rsid w:val="00D81087"/>
    <w:rsid w:val="00D90D49"/>
    <w:rsid w:val="00DC5D96"/>
    <w:rsid w:val="00DD4F3E"/>
    <w:rsid w:val="00E01254"/>
    <w:rsid w:val="00E0516D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A224F"/>
    <w:rsid w:val="00FC280C"/>
    <w:rsid w:val="00FC2870"/>
    <w:rsid w:val="00FD0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B2DD4E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E4D93-880A-4AF0-AA56-193825CC2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Settings\yvolquez\My Documents\MODELO DE GESTIÓN\DOCUMENTOS ESTÁNDAR\SNAP.F.0007 - Oferta Ecónomica.dotx</Template>
  <TotalTime>2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Ebony Benazir Concepcion De Jesus</cp:lastModifiedBy>
  <cp:revision>16</cp:revision>
  <cp:lastPrinted>2013-08-13T13:53:00Z</cp:lastPrinted>
  <dcterms:created xsi:type="dcterms:W3CDTF">2020-05-08T16:37:00Z</dcterms:created>
  <dcterms:modified xsi:type="dcterms:W3CDTF">2026-10-05T21:00:00Z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2025-12-09T15:59:03Z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246a0e50-375e-48a3-8a70-f1b53e7f9ce2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