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0839A369" w:rsidR="00535962" w:rsidRPr="00F7167E" w:rsidRDefault="009C154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2342D91C">
                <wp:simplePos x="0" y="0"/>
                <wp:positionH relativeFrom="column">
                  <wp:posOffset>4452729</wp:posOffset>
                </wp:positionH>
                <wp:positionV relativeFrom="paragraph">
                  <wp:posOffset>-588397</wp:posOffset>
                </wp:positionV>
                <wp:extent cx="1874189" cy="755374"/>
                <wp:effectExtent l="0" t="0" r="12065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4189" cy="755374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E29B" w14:textId="2053F3C2" w:rsidR="001466B0" w:rsidRPr="009C1542" w:rsidRDefault="00DA7941" w:rsidP="001466B0">
                                <w:pPr>
                                  <w:jc w:val="center"/>
                                  <w:rPr>
                                    <w:rStyle w:val="Style2"/>
                                    <w:rFonts w:ascii="Artifex" w:hAnsi="Artifex"/>
                                    <w:szCs w:val="22"/>
                                  </w:rPr>
                                </w:pPr>
                                <w:r w:rsidRPr="009C1542">
                                  <w:rPr>
                                    <w:rFonts w:ascii="Artifex" w:hAnsi="Artifex"/>
                                    <w:caps/>
                                    <w:spacing w:val="-20"/>
                                    <w:sz w:val="22"/>
                                    <w:szCs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MIREX-DAF-CM-2026-00</w:t>
                                </w:r>
                                <w:r w:rsidR="00BB6E6C">
                                  <w:rPr>
                                    <w:rFonts w:ascii="Artifex" w:hAnsi="Artifex"/>
                                    <w:caps/>
                                    <w:spacing w:val="-20"/>
                                    <w:sz w:val="22"/>
                                    <w:szCs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5</w:t>
                                </w:r>
                                <w:r w:rsidR="00A7089F">
                                  <w:rPr>
                                    <w:rFonts w:ascii="Artifex" w:hAnsi="Artifex"/>
                                    <w:caps/>
                                    <w:spacing w:val="-20"/>
                                    <w:sz w:val="22"/>
                                    <w:szCs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</w:t>
                                </w:r>
                              </w:p>
                              <w:p w14:paraId="2426AEB8" w14:textId="77777777" w:rsidR="00B14C61" w:rsidRDefault="00B14C6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610A53BF" w14:textId="77777777" w:rsidR="00657427" w:rsidRPr="00535962" w:rsidRDefault="00657427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50.6pt;margin-top:-46.35pt;width:147.55pt;height:59.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773E29B" w14:textId="2053F3C2" w:rsidR="001466B0" w:rsidRPr="009C1542" w:rsidRDefault="00DA7941" w:rsidP="001466B0">
                          <w:pPr>
                            <w:jc w:val="center"/>
                            <w:rPr>
                              <w:rStyle w:val="Style2"/>
                              <w:rFonts w:ascii="Artifex" w:hAnsi="Artifex"/>
                              <w:szCs w:val="22"/>
                            </w:rPr>
                          </w:pPr>
                          <w:r w:rsidRPr="009C1542">
                            <w:rPr>
                              <w:rFonts w:ascii="Artifex" w:hAnsi="Artifex"/>
                              <w:caps/>
                              <w:spacing w:val="-2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MIREX-DAF-CM-2026-00</w:t>
                          </w:r>
                          <w:r w:rsidR="00BB6E6C">
                            <w:rPr>
                              <w:rFonts w:ascii="Artifex" w:hAnsi="Artifex"/>
                              <w:caps/>
                              <w:spacing w:val="-2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5</w:t>
                          </w:r>
                          <w:r w:rsidR="00A7089F">
                            <w:rPr>
                              <w:rFonts w:ascii="Artifex" w:hAnsi="Artifex"/>
                              <w:caps/>
                              <w:spacing w:val="-2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</w:t>
                          </w:r>
                        </w:p>
                        <w:p w14:paraId="2426AEB8" w14:textId="77777777" w:rsidR="00B14C61" w:rsidRDefault="00B14C6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610A53BF" w14:textId="77777777" w:rsidR="00657427" w:rsidRPr="00535962" w:rsidRDefault="00657427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C766D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5A644EDC">
            <wp:simplePos x="0" y="0"/>
            <wp:positionH relativeFrom="margin">
              <wp:align>center</wp:align>
            </wp:positionH>
            <wp:positionV relativeFrom="margin">
              <wp:posOffset>-442595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DD6DA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DE01D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1261C3C6" w:rsidR="00BC61BD" w:rsidRPr="00BC61BD" w:rsidRDefault="008E3CF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A03030" wp14:editId="6549E65A">
                                      <wp:extent cx="1021405" cy="846307"/>
                                      <wp:effectExtent l="0" t="0" r="7620" b="0"/>
                                      <wp:docPr id="1" name="Imagen 1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27718" cy="85153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1261C3C6" w:rsidR="00BC61BD" w:rsidRPr="00BC61BD" w:rsidRDefault="008E3CF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A03030" wp14:editId="6549E65A">
                                <wp:extent cx="1021405" cy="846307"/>
                                <wp:effectExtent l="0" t="0" r="7620" b="0"/>
                                <wp:docPr id="1" name="Imagen 1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7718" cy="8515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359D0279">
                <wp:simplePos x="0" y="0"/>
                <wp:positionH relativeFrom="column">
                  <wp:posOffset>1541145</wp:posOffset>
                </wp:positionH>
                <wp:positionV relativeFrom="paragraph">
                  <wp:posOffset>36195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24F54E1A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1544EB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Relaciones Exteriores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121.35pt;margin-top:2.8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3ioaO3QAAAAgBAAAPAAAAZHJz&#10;L2Rvd25yZXYueG1sTI/NTsMwEITvSLyDtUhcEHWw0oamcSpAAnHtzwNsYjeJGq+j2G3St2c5wWm0&#10;mtHMt8V2dr242jF0njS8LBIQlmpvOmo0HA+fz68gQkQy2HuyGm42wLa8vyswN36inb3uYyO4hEKO&#10;GtoYh1zKULfWYVj4wRJ7Jz86jHyOjTQjTlzueqmSZCUddsQLLQ72o7X1eX9xGk7f09NyPVVf8Zjt&#10;0tU7dlnlb1o/PsxvGxDRzvEvDL/4jA4lM1X+QiaIXoNKVcZRDUsW9rNUKRCVhnSdgSwL+f+B8gc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3ioaO3QAAAAgBAAAPAAAAAAAAAAAAAAAA&#10;AFMEAABkcnMvZG93bnJldi54bWxQSwUGAAAAAAQABADzAAAAXQUAAAAA&#10;" stroked="f">
                <v:textbox>
                  <w:txbxContent>
                    <w:p w14:paraId="6BC3DA5F" w14:textId="24F54E1A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1544EB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Relaciones Exteriores</w:t>
                      </w:r>
                    </w:p>
                  </w:txbxContent>
                </v:textbox>
              </v:shape>
            </w:pict>
          </mc:Fallback>
        </mc:AlternateContent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5E977474">
                <wp:simplePos x="0" y="0"/>
                <wp:positionH relativeFrom="column">
                  <wp:posOffset>1266825</wp:posOffset>
                </wp:positionH>
                <wp:positionV relativeFrom="paragraph">
                  <wp:posOffset>81915</wp:posOffset>
                </wp:positionV>
                <wp:extent cx="365760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99.75pt;margin-top:6.45pt;width:4in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7324BC88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7324BC88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DE48CA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624E9555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Default="00EE1E7B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FD2E699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1E33A2A1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4FB3992" w14:textId="199CCD2E" w:rsidR="00DA7941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___________________________________</w:t>
      </w:r>
    </w:p>
    <w:p w14:paraId="2389CCC8" w14:textId="2E2DB47A" w:rsidR="00DA7941" w:rsidRPr="00E82502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y sello</w:t>
      </w:r>
    </w:p>
    <w:sectPr w:rsidR="00DA7941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89461" w14:textId="77777777" w:rsidR="00DD6DA4" w:rsidRDefault="00DD6DA4" w:rsidP="001007E7">
      <w:pPr>
        <w:spacing w:after="0" w:line="240" w:lineRule="auto"/>
      </w:pPr>
      <w:r>
        <w:separator/>
      </w:r>
    </w:p>
  </w:endnote>
  <w:endnote w:type="continuationSeparator" w:id="0">
    <w:p w14:paraId="7A3E68CB" w14:textId="77777777" w:rsidR="00DD6DA4" w:rsidRDefault="00DD6DA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00C9D" w14:textId="77777777" w:rsidR="00DD6DA4" w:rsidRDefault="00DD6DA4" w:rsidP="001007E7">
      <w:pPr>
        <w:spacing w:after="0" w:line="240" w:lineRule="auto"/>
      </w:pPr>
      <w:r>
        <w:separator/>
      </w:r>
    </w:p>
  </w:footnote>
  <w:footnote w:type="continuationSeparator" w:id="0">
    <w:p w14:paraId="1750E6EB" w14:textId="77777777" w:rsidR="00DD6DA4" w:rsidRDefault="00DD6DA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731"/>
    <w:rsid w:val="00017935"/>
    <w:rsid w:val="00021927"/>
    <w:rsid w:val="000222D0"/>
    <w:rsid w:val="00034DD9"/>
    <w:rsid w:val="00045479"/>
    <w:rsid w:val="0005792C"/>
    <w:rsid w:val="000B0DCD"/>
    <w:rsid w:val="000D0DC4"/>
    <w:rsid w:val="000E02D9"/>
    <w:rsid w:val="000F2ED0"/>
    <w:rsid w:val="001007E7"/>
    <w:rsid w:val="001020C0"/>
    <w:rsid w:val="0014493E"/>
    <w:rsid w:val="00146533"/>
    <w:rsid w:val="001466B0"/>
    <w:rsid w:val="001544EB"/>
    <w:rsid w:val="00157600"/>
    <w:rsid w:val="001615EA"/>
    <w:rsid w:val="00170EC5"/>
    <w:rsid w:val="00181E8D"/>
    <w:rsid w:val="00194FF2"/>
    <w:rsid w:val="00196B6B"/>
    <w:rsid w:val="001A019B"/>
    <w:rsid w:val="001A3F92"/>
    <w:rsid w:val="001F73A7"/>
    <w:rsid w:val="002009A7"/>
    <w:rsid w:val="00205814"/>
    <w:rsid w:val="00253979"/>
    <w:rsid w:val="00253DBA"/>
    <w:rsid w:val="0026335F"/>
    <w:rsid w:val="00264EED"/>
    <w:rsid w:val="00294282"/>
    <w:rsid w:val="00295BD4"/>
    <w:rsid w:val="002B4D0A"/>
    <w:rsid w:val="002D3387"/>
    <w:rsid w:val="002D451D"/>
    <w:rsid w:val="002E1412"/>
    <w:rsid w:val="002E3679"/>
    <w:rsid w:val="002F6BC1"/>
    <w:rsid w:val="00314023"/>
    <w:rsid w:val="00341484"/>
    <w:rsid w:val="00354D45"/>
    <w:rsid w:val="00392351"/>
    <w:rsid w:val="003A6141"/>
    <w:rsid w:val="003D3E44"/>
    <w:rsid w:val="00403DE0"/>
    <w:rsid w:val="00404131"/>
    <w:rsid w:val="0042490F"/>
    <w:rsid w:val="004379A6"/>
    <w:rsid w:val="0044234A"/>
    <w:rsid w:val="00456C17"/>
    <w:rsid w:val="00466B9C"/>
    <w:rsid w:val="00493C7E"/>
    <w:rsid w:val="004A06B9"/>
    <w:rsid w:val="004B30DA"/>
    <w:rsid w:val="004C30FF"/>
    <w:rsid w:val="004D45A8"/>
    <w:rsid w:val="004E4C3A"/>
    <w:rsid w:val="00500220"/>
    <w:rsid w:val="00535962"/>
    <w:rsid w:val="00563324"/>
    <w:rsid w:val="00611A07"/>
    <w:rsid w:val="0062592A"/>
    <w:rsid w:val="006506D0"/>
    <w:rsid w:val="00651E48"/>
    <w:rsid w:val="00657427"/>
    <w:rsid w:val="00666D56"/>
    <w:rsid w:val="006709BC"/>
    <w:rsid w:val="00680B43"/>
    <w:rsid w:val="0069363A"/>
    <w:rsid w:val="006A14E8"/>
    <w:rsid w:val="006B3262"/>
    <w:rsid w:val="006B4BF7"/>
    <w:rsid w:val="006D63D5"/>
    <w:rsid w:val="006F4D85"/>
    <w:rsid w:val="006F567F"/>
    <w:rsid w:val="00725091"/>
    <w:rsid w:val="00735513"/>
    <w:rsid w:val="0077215C"/>
    <w:rsid w:val="00780880"/>
    <w:rsid w:val="007B0E1F"/>
    <w:rsid w:val="007B6F6F"/>
    <w:rsid w:val="00820C9F"/>
    <w:rsid w:val="00826D1E"/>
    <w:rsid w:val="0082707E"/>
    <w:rsid w:val="008315B0"/>
    <w:rsid w:val="008B3AE5"/>
    <w:rsid w:val="008C388B"/>
    <w:rsid w:val="008C766D"/>
    <w:rsid w:val="008E3CF3"/>
    <w:rsid w:val="0091211D"/>
    <w:rsid w:val="00915163"/>
    <w:rsid w:val="00917471"/>
    <w:rsid w:val="00952FD1"/>
    <w:rsid w:val="00966EEE"/>
    <w:rsid w:val="00976893"/>
    <w:rsid w:val="00977C54"/>
    <w:rsid w:val="009951E4"/>
    <w:rsid w:val="009974FA"/>
    <w:rsid w:val="009A7AA6"/>
    <w:rsid w:val="009C1542"/>
    <w:rsid w:val="009C16E5"/>
    <w:rsid w:val="00A16099"/>
    <w:rsid w:val="00A47CC7"/>
    <w:rsid w:val="00A640BD"/>
    <w:rsid w:val="00A641A7"/>
    <w:rsid w:val="00A7089F"/>
    <w:rsid w:val="00A72F42"/>
    <w:rsid w:val="00A8423C"/>
    <w:rsid w:val="00AB1CB6"/>
    <w:rsid w:val="00AC485F"/>
    <w:rsid w:val="00AD7919"/>
    <w:rsid w:val="00AE3786"/>
    <w:rsid w:val="00AF2E6B"/>
    <w:rsid w:val="00B14C61"/>
    <w:rsid w:val="00B55168"/>
    <w:rsid w:val="00B62EEF"/>
    <w:rsid w:val="00B97B51"/>
    <w:rsid w:val="00BA0007"/>
    <w:rsid w:val="00BB1D79"/>
    <w:rsid w:val="00BB6E6C"/>
    <w:rsid w:val="00BC1D0C"/>
    <w:rsid w:val="00BC2248"/>
    <w:rsid w:val="00BC26C3"/>
    <w:rsid w:val="00BC61BD"/>
    <w:rsid w:val="00BD1586"/>
    <w:rsid w:val="00C078CB"/>
    <w:rsid w:val="00C22DBE"/>
    <w:rsid w:val="00C2325B"/>
    <w:rsid w:val="00C5078F"/>
    <w:rsid w:val="00C66D08"/>
    <w:rsid w:val="00C7470C"/>
    <w:rsid w:val="00CA0E82"/>
    <w:rsid w:val="00CA164C"/>
    <w:rsid w:val="00CA4661"/>
    <w:rsid w:val="00CE67A3"/>
    <w:rsid w:val="00D1201E"/>
    <w:rsid w:val="00D23624"/>
    <w:rsid w:val="00D24FA7"/>
    <w:rsid w:val="00D45A3E"/>
    <w:rsid w:val="00D64696"/>
    <w:rsid w:val="00D7710E"/>
    <w:rsid w:val="00D90D49"/>
    <w:rsid w:val="00D9600B"/>
    <w:rsid w:val="00DA7941"/>
    <w:rsid w:val="00DC5D96"/>
    <w:rsid w:val="00DD0305"/>
    <w:rsid w:val="00DD4F3E"/>
    <w:rsid w:val="00DD6DA4"/>
    <w:rsid w:val="00DE01DA"/>
    <w:rsid w:val="00E13E55"/>
    <w:rsid w:val="00E617CB"/>
    <w:rsid w:val="00E82502"/>
    <w:rsid w:val="00EA6B34"/>
    <w:rsid w:val="00EA7406"/>
    <w:rsid w:val="00EB31BB"/>
    <w:rsid w:val="00EE1E7B"/>
    <w:rsid w:val="00F118C9"/>
    <w:rsid w:val="00F225BF"/>
    <w:rsid w:val="00F53753"/>
    <w:rsid w:val="00F570F7"/>
    <w:rsid w:val="00F7167E"/>
    <w:rsid w:val="00F7443C"/>
    <w:rsid w:val="00F84D68"/>
    <w:rsid w:val="00F85F09"/>
    <w:rsid w:val="00F9504D"/>
    <w:rsid w:val="00FA01DC"/>
    <w:rsid w:val="00FA2AFA"/>
    <w:rsid w:val="00FB7DB0"/>
    <w:rsid w:val="00FC2027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1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9E75-3CC9-4DCF-883C-AB6DF34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Natalia Altagracia Almanzar Ortega</cp:lastModifiedBy>
  <cp:revision>49</cp:revision>
  <cp:lastPrinted>2011-03-04T18:48:00Z</cp:lastPrinted>
  <dcterms:created xsi:type="dcterms:W3CDTF">2020-09-11T21:39:00Z</dcterms:created>
  <dcterms:modified xsi:type="dcterms:W3CDTF">2026-09-22T17:36:00Z</dcterms:modified>
</cp:coreProperties>
</file>