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1BDE99" w14:textId="77777777" w:rsidR="00535962" w:rsidRPr="00F7167E" w:rsidRDefault="004762B3"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1BD88216" wp14:editId="5C034FA5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6135BFD" wp14:editId="2FBCB3BB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7A62745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92F0F47" wp14:editId="3D69DB5A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135B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7A62745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92F0F47" wp14:editId="3D69DB5A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547D6F6" wp14:editId="600E86E3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D0F0E42" w14:textId="77777777"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00708BB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47D6F6"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D0F0E42" w14:textId="77777777"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00708BB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59A57B" wp14:editId="122E328F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A4A771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9A57B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08A4A771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0D373DC5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1564762" wp14:editId="35FD2D4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A2A44B" w14:textId="77777777" w:rsidR="002E1412" w:rsidRPr="002E1412" w:rsidRDefault="0056479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64762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4CA2A44B" w14:textId="77777777" w:rsidR="002E1412" w:rsidRPr="002E1412" w:rsidRDefault="0056479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BDE85C" wp14:editId="2C87F1C8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E4A978" w14:textId="77777777" w:rsidR="0026335F" w:rsidRPr="0026335F" w:rsidRDefault="0056479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DE85C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1FE4A978" w14:textId="77777777" w:rsidR="0026335F" w:rsidRPr="0026335F" w:rsidRDefault="0056479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B496C29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534FC2" wp14:editId="7527B7F7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11BEF4" w14:textId="77777777" w:rsidR="00F7443C" w:rsidRPr="004767CC" w:rsidRDefault="0056479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34FC2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7911BEF4" w14:textId="77777777" w:rsidR="00F7443C" w:rsidRPr="004767CC" w:rsidRDefault="0056479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FC96D8D" wp14:editId="3D7C8693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27A0A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6479B">
                              <w:fldChar w:fldCharType="begin"/>
                            </w:r>
                            <w:r w:rsidR="0056479B">
                              <w:instrText xml:space="preserve"> NUMPAGES   \* MERGEFORMAT </w:instrText>
                            </w:r>
                            <w:r w:rsidR="0056479B">
                              <w:fldChar w:fldCharType="separate"/>
                            </w:r>
                            <w:r w:rsidR="00822B7A" w:rsidRP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647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96D8D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4027A0A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6479B">
                        <w:fldChar w:fldCharType="begin"/>
                      </w:r>
                      <w:r w:rsidR="0056479B">
                        <w:instrText xml:space="preserve"> NUMPAGES   \* MERGEFORMAT </w:instrText>
                      </w:r>
                      <w:r w:rsidR="0056479B">
                        <w:fldChar w:fldCharType="separate"/>
                      </w:r>
                      <w:r w:rsidR="00822B7A" w:rsidRP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647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C72035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742B7DBF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43840930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B615991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20B5F56E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7F954A0F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5919CD86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1D471E2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4C5BBB6B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7631D321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707DA25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1EC96EC6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30AB57F4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385A040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705A73C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505C11B2" w14:textId="77777777" w:rsidTr="00822B7A">
        <w:trPr>
          <w:trHeight w:val="229"/>
          <w:jc w:val="center"/>
        </w:trPr>
        <w:tc>
          <w:tcPr>
            <w:tcW w:w="0" w:type="auto"/>
          </w:tcPr>
          <w:p w14:paraId="4DEE7B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50FD08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649387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206DE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C9B6EB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1F2766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DB65D0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81B0A0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F10ABA1" w14:textId="77777777" w:rsidTr="00822B7A">
        <w:trPr>
          <w:trHeight w:val="211"/>
          <w:jc w:val="center"/>
        </w:trPr>
        <w:tc>
          <w:tcPr>
            <w:tcW w:w="0" w:type="auto"/>
          </w:tcPr>
          <w:p w14:paraId="771FB61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69AC90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B1E346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0CD5C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1529DD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97D55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8407C9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CF99D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BDFCD8B" w14:textId="77777777" w:rsidTr="00822B7A">
        <w:trPr>
          <w:trHeight w:val="229"/>
          <w:jc w:val="center"/>
        </w:trPr>
        <w:tc>
          <w:tcPr>
            <w:tcW w:w="0" w:type="auto"/>
          </w:tcPr>
          <w:p w14:paraId="6D9534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0016EE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208B2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2B086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92BD8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20BEA1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E2196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9876FF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5BAB354" w14:textId="77777777" w:rsidTr="00822B7A">
        <w:trPr>
          <w:trHeight w:val="229"/>
          <w:jc w:val="center"/>
        </w:trPr>
        <w:tc>
          <w:tcPr>
            <w:tcW w:w="0" w:type="auto"/>
          </w:tcPr>
          <w:p w14:paraId="33DD33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81DCA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9E26B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E30D25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2025B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F8C6FE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9ADD9B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D872C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13D58BC" w14:textId="77777777" w:rsidTr="00822B7A">
        <w:trPr>
          <w:trHeight w:val="229"/>
          <w:jc w:val="center"/>
        </w:trPr>
        <w:tc>
          <w:tcPr>
            <w:tcW w:w="0" w:type="auto"/>
          </w:tcPr>
          <w:p w14:paraId="367E69F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AB326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5E767E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98994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E02C5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B707F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5EB44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DB2038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EDDF5B2" w14:textId="77777777" w:rsidTr="00822B7A">
        <w:trPr>
          <w:trHeight w:val="229"/>
          <w:jc w:val="center"/>
        </w:trPr>
        <w:tc>
          <w:tcPr>
            <w:tcW w:w="0" w:type="auto"/>
          </w:tcPr>
          <w:p w14:paraId="3981FB3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4A8F3B6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3E7CB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E7B526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C140EF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88E9DE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24D6D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F6FCB7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3510BE5" w14:textId="77777777" w:rsidTr="00822B7A">
        <w:trPr>
          <w:trHeight w:val="229"/>
          <w:jc w:val="center"/>
        </w:trPr>
        <w:tc>
          <w:tcPr>
            <w:tcW w:w="0" w:type="auto"/>
          </w:tcPr>
          <w:p w14:paraId="142767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6AC696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F547D6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75B518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55366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B943B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0C8D1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30B4B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8AE939B" w14:textId="77777777" w:rsidTr="00822B7A">
        <w:trPr>
          <w:trHeight w:val="211"/>
          <w:jc w:val="center"/>
        </w:trPr>
        <w:tc>
          <w:tcPr>
            <w:tcW w:w="0" w:type="auto"/>
          </w:tcPr>
          <w:p w14:paraId="2742095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B6DFE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5DB1C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1EDB5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7530A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7C0CB3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A405FA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2A395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79D8CEA" w14:textId="77777777" w:rsidTr="00822B7A">
        <w:trPr>
          <w:trHeight w:val="229"/>
          <w:jc w:val="center"/>
        </w:trPr>
        <w:tc>
          <w:tcPr>
            <w:tcW w:w="0" w:type="auto"/>
          </w:tcPr>
          <w:p w14:paraId="2C615B6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DFB69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103EA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E377D5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1D16E4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A800E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DC6AD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9F99A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FC5969D" w14:textId="77777777" w:rsidTr="00822B7A">
        <w:trPr>
          <w:trHeight w:val="229"/>
          <w:jc w:val="center"/>
        </w:trPr>
        <w:tc>
          <w:tcPr>
            <w:tcW w:w="0" w:type="auto"/>
          </w:tcPr>
          <w:p w14:paraId="6233C6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754C5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A173AB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833651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6BA774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A7DC6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2813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A6E97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4A2FD2E3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27BA1DBE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2A13BC3F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2297588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1B8EC8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FAFF95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2CFDB369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4FB236" w14:textId="77777777"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14:paraId="46FBD186" w14:textId="77777777"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54ED9F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E537B7" wp14:editId="7A974FB4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10ED41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E537B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2110ED41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9D99FA2" wp14:editId="4CCDCB6A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1A852F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E74042A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9D99FA2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121A852F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E74042A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052CD118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E0178E1" wp14:editId="6986FB4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35E4197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206F65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62291E" w14:textId="77777777"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14:paraId="53871136" w14:textId="77777777"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8880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35ED"/>
    <w:rsid w:val="002356C0"/>
    <w:rsid w:val="00253DBA"/>
    <w:rsid w:val="0026335F"/>
    <w:rsid w:val="002655DF"/>
    <w:rsid w:val="00284B63"/>
    <w:rsid w:val="002860A4"/>
    <w:rsid w:val="002971F5"/>
    <w:rsid w:val="002C520C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6479B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2FF6DBBA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Cesia Rosario Martinez</cp:lastModifiedBy>
  <cp:revision>2</cp:revision>
  <cp:lastPrinted>2011-03-04T19:05:00Z</cp:lastPrinted>
  <dcterms:created xsi:type="dcterms:W3CDTF">2024-06-03T20:59:00Z</dcterms:created>
  <dcterms:modified xsi:type="dcterms:W3CDTF">2024-06-03T20:59:00Z</dcterms:modified>
</cp:coreProperties>
</file>