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0E962" w14:textId="77777777" w:rsidR="00535962" w:rsidRPr="00F7167E" w:rsidRDefault="00260D9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029F84C" wp14:editId="752766AE">
                <wp:simplePos x="0" y="0"/>
                <wp:positionH relativeFrom="column">
                  <wp:posOffset>6350000</wp:posOffset>
                </wp:positionH>
                <wp:positionV relativeFrom="paragraph">
                  <wp:posOffset>-584200</wp:posOffset>
                </wp:positionV>
                <wp:extent cx="2548890" cy="698500"/>
                <wp:effectExtent l="0" t="0" r="22860" b="25400"/>
                <wp:wrapNone/>
                <wp:docPr id="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8890" cy="698500"/>
                          <a:chOff x="12866" y="523"/>
                          <a:chExt cx="2544" cy="1104"/>
                        </a:xfrm>
                      </wpg:grpSpPr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64AB248D" w14:textId="091F4EAA" w:rsidR="00957FDA" w:rsidRPr="00535962" w:rsidRDefault="004358F4" w:rsidP="00957FDA">
                                    <w:pPr>
                                      <w:jc w:val="center"/>
                                    </w:pPr>
                                    <w:r w:rsidRPr="004358F4">
                                      <w:rPr>
                                        <w:rStyle w:val="Style2"/>
                                      </w:rPr>
                                      <w:t>DGAP-DAF-CM-2026-0</w:t>
                                    </w:r>
                                    <w:r w:rsidR="008F7E4A">
                                      <w:rPr>
                                        <w:rStyle w:val="Style2"/>
                                      </w:rPr>
                                      <w:t>212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64E346D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29F84C" id="Group 21" o:spid="_x0000_s1026" style="position:absolute;margin-left:500pt;margin-top:-46pt;width:200.7pt;height:5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64AB248D" w14:textId="091F4EAA" w:rsidR="00957FDA" w:rsidRPr="00535962" w:rsidRDefault="004358F4" w:rsidP="00957FDA">
                              <w:pPr>
                                <w:jc w:val="center"/>
                              </w:pPr>
                              <w:r w:rsidRPr="004358F4">
                                <w:rPr>
                                  <w:rStyle w:val="Style2"/>
                                </w:rPr>
                                <w:t>DGAP-DAF-CM-2026-0</w:t>
                              </w:r>
                              <w:r w:rsidR="008F7E4A">
                                <w:rPr>
                                  <w:rStyle w:val="Style2"/>
                                </w:rPr>
                                <w:t>212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464E346D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39B10B5" wp14:editId="6EDCAE04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FAFBAC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B10B5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05FAFBAC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0CCD7C" wp14:editId="3D33D59B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7200E5B5" w14:textId="77777777" w:rsidR="00BC61BD" w:rsidRPr="00BC61BD" w:rsidRDefault="00E0125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01254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3F71713F" wp14:editId="7E125F84">
                                      <wp:extent cx="872490" cy="373310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3733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CCD7C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7200E5B5" w14:textId="77777777" w:rsidR="00BC61BD" w:rsidRPr="00BC61BD" w:rsidRDefault="00E01254">
                          <w:pPr>
                            <w:rPr>
                              <w:lang w:val="en-US"/>
                            </w:rPr>
                          </w:pPr>
                          <w:r w:rsidRPr="00E01254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3F71713F" wp14:editId="7E125F84">
                                <wp:extent cx="872490" cy="373310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3733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89660B2" wp14:editId="0C0847C9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CDB3A6" w14:textId="77777777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192D3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9660B2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71CDB3A6" w14:textId="77777777" w:rsidR="002E1412" w:rsidRPr="002E1412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192D3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34B6A98F" wp14:editId="5E93ADFC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8E61D95" w14:textId="77777777" w:rsidR="00535962" w:rsidRPr="00535962" w:rsidRDefault="00260D92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8690FC" wp14:editId="5F74F7B9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FF7840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8690FC" id="Text Box 12" o:spid="_x0000_s1034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" filled="f" stroked="f">
                <v:textbox>
                  <w:txbxContent>
                    <w:p w14:paraId="58FF7840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5506ECB" wp14:editId="19B71B85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C0024D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506ECB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4BC0024D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F09B3D3" w14:textId="77777777" w:rsidR="00535962" w:rsidRDefault="00260D92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0A77285" wp14:editId="52E10A71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45AB9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 w:rsidRP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77285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4D45AB98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1166D1" w:rsidRP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52445F32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15866735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404EE30" w14:textId="4D42AF5F" w:rsidR="0037246F" w:rsidRPr="00131369" w:rsidRDefault="00297E8B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6C3265E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647D21A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2F817E9B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15E2BFD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36E6C2D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4DCEB31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0DB9372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0EB11AF5" w14:textId="77777777" w:rsidTr="00A24343">
        <w:trPr>
          <w:trHeight w:val="457"/>
          <w:jc w:val="center"/>
        </w:trPr>
        <w:tc>
          <w:tcPr>
            <w:tcW w:w="849" w:type="dxa"/>
          </w:tcPr>
          <w:p w14:paraId="6032160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C83BFBD" w14:textId="77777777" w:rsidR="0037246F" w:rsidRDefault="0037246F" w:rsidP="00BB657B">
            <w:pPr>
              <w:spacing w:after="0" w:line="240" w:lineRule="auto"/>
            </w:pPr>
          </w:p>
          <w:p w14:paraId="655FB48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39CF35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730EE3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B30372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3C0DEA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92BC1A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F1551A3" w14:textId="77777777" w:rsidTr="00A24343">
        <w:trPr>
          <w:trHeight w:val="477"/>
          <w:jc w:val="center"/>
        </w:trPr>
        <w:tc>
          <w:tcPr>
            <w:tcW w:w="849" w:type="dxa"/>
          </w:tcPr>
          <w:p w14:paraId="3B63E31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20B20FB" w14:textId="77777777" w:rsidR="0037246F" w:rsidRDefault="0037246F" w:rsidP="00BB657B">
            <w:pPr>
              <w:spacing w:after="0" w:line="240" w:lineRule="auto"/>
            </w:pPr>
          </w:p>
          <w:p w14:paraId="7FFCDED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2FD33D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6BAEBA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BEFBED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777F4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FDF282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3AC79A0" w14:textId="77777777" w:rsidTr="00A24343">
        <w:trPr>
          <w:trHeight w:val="477"/>
          <w:jc w:val="center"/>
        </w:trPr>
        <w:tc>
          <w:tcPr>
            <w:tcW w:w="849" w:type="dxa"/>
          </w:tcPr>
          <w:p w14:paraId="1FE9CDC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787428C" w14:textId="77777777" w:rsidR="0037246F" w:rsidRDefault="0037246F" w:rsidP="00BB657B">
            <w:pPr>
              <w:spacing w:after="0" w:line="240" w:lineRule="auto"/>
            </w:pPr>
          </w:p>
          <w:p w14:paraId="4B10E21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1BEF93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66B201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6BB419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8D0F87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3D9555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1845E1" w14:textId="77777777" w:rsidTr="00A24343">
        <w:trPr>
          <w:trHeight w:val="477"/>
          <w:jc w:val="center"/>
        </w:trPr>
        <w:tc>
          <w:tcPr>
            <w:tcW w:w="849" w:type="dxa"/>
          </w:tcPr>
          <w:p w14:paraId="2AC2A26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7DC2002" w14:textId="77777777" w:rsidR="0037246F" w:rsidRDefault="0037246F" w:rsidP="00BB657B">
            <w:pPr>
              <w:spacing w:after="0" w:line="240" w:lineRule="auto"/>
            </w:pPr>
          </w:p>
          <w:p w14:paraId="22C4AC1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E0BC7F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5047E5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86ECCD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DB5C8D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1E6034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A7CEEDF" w14:textId="77777777" w:rsidTr="00A24343">
        <w:trPr>
          <w:trHeight w:val="477"/>
          <w:jc w:val="center"/>
        </w:trPr>
        <w:tc>
          <w:tcPr>
            <w:tcW w:w="849" w:type="dxa"/>
          </w:tcPr>
          <w:p w14:paraId="6E3DC47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2A635FC" w14:textId="77777777" w:rsidR="0037246F" w:rsidRDefault="0037246F" w:rsidP="00BB657B">
            <w:pPr>
              <w:spacing w:after="0" w:line="240" w:lineRule="auto"/>
            </w:pPr>
          </w:p>
          <w:p w14:paraId="4D71E60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592807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056707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F24E03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4BA822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220417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018A26E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65E4AF3C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112382EA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A6216FD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C1C2A7C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2F968654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3CAC0F98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2FDF1435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1C1714DD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3C88336F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260D92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E5A7EC0" wp14:editId="10BD3C3B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09DA6E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5A7EC0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7009DA6E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38BF63" w14:textId="77777777" w:rsidR="00FE0F92" w:rsidRDefault="00FE0F92" w:rsidP="001007E7">
      <w:pPr>
        <w:spacing w:after="0" w:line="240" w:lineRule="auto"/>
      </w:pPr>
      <w:r>
        <w:separator/>
      </w:r>
    </w:p>
  </w:endnote>
  <w:endnote w:type="continuationSeparator" w:id="0">
    <w:p w14:paraId="2B4CD6F6" w14:textId="77777777" w:rsidR="00FE0F92" w:rsidRDefault="00FE0F9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6B0FB" w14:textId="77777777" w:rsidR="001007E7" w:rsidRDefault="00260D92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8A9151A" wp14:editId="499B6814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E73ECB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F60C4B1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7E66970F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8A9151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21E73ECB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F60C4B1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7E66970F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3DB05F61" w14:textId="77777777" w:rsidR="001007E7" w:rsidRDefault="00260D9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9F494BD" wp14:editId="66FB0FD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5392F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9F494BD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575392F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3247F00B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489ABA1D" wp14:editId="72E2C7AB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CD0ADB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DF87A4" w14:textId="77777777" w:rsidR="00FE0F92" w:rsidRDefault="00FE0F92" w:rsidP="001007E7">
      <w:pPr>
        <w:spacing w:after="0" w:line="240" w:lineRule="auto"/>
      </w:pPr>
      <w:r>
        <w:separator/>
      </w:r>
    </w:p>
  </w:footnote>
  <w:footnote w:type="continuationSeparator" w:id="0">
    <w:p w14:paraId="47F3B8E5" w14:textId="77777777" w:rsidR="00FE0F92" w:rsidRDefault="00FE0F92" w:rsidP="001007E7">
      <w:pPr>
        <w:spacing w:after="0" w:line="240" w:lineRule="auto"/>
      </w:pPr>
      <w:r>
        <w:continuationSeparator/>
      </w:r>
    </w:p>
  </w:footnote>
  <w:footnote w:id="1">
    <w:p w14:paraId="0112E2DC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C95CF96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14075"/>
    <w:rsid w:val="00034DD9"/>
    <w:rsid w:val="000F07E0"/>
    <w:rsid w:val="0010057E"/>
    <w:rsid w:val="001007E7"/>
    <w:rsid w:val="001020C0"/>
    <w:rsid w:val="001166D1"/>
    <w:rsid w:val="00123B8D"/>
    <w:rsid w:val="001526D2"/>
    <w:rsid w:val="00157600"/>
    <w:rsid w:val="00170EC5"/>
    <w:rsid w:val="00192D3C"/>
    <w:rsid w:val="00194FF2"/>
    <w:rsid w:val="001B57BD"/>
    <w:rsid w:val="001F73A7"/>
    <w:rsid w:val="00200073"/>
    <w:rsid w:val="002325E3"/>
    <w:rsid w:val="00253DBA"/>
    <w:rsid w:val="00260D92"/>
    <w:rsid w:val="0026335F"/>
    <w:rsid w:val="002860A4"/>
    <w:rsid w:val="002971F5"/>
    <w:rsid w:val="00297E8B"/>
    <w:rsid w:val="002A18E8"/>
    <w:rsid w:val="002C4A7E"/>
    <w:rsid w:val="002E1412"/>
    <w:rsid w:val="00311917"/>
    <w:rsid w:val="00314023"/>
    <w:rsid w:val="0031441A"/>
    <w:rsid w:val="00351DE8"/>
    <w:rsid w:val="00362B8A"/>
    <w:rsid w:val="003710B0"/>
    <w:rsid w:val="0037246F"/>
    <w:rsid w:val="003A4539"/>
    <w:rsid w:val="003B29C3"/>
    <w:rsid w:val="003B38E0"/>
    <w:rsid w:val="00403697"/>
    <w:rsid w:val="00413731"/>
    <w:rsid w:val="0042490F"/>
    <w:rsid w:val="004358F4"/>
    <w:rsid w:val="00466B9C"/>
    <w:rsid w:val="004767CC"/>
    <w:rsid w:val="0049643D"/>
    <w:rsid w:val="004C4743"/>
    <w:rsid w:val="004E4F9F"/>
    <w:rsid w:val="00535962"/>
    <w:rsid w:val="005B442B"/>
    <w:rsid w:val="005C5DC1"/>
    <w:rsid w:val="005D0D63"/>
    <w:rsid w:val="006019C3"/>
    <w:rsid w:val="00611A07"/>
    <w:rsid w:val="0062592A"/>
    <w:rsid w:val="006506D0"/>
    <w:rsid w:val="00651E48"/>
    <w:rsid w:val="006709BC"/>
    <w:rsid w:val="006C5649"/>
    <w:rsid w:val="00780880"/>
    <w:rsid w:val="007B4164"/>
    <w:rsid w:val="007B6F6F"/>
    <w:rsid w:val="007C79F7"/>
    <w:rsid w:val="00810515"/>
    <w:rsid w:val="0083342F"/>
    <w:rsid w:val="00854B4F"/>
    <w:rsid w:val="00857B98"/>
    <w:rsid w:val="008B3AE5"/>
    <w:rsid w:val="008F7E4A"/>
    <w:rsid w:val="009002B4"/>
    <w:rsid w:val="00903144"/>
    <w:rsid w:val="00957FDA"/>
    <w:rsid w:val="009773D3"/>
    <w:rsid w:val="009A2AEC"/>
    <w:rsid w:val="009B0931"/>
    <w:rsid w:val="009D4A63"/>
    <w:rsid w:val="009E0472"/>
    <w:rsid w:val="00A16099"/>
    <w:rsid w:val="00A24343"/>
    <w:rsid w:val="00A640BD"/>
    <w:rsid w:val="00A9320F"/>
    <w:rsid w:val="00AB4966"/>
    <w:rsid w:val="00AC7631"/>
    <w:rsid w:val="00AD7919"/>
    <w:rsid w:val="00AF0D2F"/>
    <w:rsid w:val="00B3101F"/>
    <w:rsid w:val="00B420BA"/>
    <w:rsid w:val="00B61D08"/>
    <w:rsid w:val="00B62EEF"/>
    <w:rsid w:val="00B9237C"/>
    <w:rsid w:val="00B97B51"/>
    <w:rsid w:val="00BC1D0C"/>
    <w:rsid w:val="00BC61BD"/>
    <w:rsid w:val="00BE4FB0"/>
    <w:rsid w:val="00BF1AD5"/>
    <w:rsid w:val="00C51012"/>
    <w:rsid w:val="00C66D08"/>
    <w:rsid w:val="00C8103C"/>
    <w:rsid w:val="00CA4661"/>
    <w:rsid w:val="00CE67A3"/>
    <w:rsid w:val="00D24FA7"/>
    <w:rsid w:val="00D64696"/>
    <w:rsid w:val="00D81087"/>
    <w:rsid w:val="00D90D49"/>
    <w:rsid w:val="00DC5D96"/>
    <w:rsid w:val="00DD4F3E"/>
    <w:rsid w:val="00E01254"/>
    <w:rsid w:val="00E0516D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A224F"/>
    <w:rsid w:val="00FC280C"/>
    <w:rsid w:val="00FC2870"/>
    <w:rsid w:val="00FE0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9B2DD4E"/>
  <w15:docId w15:val="{DB51995C-9DC7-4BC4-9CA7-D1B859685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E4D93-880A-4AF0-AA56-193825CC2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</TotalTime>
  <Pages>2</Pages>
  <Words>107</Words>
  <Characters>594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Direccion General de Aduanas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Ricardo Antonio Rodriguez Antigua</cp:lastModifiedBy>
  <cp:revision>17</cp:revision>
  <cp:lastPrinted>2013-08-13T13:53:00Z</cp:lastPrinted>
  <dcterms:created xsi:type="dcterms:W3CDTF">2020-05-08T16:37:00Z</dcterms:created>
  <dcterms:modified xsi:type="dcterms:W3CDTF">2026-10-05T14:47:00Z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2025-12-09T15:59:03Z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246a0e50-375e-48a3-8a70-f1b53e7f9ce2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