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B84F5" w14:textId="7BE4871C" w:rsidR="00535962" w:rsidRPr="00F7167E" w:rsidRDefault="00E42C3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9B69723" wp14:editId="0F5F9A8E">
                <wp:simplePos x="0" y="0"/>
                <wp:positionH relativeFrom="column">
                  <wp:posOffset>4210050</wp:posOffset>
                </wp:positionH>
                <wp:positionV relativeFrom="paragraph">
                  <wp:posOffset>-466725</wp:posOffset>
                </wp:positionV>
                <wp:extent cx="2249170" cy="701040"/>
                <wp:effectExtent l="0" t="0" r="1778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917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50FC02" w14:textId="10A5226A" w:rsidR="001466B0" w:rsidRPr="00535962" w:rsidRDefault="00414346" w:rsidP="001466B0">
                                <w:pPr>
                                  <w:jc w:val="center"/>
                                </w:pPr>
                                <w:r w:rsidRPr="00414346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EDEESTE-DAF-C</w:t>
                                </w:r>
                                <w:r w:rsidR="002354C0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M</w:t>
                                </w:r>
                                <w:r w:rsidR="006979AF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</w:t>
                                </w:r>
                                <w:r w:rsidRPr="00414346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202</w:t>
                                </w:r>
                                <w:r w:rsidR="006979AF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582F26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-00</w:t>
                                </w:r>
                                <w:r w:rsidR="008A46CD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8</w:t>
                                </w:r>
                                <w:r w:rsidR="006E6003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C400A0C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B69723" id="Group 21" o:spid="_x0000_s1026" style="position:absolute;margin-left:331.5pt;margin-top:-36.75pt;width:177.1pt;height:55.2pt;z-index:25165824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9bTaw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150FC02" w14:textId="10A5226A" w:rsidR="001466B0" w:rsidRPr="00535962" w:rsidRDefault="00414346" w:rsidP="001466B0">
                          <w:pPr>
                            <w:jc w:val="center"/>
                          </w:pPr>
                          <w:r w:rsidRPr="00414346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EDEESTE-DAF-C</w:t>
                          </w:r>
                          <w:r w:rsidR="002354C0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M</w:t>
                          </w:r>
                          <w:r w:rsidR="006979AF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</w:t>
                          </w:r>
                          <w:r w:rsidRPr="00414346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202</w:t>
                          </w:r>
                          <w:r w:rsidR="006979AF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582F26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-00</w:t>
                          </w:r>
                          <w:r w:rsidR="008A46CD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8</w:t>
                          </w:r>
                          <w:r w:rsidR="006E6003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5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C400A0C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C3DA9" w:rsidRPr="0063333C">
        <w:rPr>
          <w:noProof/>
          <w:lang w:val="es-DO" w:eastAsia="es-DO"/>
        </w:rPr>
        <w:drawing>
          <wp:inline distT="0" distB="0" distL="0" distR="0" wp14:anchorId="4153ABCE" wp14:editId="7D041572">
            <wp:extent cx="845820" cy="503691"/>
            <wp:effectExtent l="1905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Documents and Settings\jactis\My Documents\Informe Desempeño\Logo EDE Este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503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01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4BDDB8C" wp14:editId="429C5670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6D43F7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DDB8C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046D43F7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02ACD298" wp14:editId="3B17C4C5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A686260" w14:textId="77777777" w:rsidR="00535962" w:rsidRPr="00535962" w:rsidRDefault="00FA01DC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E49236" wp14:editId="2A340133">
                <wp:simplePos x="0" y="0"/>
                <wp:positionH relativeFrom="column">
                  <wp:posOffset>4275474</wp:posOffset>
                </wp:positionH>
                <wp:positionV relativeFrom="paragraph">
                  <wp:posOffset>6985</wp:posOffset>
                </wp:positionV>
                <wp:extent cx="1879581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9581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9A0165" w14:textId="4BBDF405" w:rsidR="0026335F" w:rsidRPr="0026335F" w:rsidRDefault="003B2E4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0025F">
                                  <w:rPr>
                                    <w:rStyle w:val="Style5"/>
                                    <w:lang w:val="es-DO"/>
                                  </w:rPr>
                                  <w:t>05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E49236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2" type="#_x0000_t202" style="position:absolute;margin-left:336.65pt;margin-top:.55pt;width:148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" filled="f" stroked="f">
                <v:textbox>
                  <w:txbxContent>
                    <w:p w14:paraId="009A0165" w14:textId="4BBDF405" w:rsidR="0026335F" w:rsidRPr="0026335F" w:rsidRDefault="003B2E4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5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0025F">
                            <w:rPr>
                              <w:rStyle w:val="Style5"/>
                              <w:lang w:val="es-DO"/>
                            </w:rPr>
                            <w:t>05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192DFA2" w14:textId="77777777" w:rsidR="00535962" w:rsidRDefault="00CC3DA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CC3EB94" wp14:editId="533155D2">
                <wp:simplePos x="0" y="0"/>
                <wp:positionH relativeFrom="column">
                  <wp:posOffset>371475</wp:posOffset>
                </wp:positionH>
                <wp:positionV relativeFrom="paragraph">
                  <wp:posOffset>24130</wp:posOffset>
                </wp:positionV>
                <wp:extent cx="4781550" cy="279400"/>
                <wp:effectExtent l="0" t="0" r="0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8"/>
                                    <w:smallCaps/>
                                  </w:rPr>
                                  <w:alias w:val="Departamento ó unidad funcional"/>
                                  <w:tag w:val="Nombre de la Institución"/>
                                  <w:id w:val="1962917553"/>
                                </w:sdtPr>
                                <w:sdtEndPr>
                                  <w:rPr>
                                    <w:rStyle w:val="Style8"/>
                                  </w:rPr>
                                </w:sdtEndPr>
                                <w:sdtContent>
                                  <w:p w14:paraId="7D5FEF89" w14:textId="77777777" w:rsidR="00CC3DA9" w:rsidRPr="004D44F2" w:rsidRDefault="00CC3DA9" w:rsidP="00CC3DA9">
                                    <w:pPr>
                                      <w:jc w:val="center"/>
                                    </w:pPr>
                                    <w:r w:rsidRPr="004D44F2">
                                      <w:rPr>
                                        <w:rStyle w:val="Style6"/>
                                      </w:rPr>
                                      <w:t>EMPRESA DISTRIBUIDORA DE ELECTRICIDAD DEL ESTE, S. A. (EDE ESTE)</w:t>
                                    </w:r>
                                  </w:p>
                                  <w:p w14:paraId="647563A0" w14:textId="77777777" w:rsidR="00CC3DA9" w:rsidRDefault="003B2E4C" w:rsidP="00CC3DA9">
                                    <w:pPr>
                                      <w:jc w:val="center"/>
                                      <w:rPr>
                                        <w:rStyle w:val="Style8"/>
                                        <w:smallCaps/>
                                      </w:rPr>
                                    </w:pPr>
                                  </w:p>
                                </w:sdtContent>
                              </w:sdt>
                              <w:p w14:paraId="067BD54F" w14:textId="77777777" w:rsidR="002E1412" w:rsidRPr="002E1412" w:rsidRDefault="003B2E4C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3EB94" id="Text Box 16" o:spid="_x0000_s1033" type="#_x0000_t202" style="position:absolute;margin-left:29.25pt;margin-top:1.9pt;width:376.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8"/>
                              <w:smallCaps/>
                            </w:rPr>
                            <w:alias w:val="Departamento ó unidad funcional"/>
                            <w:tag w:val="Nombre de la Institución"/>
                            <w:id w:val="1962917553"/>
                          </w:sdtPr>
                          <w:sdtEndPr>
                            <w:rPr>
                              <w:rStyle w:val="Style8"/>
                            </w:rPr>
                          </w:sdtEndPr>
                          <w:sdtContent>
                            <w:p w14:paraId="7D5FEF89" w14:textId="77777777" w:rsidR="00CC3DA9" w:rsidRPr="004D44F2" w:rsidRDefault="00CC3DA9" w:rsidP="00CC3DA9">
                              <w:pPr>
                                <w:jc w:val="center"/>
                              </w:pPr>
                              <w:r w:rsidRPr="004D44F2">
                                <w:rPr>
                                  <w:rStyle w:val="Style6"/>
                                </w:rPr>
                                <w:t>EMPRESA DISTRIBUIDORA DE ELECTRICIDAD DEL ESTE, S. A. (EDE ESTE)</w:t>
                              </w:r>
                            </w:p>
                            <w:p w14:paraId="647563A0" w14:textId="77777777" w:rsidR="00CC3DA9" w:rsidRDefault="006D4752" w:rsidP="00CC3DA9">
                              <w:pPr>
                                <w:jc w:val="center"/>
                                <w:rPr>
                                  <w:rStyle w:val="Style8"/>
                                  <w:smallCaps/>
                                </w:rPr>
                              </w:pPr>
                            </w:p>
                          </w:sdtContent>
                        </w:sdt>
                        <w:p w14:paraId="067BD54F" w14:textId="77777777" w:rsidR="002E1412" w:rsidRPr="002E1412" w:rsidRDefault="006D4752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6B636F4" wp14:editId="3766E411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1D58B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636F4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051D58B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A9A0CC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22E8768C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1482736" wp14:editId="4814FD96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227C45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82736" id="Text Box 18" o:spid="_x0000_s1035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GcRqgv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4F227C45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B18AD4E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8513B75" wp14:editId="0F62E64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8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2693377"/>
                              <w:showingPlcHdr/>
                            </w:sdtPr>
                            <w:sdtEndPr>
                              <w:rPr>
                                <w:rStyle w:val="Style8"/>
                              </w:rPr>
                            </w:sdtEndPr>
                            <w:sdtContent>
                              <w:p w14:paraId="02551FB0" w14:textId="77777777" w:rsidR="002E1412" w:rsidRPr="002E1412" w:rsidRDefault="00CC3DA9" w:rsidP="00CC3DA9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8"/>
                                    <w:smallCaps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13B75" id="Text Box 17" o:spid="_x0000_s1036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AvO5Mn3QAAAAgBAAAPAAAAAAAAAAAAAAAAAFAE&#10;AABkcnMvZG93bnJldi54bWxQSwUGAAAAAAQABADzAAAAWgUAAAAA&#10;" stroked="f">
                <v:textbox>
                  <w:txbxContent>
                    <w:sdt>
                      <w:sdtPr>
                        <w:rPr>
                          <w:rStyle w:val="Style8"/>
                          <w:smallCaps/>
                        </w:rPr>
                        <w:alias w:val="Departamento ó unidad funcional"/>
                        <w:tag w:val="Nombre de la Institución"/>
                        <w:id w:val="2693377"/>
                        <w:showingPlcHdr/>
                      </w:sdtPr>
                      <w:sdtEndPr>
                        <w:rPr>
                          <w:rStyle w:val="Style8"/>
                        </w:rPr>
                      </w:sdtEndPr>
                      <w:sdtContent>
                        <w:p w14:paraId="02551FB0" w14:textId="77777777" w:rsidR="002E1412" w:rsidRPr="002E1412" w:rsidRDefault="00CC3DA9" w:rsidP="00CC3DA9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8"/>
                              <w:smallCaps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6E63A4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957027F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7A07A543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25C077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6F96E0C1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F01617C" w14:textId="77777777" w:rsidTr="00E82502">
        <w:trPr>
          <w:cantSplit/>
          <w:trHeight w:val="440"/>
        </w:trPr>
        <w:tc>
          <w:tcPr>
            <w:tcW w:w="9252" w:type="dxa"/>
          </w:tcPr>
          <w:p w14:paraId="0A39305F" w14:textId="78456D33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r w:rsidR="005F4536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5F4536" w:rsidRPr="00E82502">
              <w:rPr>
                <w:sz w:val="22"/>
                <w:szCs w:val="22"/>
                <w:lang w:val="es-DO"/>
              </w:rPr>
              <w:t xml:space="preserve"> [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0E09F956" w14:textId="77777777" w:rsidTr="00E82502">
        <w:trPr>
          <w:cantSplit/>
          <w:trHeight w:val="440"/>
        </w:trPr>
        <w:tc>
          <w:tcPr>
            <w:tcW w:w="9252" w:type="dxa"/>
          </w:tcPr>
          <w:p w14:paraId="0305BC0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68C361A1" w14:textId="77777777" w:rsidTr="00E82502">
        <w:trPr>
          <w:cantSplit/>
          <w:trHeight w:val="440"/>
        </w:trPr>
        <w:tc>
          <w:tcPr>
            <w:tcW w:w="9252" w:type="dxa"/>
          </w:tcPr>
          <w:p w14:paraId="2FAF079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773F779" w14:textId="77777777" w:rsidTr="00E82502">
        <w:trPr>
          <w:cantSplit/>
          <w:trHeight w:val="440"/>
        </w:trPr>
        <w:tc>
          <w:tcPr>
            <w:tcW w:w="9252" w:type="dxa"/>
          </w:tcPr>
          <w:p w14:paraId="2A8550A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2FED4C7" w14:textId="77777777" w:rsidTr="00E82502">
        <w:trPr>
          <w:cantSplit/>
          <w:trHeight w:val="440"/>
        </w:trPr>
        <w:tc>
          <w:tcPr>
            <w:tcW w:w="9252" w:type="dxa"/>
          </w:tcPr>
          <w:p w14:paraId="16E9D0E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5D43161" w14:textId="77777777" w:rsidTr="00E82502">
        <w:trPr>
          <w:cantSplit/>
          <w:trHeight w:val="440"/>
        </w:trPr>
        <w:tc>
          <w:tcPr>
            <w:tcW w:w="9252" w:type="dxa"/>
          </w:tcPr>
          <w:p w14:paraId="2535A10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56E342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3FD363A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BA2F34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55CD7E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8773C5D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4D09C" w14:textId="77777777" w:rsidR="003B2E4C" w:rsidRDefault="003B2E4C" w:rsidP="001007E7">
      <w:pPr>
        <w:spacing w:after="0" w:line="240" w:lineRule="auto"/>
      </w:pPr>
      <w:r>
        <w:separator/>
      </w:r>
    </w:p>
  </w:endnote>
  <w:endnote w:type="continuationSeparator" w:id="0">
    <w:p w14:paraId="3C30BA31" w14:textId="77777777" w:rsidR="003B2E4C" w:rsidRDefault="003B2E4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4E831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93411E7" wp14:editId="2D9F7A0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A1A01DD" wp14:editId="32C65D84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B2D1C9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326C27E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1A01D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0CB2D1C9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326C27E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FE6FCF" wp14:editId="021456C2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633637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FE6FCF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0633637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612C70F2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0F5E94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502275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EAB6448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0330E5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E5569" w14:textId="77777777" w:rsidR="003B2E4C" w:rsidRDefault="003B2E4C" w:rsidP="001007E7">
      <w:pPr>
        <w:spacing w:after="0" w:line="240" w:lineRule="auto"/>
      </w:pPr>
      <w:r>
        <w:separator/>
      </w:r>
    </w:p>
  </w:footnote>
  <w:footnote w:type="continuationSeparator" w:id="0">
    <w:p w14:paraId="374A7347" w14:textId="77777777" w:rsidR="003B2E4C" w:rsidRDefault="003B2E4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11FFE"/>
    <w:rsid w:val="00015176"/>
    <w:rsid w:val="00034DD9"/>
    <w:rsid w:val="00045479"/>
    <w:rsid w:val="0005792C"/>
    <w:rsid w:val="00083111"/>
    <w:rsid w:val="000913E1"/>
    <w:rsid w:val="000B0863"/>
    <w:rsid w:val="000B0DCD"/>
    <w:rsid w:val="000E02D9"/>
    <w:rsid w:val="000F2ADF"/>
    <w:rsid w:val="001007E7"/>
    <w:rsid w:val="00101630"/>
    <w:rsid w:val="001020C0"/>
    <w:rsid w:val="001466B0"/>
    <w:rsid w:val="00157600"/>
    <w:rsid w:val="001627E3"/>
    <w:rsid w:val="00167429"/>
    <w:rsid w:val="00170EC5"/>
    <w:rsid w:val="00181E8D"/>
    <w:rsid w:val="00183EBA"/>
    <w:rsid w:val="00193BF1"/>
    <w:rsid w:val="00194D67"/>
    <w:rsid w:val="00194FF2"/>
    <w:rsid w:val="001A3F92"/>
    <w:rsid w:val="001E3B42"/>
    <w:rsid w:val="001F73A7"/>
    <w:rsid w:val="002009A7"/>
    <w:rsid w:val="0021248D"/>
    <w:rsid w:val="00221999"/>
    <w:rsid w:val="002262E1"/>
    <w:rsid w:val="002354C0"/>
    <w:rsid w:val="00253DBA"/>
    <w:rsid w:val="00262C93"/>
    <w:rsid w:val="0026335F"/>
    <w:rsid w:val="00291386"/>
    <w:rsid w:val="00295BD4"/>
    <w:rsid w:val="002D451D"/>
    <w:rsid w:val="002E1412"/>
    <w:rsid w:val="00314023"/>
    <w:rsid w:val="00341484"/>
    <w:rsid w:val="003501A5"/>
    <w:rsid w:val="00392351"/>
    <w:rsid w:val="00396437"/>
    <w:rsid w:val="003A6141"/>
    <w:rsid w:val="003B248D"/>
    <w:rsid w:val="003B2E4C"/>
    <w:rsid w:val="00404131"/>
    <w:rsid w:val="00414346"/>
    <w:rsid w:val="004164B4"/>
    <w:rsid w:val="0042490F"/>
    <w:rsid w:val="004379A6"/>
    <w:rsid w:val="0044234A"/>
    <w:rsid w:val="00456C17"/>
    <w:rsid w:val="00466B9C"/>
    <w:rsid w:val="00476228"/>
    <w:rsid w:val="00487F8E"/>
    <w:rsid w:val="004B30DA"/>
    <w:rsid w:val="004D45A8"/>
    <w:rsid w:val="004F122C"/>
    <w:rsid w:val="004F6A4C"/>
    <w:rsid w:val="005114A4"/>
    <w:rsid w:val="00522B58"/>
    <w:rsid w:val="005275A4"/>
    <w:rsid w:val="00535962"/>
    <w:rsid w:val="005409F6"/>
    <w:rsid w:val="00540DA8"/>
    <w:rsid w:val="00547793"/>
    <w:rsid w:val="00582F26"/>
    <w:rsid w:val="005F2F26"/>
    <w:rsid w:val="005F4536"/>
    <w:rsid w:val="005F5DC0"/>
    <w:rsid w:val="00611A07"/>
    <w:rsid w:val="006125E1"/>
    <w:rsid w:val="00622F4C"/>
    <w:rsid w:val="0062592A"/>
    <w:rsid w:val="006506D0"/>
    <w:rsid w:val="00650F4E"/>
    <w:rsid w:val="00651E48"/>
    <w:rsid w:val="00666D56"/>
    <w:rsid w:val="006709BC"/>
    <w:rsid w:val="006979AF"/>
    <w:rsid w:val="006D4752"/>
    <w:rsid w:val="006E6003"/>
    <w:rsid w:val="006F567F"/>
    <w:rsid w:val="006F5EC8"/>
    <w:rsid w:val="00725091"/>
    <w:rsid w:val="00734476"/>
    <w:rsid w:val="007364DC"/>
    <w:rsid w:val="007716D3"/>
    <w:rsid w:val="00776F01"/>
    <w:rsid w:val="00780880"/>
    <w:rsid w:val="007A0B4E"/>
    <w:rsid w:val="007B0E1F"/>
    <w:rsid w:val="007B6F6F"/>
    <w:rsid w:val="007D2627"/>
    <w:rsid w:val="007D30CF"/>
    <w:rsid w:val="0080025F"/>
    <w:rsid w:val="00820C9F"/>
    <w:rsid w:val="00821C2F"/>
    <w:rsid w:val="0082707E"/>
    <w:rsid w:val="008315B0"/>
    <w:rsid w:val="0084371D"/>
    <w:rsid w:val="00845316"/>
    <w:rsid w:val="00886E97"/>
    <w:rsid w:val="008954F8"/>
    <w:rsid w:val="008A46CD"/>
    <w:rsid w:val="008B3AE5"/>
    <w:rsid w:val="008B7872"/>
    <w:rsid w:val="008C1FFF"/>
    <w:rsid w:val="008C388B"/>
    <w:rsid w:val="008D50AA"/>
    <w:rsid w:val="00925448"/>
    <w:rsid w:val="0093227A"/>
    <w:rsid w:val="00966EEE"/>
    <w:rsid w:val="0097612F"/>
    <w:rsid w:val="00977C54"/>
    <w:rsid w:val="009A7417"/>
    <w:rsid w:val="009C1435"/>
    <w:rsid w:val="009C307C"/>
    <w:rsid w:val="00A043F2"/>
    <w:rsid w:val="00A0666C"/>
    <w:rsid w:val="00A16099"/>
    <w:rsid w:val="00A2310A"/>
    <w:rsid w:val="00A36836"/>
    <w:rsid w:val="00A44306"/>
    <w:rsid w:val="00A50FF5"/>
    <w:rsid w:val="00A640BD"/>
    <w:rsid w:val="00A641A7"/>
    <w:rsid w:val="00A72F42"/>
    <w:rsid w:val="00AA5966"/>
    <w:rsid w:val="00AC4DB3"/>
    <w:rsid w:val="00AD7919"/>
    <w:rsid w:val="00AF1D7B"/>
    <w:rsid w:val="00AF2E6B"/>
    <w:rsid w:val="00AF4B24"/>
    <w:rsid w:val="00B31F17"/>
    <w:rsid w:val="00B62EEF"/>
    <w:rsid w:val="00B86287"/>
    <w:rsid w:val="00B97B51"/>
    <w:rsid w:val="00BA0007"/>
    <w:rsid w:val="00BB1D79"/>
    <w:rsid w:val="00BC01B4"/>
    <w:rsid w:val="00BC1D0C"/>
    <w:rsid w:val="00BC61BD"/>
    <w:rsid w:val="00BD1586"/>
    <w:rsid w:val="00BF5B4C"/>
    <w:rsid w:val="00C078CB"/>
    <w:rsid w:val="00C22DBE"/>
    <w:rsid w:val="00C42357"/>
    <w:rsid w:val="00C43E19"/>
    <w:rsid w:val="00C5078F"/>
    <w:rsid w:val="00C634D6"/>
    <w:rsid w:val="00C66D08"/>
    <w:rsid w:val="00C7470C"/>
    <w:rsid w:val="00C94157"/>
    <w:rsid w:val="00C960DA"/>
    <w:rsid w:val="00CA0E82"/>
    <w:rsid w:val="00CA164C"/>
    <w:rsid w:val="00CA4661"/>
    <w:rsid w:val="00CC3DA9"/>
    <w:rsid w:val="00CC6683"/>
    <w:rsid w:val="00CE67A3"/>
    <w:rsid w:val="00CF2269"/>
    <w:rsid w:val="00D0667B"/>
    <w:rsid w:val="00D06B90"/>
    <w:rsid w:val="00D1201E"/>
    <w:rsid w:val="00D1229A"/>
    <w:rsid w:val="00D24FA7"/>
    <w:rsid w:val="00D45A3E"/>
    <w:rsid w:val="00D64696"/>
    <w:rsid w:val="00D7710E"/>
    <w:rsid w:val="00D90D49"/>
    <w:rsid w:val="00D9600B"/>
    <w:rsid w:val="00DC5D96"/>
    <w:rsid w:val="00DD4F3E"/>
    <w:rsid w:val="00DD5749"/>
    <w:rsid w:val="00DE3C53"/>
    <w:rsid w:val="00E13E55"/>
    <w:rsid w:val="00E42C3E"/>
    <w:rsid w:val="00E56D49"/>
    <w:rsid w:val="00E71D8F"/>
    <w:rsid w:val="00E82502"/>
    <w:rsid w:val="00E90CF7"/>
    <w:rsid w:val="00EA2884"/>
    <w:rsid w:val="00EA6B34"/>
    <w:rsid w:val="00EA7406"/>
    <w:rsid w:val="00EE1E7B"/>
    <w:rsid w:val="00F02C0A"/>
    <w:rsid w:val="00F225BF"/>
    <w:rsid w:val="00F46725"/>
    <w:rsid w:val="00F53753"/>
    <w:rsid w:val="00F7167E"/>
    <w:rsid w:val="00F7443C"/>
    <w:rsid w:val="00F84D68"/>
    <w:rsid w:val="00F85064"/>
    <w:rsid w:val="00F9504D"/>
    <w:rsid w:val="00FA01DC"/>
    <w:rsid w:val="00FA36E1"/>
    <w:rsid w:val="00FC2870"/>
    <w:rsid w:val="00FF29ED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26BF1D4"/>
  <w15:docId w15:val="{1181D197-7F8E-48DA-BE14-1EC9BA3C8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C759F-985A-4971-AE32-D3399157D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Procedimiento.dotx</Template>
  <TotalTime>10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Maria Teresa Candelario Toribio</cp:lastModifiedBy>
  <cp:revision>34</cp:revision>
  <cp:lastPrinted>2011-03-04T18:48:00Z</cp:lastPrinted>
  <dcterms:created xsi:type="dcterms:W3CDTF">2024-07-05T16:48:00Z</dcterms:created>
  <dcterms:modified xsi:type="dcterms:W3CDTF">2026-10-05T15:01:00Z</dcterms:modified>
</cp:coreProperties>
</file>