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F61CE" w14:textId="0EBCE6C2" w:rsidR="00535962" w:rsidRPr="00F7167E" w:rsidRDefault="000C39FE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DF6215" wp14:editId="162ACFDD">
                <wp:simplePos x="0" y="0"/>
                <wp:positionH relativeFrom="column">
                  <wp:posOffset>4429125</wp:posOffset>
                </wp:positionH>
                <wp:positionV relativeFrom="paragraph">
                  <wp:posOffset>202565</wp:posOffset>
                </wp:positionV>
                <wp:extent cx="1995170" cy="297180"/>
                <wp:effectExtent l="0" t="0" r="0" b="7620"/>
                <wp:wrapNone/>
                <wp:docPr id="107886687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17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E" w14:textId="76711491" w:rsidR="0026335F" w:rsidRPr="0026335F" w:rsidRDefault="00C7772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96DD9">
                                  <w:rPr>
                                    <w:rStyle w:val="Style5"/>
                                    <w:lang w:val="es-DO"/>
                                  </w:rPr>
                                  <w:t>05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F621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48.75pt;margin-top:15.95pt;width:157.1pt;height:2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" filled="f" stroked="f">
                <v:textbox>
                  <w:txbxContent>
                    <w:p w14:paraId="0ADF622E" w14:textId="76711491" w:rsidR="0026335F" w:rsidRPr="0026335F" w:rsidRDefault="00C7772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5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96DD9">
                            <w:rPr>
                              <w:rStyle w:val="Style5"/>
                              <w:lang w:val="es-DO"/>
                            </w:rPr>
                            <w:t>05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0ADF620F" wp14:editId="76FDD50E">
                <wp:simplePos x="0" y="0"/>
                <wp:positionH relativeFrom="column">
                  <wp:posOffset>3919855</wp:posOffset>
                </wp:positionH>
                <wp:positionV relativeFrom="paragraph">
                  <wp:posOffset>-617220</wp:posOffset>
                </wp:positionV>
                <wp:extent cx="2217420" cy="701040"/>
                <wp:effectExtent l="5080" t="11430" r="6350" b="11430"/>
                <wp:wrapNone/>
                <wp:docPr id="1321633201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7420" cy="701040"/>
                          <a:chOff x="12866" y="523"/>
                          <a:chExt cx="2544" cy="1104"/>
                        </a:xfrm>
                      </wpg:grpSpPr>
                      <wps:wsp>
                        <wps:cNvPr id="146425270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55380823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317497630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DF6228" w14:textId="5DB2584D" w:rsidR="00E05CE0" w:rsidRPr="00535962" w:rsidRDefault="000620B2" w:rsidP="00E05CE0">
                                <w:pPr>
                                  <w:jc w:val="center"/>
                                </w:pPr>
                                <w:r w:rsidRPr="000620B2">
                                  <w:t>EDEESTE-DAF-C</w:t>
                                </w:r>
                                <w:r w:rsidR="000A1475">
                                  <w:t>M</w:t>
                                </w:r>
                                <w:r w:rsidRPr="000620B2">
                                  <w:t>-202</w:t>
                                </w:r>
                                <w:r w:rsidR="0075005D">
                                  <w:t>6</w:t>
                                </w:r>
                                <w:r w:rsidRPr="000620B2">
                                  <w:t>-00</w:t>
                                </w:r>
                                <w:r w:rsidR="002F75D1">
                                  <w:t>8</w:t>
                                </w:r>
                                <w:r w:rsidR="00EC56F8"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538586141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DF6229" w14:textId="77777777" w:rsidR="00E05CE0" w:rsidRPr="00535962" w:rsidRDefault="00E05CE0" w:rsidP="00E05CE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DF620F" id="Group 35" o:spid="_x0000_s1027" style="position:absolute;margin-left:308.65pt;margin-top:-48.6pt;width:174.6pt;height:55.2pt;z-index:25170432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">
                <v:rect id="Rectangle 36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" filled="f"/>
                <v:group id="Group 37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" fillcolor="white [3212]" strokecolor="white [3212]" strokeweight="2.25pt">
                    <v:textbox inset=",0">
                      <w:txbxContent>
                        <w:p w14:paraId="0ADF6228" w14:textId="5DB2584D" w:rsidR="00E05CE0" w:rsidRPr="00535962" w:rsidRDefault="000620B2" w:rsidP="00E05CE0">
                          <w:pPr>
                            <w:jc w:val="center"/>
                          </w:pPr>
                          <w:r w:rsidRPr="000620B2">
                            <w:t>EDEESTE-DAF-C</w:t>
                          </w:r>
                          <w:r w:rsidR="000A1475">
                            <w:t>M</w:t>
                          </w:r>
                          <w:r w:rsidRPr="000620B2">
                            <w:t>-202</w:t>
                          </w:r>
                          <w:r w:rsidR="0075005D">
                            <w:t>6</w:t>
                          </w:r>
                          <w:r w:rsidRPr="000620B2">
                            <w:t>-00</w:t>
                          </w:r>
                          <w:r w:rsidR="002F75D1">
                            <w:t>8</w:t>
                          </w:r>
                          <w:r w:rsidR="00EC56F8">
                            <w:t>5</w:t>
                          </w:r>
                        </w:p>
                      </w:txbxContent>
                    </v:textbox>
                  </v:shape>
                  <v:shape id="Text Box 39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0ADF6229" w14:textId="77777777" w:rsidR="00E05CE0" w:rsidRPr="00535962" w:rsidRDefault="00E05CE0" w:rsidP="00E05CE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F6210" wp14:editId="6FF83872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047085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ADF622A" w14:textId="77777777" w:rsidR="00BC61BD" w:rsidRPr="00BC61BD" w:rsidRDefault="00D107A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107AB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ADF6231" wp14:editId="0ADF6232">
                                      <wp:extent cx="842187" cy="478465"/>
                                      <wp:effectExtent l="19050" t="0" r="0" b="0"/>
                                      <wp:docPr id="3" name="Imagen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" descr="C:\Documents and Settings\jactis\My Documents\Informe Desempeño\Logo EDE Este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805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0" id="Text Box 2" o:spid="_x0000_s1032" type="#_x0000_t202" style="position:absolute;margin-left:-33pt;margin-top:-21.45pt;width:81pt;height:7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dss7bd0AAAAK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ADF622A" w14:textId="77777777" w:rsidR="00BC61BD" w:rsidRPr="00BC61BD" w:rsidRDefault="00D107AB">
                          <w:pPr>
                            <w:rPr>
                              <w:lang w:val="en-US"/>
                            </w:rPr>
                          </w:pPr>
                          <w:r w:rsidRPr="00D107AB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ADF6231" wp14:editId="0ADF6232">
                                <wp:extent cx="842187" cy="478465"/>
                                <wp:effectExtent l="19050" t="0" r="0" b="0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 descr="C:\Documents and Settings\jactis\My Documents\Informe Desempeño\Logo EDE Est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805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ADF6211" wp14:editId="4C6E22A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24548238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B" w14:textId="77777777" w:rsidR="00E05CE0" w:rsidRPr="007B4171" w:rsidRDefault="00E05CE0" w:rsidP="00E05CE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1" id="Text Box 40" o:spid="_x0000_s1033" type="#_x0000_t202" style="position:absolute;margin-left:-25.2pt;margin-top:-45.6pt;width:74.65pt;height:24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0ADF622B" w14:textId="77777777" w:rsidR="00E05CE0" w:rsidRPr="007B4171" w:rsidRDefault="00E05CE0" w:rsidP="00E05CE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E05CE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ADF6212" wp14:editId="0ADF6213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ADF61CF" w14:textId="15DBE2B1" w:rsidR="00535962" w:rsidRPr="00535962" w:rsidRDefault="000C39FE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DF6214" wp14:editId="7805E981">
                <wp:simplePos x="0" y="0"/>
                <wp:positionH relativeFrom="column">
                  <wp:posOffset>765810</wp:posOffset>
                </wp:positionH>
                <wp:positionV relativeFrom="paragraph">
                  <wp:posOffset>196850</wp:posOffset>
                </wp:positionV>
                <wp:extent cx="3982720" cy="279400"/>
                <wp:effectExtent l="3810" t="0" r="4445" b="0"/>
                <wp:wrapNone/>
                <wp:docPr id="206277602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272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C" w14:textId="77777777" w:rsidR="00D107AB" w:rsidRPr="00D107AB" w:rsidRDefault="00D107AB" w:rsidP="00D107AB">
                            <w:r w:rsidRPr="00D107AB">
                              <w:rPr>
                                <w:rStyle w:val="Style6"/>
                              </w:rPr>
                              <w:t>EMPRESA DISTRIBUIDORA DE ELECTRICIDAD DEL ESTE, S. A. (EDE ESTE)</w:t>
                            </w:r>
                          </w:p>
                          <w:p w14:paraId="0ADF622D" w14:textId="77777777" w:rsidR="002E1412" w:rsidRPr="00D107AB" w:rsidRDefault="002E1412" w:rsidP="00D107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4" id="Text Box 16" o:spid="_x0000_s1034" type="#_x0000_t202" style="position:absolute;margin-left:60.3pt;margin-top:15.5pt;width:313.6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vQH9gEAANEDAAAOAAAAZHJzL2Uyb0RvYy54bWysU1Fv0zAQfkfiP1h+p2lDx9ao6TQ6FSGN&#10;gTT4AY7jJBaOz5zdJuXXc3a6rhpviDxYPp/93X3ffVnfjr1hB4Vegy35YjbnTFkJtbZtyX983727&#10;4c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" stroked="f">
                <v:textbox>
                  <w:txbxContent>
                    <w:p w14:paraId="0ADF622C" w14:textId="77777777" w:rsidR="00D107AB" w:rsidRPr="00D107AB" w:rsidRDefault="00D107AB" w:rsidP="00D107AB">
                      <w:r w:rsidRPr="00D107AB">
                        <w:rPr>
                          <w:rStyle w:val="Style6"/>
                        </w:rPr>
                        <w:t>EMPRESA DISTRIBUIDORA DE ELECTRICIDAD DEL ESTE, S. A. (EDE ESTE)</w:t>
                      </w:r>
                    </w:p>
                    <w:p w14:paraId="0ADF622D" w14:textId="77777777" w:rsidR="002E1412" w:rsidRPr="00D107AB" w:rsidRDefault="002E1412" w:rsidP="00D107AB"/>
                  </w:txbxContent>
                </v:textbox>
              </v:shape>
            </w:pict>
          </mc:Fallback>
        </mc:AlternateContent>
      </w:r>
    </w:p>
    <w:p w14:paraId="0ADF61D0" w14:textId="46A6CDFB" w:rsidR="00535962" w:rsidRDefault="000C39FE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DF6216" wp14:editId="6B696DD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30007952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115198"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6" id="Text Box 13" o:spid="_x0000_s1035" type="#_x0000_t202" style="position:absolute;margin-left:397.7pt;margin-top:2.8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DF622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519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115198"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DF6217" wp14:editId="1E6055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46646882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30" w14:textId="77777777" w:rsidR="00F7443C" w:rsidRPr="00626D0C" w:rsidRDefault="0023545D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presentación de oferta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7" id="Text Box 18" o:spid="_x0000_s1036" type="#_x0000_t202" style="position:absolute;margin-left:148.15pt;margin-top:20.85pt;width:153.2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0ADF6230" w14:textId="77777777" w:rsidR="00F7443C" w:rsidRPr="00626D0C" w:rsidRDefault="0023545D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presentación de oferta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ADF61D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ADF61D2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0ADF61D3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ADF61D4" w14:textId="77777777" w:rsidR="0023545D" w:rsidRPr="0023545D" w:rsidRDefault="00D107AB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107AB">
        <w:rPr>
          <w:rStyle w:val="Style6"/>
        </w:rPr>
        <w:t>EMPRESA DISTRIBUIDORA DE ELECTRICIDAD DEL ESTE, S. A.</w:t>
      </w:r>
    </w:p>
    <w:p w14:paraId="0ADF61D5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ADF61D6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ADF61D7" w14:textId="77777777" w:rsidR="000351EB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adendas realizadas a los mismos: </w:t>
      </w:r>
    </w:p>
    <w:p w14:paraId="0ADF61D8" w14:textId="77777777" w:rsidR="0023545D" w:rsidRPr="0023545D" w:rsidRDefault="0023545D" w:rsidP="000351EB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 w:rsidR="000351EB"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 w:rsidR="00393EFC">
        <w:rPr>
          <w:sz w:val="22"/>
          <w:szCs w:val="22"/>
        </w:rPr>
        <w:t>__________________________________________________________</w:t>
      </w:r>
      <w:r w:rsidR="00E05CE0">
        <w:rPr>
          <w:sz w:val="22"/>
          <w:szCs w:val="22"/>
        </w:rPr>
        <w:t>______</w:t>
      </w:r>
      <w:r w:rsidR="00393EFC">
        <w:rPr>
          <w:sz w:val="22"/>
          <w:szCs w:val="22"/>
        </w:rPr>
        <w:t>____</w:t>
      </w:r>
      <w:r w:rsidR="00E05CE0">
        <w:rPr>
          <w:sz w:val="22"/>
          <w:szCs w:val="22"/>
        </w:rPr>
        <w:t>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ADF61D9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A" w14:textId="77777777" w:rsidR="000351EB" w:rsidRDefault="0023545D" w:rsidP="000351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 w:rsidR="00E05CE0"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 w:rsidR="00E05CE0">
        <w:rPr>
          <w:rFonts w:eastAsia="Calibri"/>
          <w:sz w:val="22"/>
          <w:szCs w:val="22"/>
        </w:rPr>
        <w:t xml:space="preserve">, o ejecutar los </w:t>
      </w:r>
      <w:r w:rsidR="000351EB">
        <w:rPr>
          <w:rFonts w:eastAsia="Calibri"/>
          <w:sz w:val="22"/>
          <w:szCs w:val="22"/>
        </w:rPr>
        <w:t>siguientes servicios u Obras:</w:t>
      </w:r>
    </w:p>
    <w:p w14:paraId="0ADF61DB" w14:textId="77777777" w:rsidR="0023545D" w:rsidRPr="000351EB" w:rsidRDefault="0023545D" w:rsidP="000351EB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 w:rsidR="000351EB"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="00393EFC" w:rsidRPr="000351EB">
        <w:rPr>
          <w:sz w:val="22"/>
          <w:szCs w:val="22"/>
        </w:rPr>
        <w:t>_____________</w:t>
      </w:r>
      <w:r w:rsidR="00E05CE0" w:rsidRPr="000351EB">
        <w:rPr>
          <w:sz w:val="22"/>
          <w:szCs w:val="22"/>
        </w:rPr>
        <w:t>_</w:t>
      </w:r>
      <w:r w:rsidR="00393EFC" w:rsidRPr="000351EB">
        <w:rPr>
          <w:sz w:val="22"/>
          <w:szCs w:val="22"/>
        </w:rPr>
        <w:t>__________</w:t>
      </w:r>
      <w:r w:rsidR="00E05CE0" w:rsidRPr="000351EB">
        <w:rPr>
          <w:sz w:val="22"/>
          <w:szCs w:val="22"/>
        </w:rPr>
        <w:t>__</w:t>
      </w:r>
      <w:r w:rsidR="00393EFC" w:rsidRPr="000351EB">
        <w:rPr>
          <w:sz w:val="22"/>
          <w:szCs w:val="22"/>
        </w:rPr>
        <w:t>______________________________________________</w:t>
      </w:r>
      <w:r w:rsidR="00E05CE0" w:rsidRPr="000351EB">
        <w:rPr>
          <w:sz w:val="22"/>
          <w:szCs w:val="22"/>
        </w:rPr>
        <w:t>___________</w:t>
      </w:r>
    </w:p>
    <w:p w14:paraId="0ADF61DC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D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 vigente por un período de (……</w:t>
      </w:r>
      <w:proofErr w:type="gramStart"/>
      <w:r w:rsidRPr="0023545D">
        <w:rPr>
          <w:rFonts w:eastAsia="Calibri"/>
          <w:sz w:val="22"/>
          <w:szCs w:val="22"/>
        </w:rPr>
        <w:t>…….</w:t>
      </w:r>
      <w:proofErr w:type="gramEnd"/>
      <w:r w:rsidRPr="0023545D">
        <w:rPr>
          <w:rFonts w:eastAsia="Calibri"/>
          <w:sz w:val="22"/>
          <w:szCs w:val="22"/>
        </w:rPr>
        <w:t xml:space="preserve">) días,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23545D">
          <w:rPr>
            <w:rFonts w:eastAsia="Calibri"/>
            <w:sz w:val="22"/>
            <w:szCs w:val="22"/>
          </w:rPr>
          <w:t>la Licitación. Esta</w:t>
        </w:r>
      </w:smartTag>
      <w:r w:rsidRPr="0023545D">
        <w:rPr>
          <w:rFonts w:eastAsia="Calibri"/>
          <w:sz w:val="22"/>
          <w:szCs w:val="22"/>
        </w:rPr>
        <w:t xml:space="preserve"> oferta nos obliga y podrá ser aceptada en cualquier momento hasta antes del término de dicho período</w:t>
      </w:r>
      <w:r w:rsidR="00393EFC"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0ADF61DE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F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6F42D2">
        <w:rPr>
          <w:rFonts w:eastAsia="Calibri"/>
          <w:sz w:val="22"/>
          <w:szCs w:val="22"/>
        </w:rPr>
        <w:t xml:space="preserve"> </w:t>
      </w:r>
      <w:proofErr w:type="gramStart"/>
      <w:r w:rsidR="006F42D2"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="006F42D2"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 w:rsidR="006F42D2"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 w:rsidR="006F42D2"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 w:rsidR="00393EFC">
        <w:rPr>
          <w:sz w:val="22"/>
          <w:szCs w:val="22"/>
        </w:rPr>
        <w:t xml:space="preserve"> fiel cumplimiento del Contrato.</w:t>
      </w:r>
    </w:p>
    <w:p w14:paraId="0ADF61E0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1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DF61E2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3" w14:textId="77777777" w:rsidR="0023545D" w:rsidRPr="00E05CE0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ADF61E4" w14:textId="77777777" w:rsidR="0023545D" w:rsidRDefault="0023545D" w:rsidP="00E05CE0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ADF61E5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6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7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8" w14:textId="77777777" w:rsidR="00393EFC" w:rsidRDefault="00393EFC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ADF61E9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A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DF61EB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C" w14:textId="77777777" w:rsidR="0023545D" w:rsidRPr="0023545D" w:rsidRDefault="0023545D" w:rsidP="000351EB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ADF61ED" w14:textId="77777777" w:rsidR="0023545D" w:rsidRPr="0023545D" w:rsidRDefault="00393EFC" w:rsidP="000351EB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="0023545D"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</w:t>
      </w:r>
      <w:r w:rsidR="000351EB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</w:t>
      </w:r>
      <w:r w:rsidR="0023545D"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="0023545D" w:rsidRPr="0023545D">
        <w:rPr>
          <w:rFonts w:ascii="Arial" w:hAnsi="Arial" w:cs="Arial"/>
          <w:sz w:val="22"/>
          <w:szCs w:val="22"/>
        </w:rPr>
        <w:t>___</w:t>
      </w:r>
      <w:r w:rsidR="000351EB">
        <w:rPr>
          <w:rFonts w:ascii="Arial" w:hAnsi="Arial" w:cs="Arial"/>
          <w:sz w:val="22"/>
          <w:szCs w:val="22"/>
        </w:rPr>
        <w:t>____</w:t>
      </w:r>
      <w:r w:rsidR="0023545D"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="0023545D"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0ADF61EE" w14:textId="77777777" w:rsidR="0023545D" w:rsidRPr="0023545D" w:rsidRDefault="0023545D" w:rsidP="000351EB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0ADF61EF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ADF61F0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DF61F1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ADF61F2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ADF61F3" w14:textId="77777777" w:rsidR="000351EB" w:rsidRDefault="000351EB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DF61F4" w14:textId="77777777" w:rsidR="00B915B7" w:rsidRPr="00E05CE0" w:rsidRDefault="00B915B7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ADF61F5" w14:textId="77777777" w:rsidR="00E124CB" w:rsidRDefault="00E124CB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9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B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D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E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0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1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2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4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5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9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B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D" w14:textId="77777777" w:rsidR="00E05CE0" w:rsidRPr="0023545D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sectPr w:rsidR="00E05CE0" w:rsidRPr="0023545D" w:rsidSect="00AD4E17">
      <w:headerReference w:type="default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52ABB" w14:textId="77777777" w:rsidR="00C77720" w:rsidRDefault="00C77720" w:rsidP="001007E7">
      <w:pPr>
        <w:spacing w:after="0" w:line="240" w:lineRule="auto"/>
      </w:pPr>
      <w:r>
        <w:separator/>
      </w:r>
    </w:p>
  </w:endnote>
  <w:endnote w:type="continuationSeparator" w:id="0">
    <w:p w14:paraId="1EE01E69" w14:textId="77777777" w:rsidR="00C77720" w:rsidRDefault="00C7772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621D" w14:textId="13CD6443" w:rsidR="001007E7" w:rsidRDefault="00F0682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ADF6224" wp14:editId="0ADF6225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C39FE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DF6226" wp14:editId="0FE65EB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39542373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4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F6235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ADF623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ADF6237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DF622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54.3pt;margin-top:-20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0ADF6234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F6235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ADF623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ADF6237" w14:textId="77777777" w:rsidR="00807015" w:rsidRDefault="00807015"/>
                </w:txbxContent>
              </v:textbox>
            </v:shape>
          </w:pict>
        </mc:Fallback>
      </mc:AlternateContent>
    </w:r>
    <w:r w:rsidR="000C39FE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DF6227" wp14:editId="366A52E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81628276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8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DF6227" id="Text Box 1" o:spid="_x0000_s1039" type="#_x0000_t202" style="position:absolute;margin-left:-7.7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0ADF6238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05CE0"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E05CE0"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ADF621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ADF62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DF622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DF622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ADF622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CC1EF" w14:textId="77777777" w:rsidR="00C77720" w:rsidRDefault="00C77720" w:rsidP="001007E7">
      <w:pPr>
        <w:spacing w:after="0" w:line="240" w:lineRule="auto"/>
      </w:pPr>
      <w:r>
        <w:separator/>
      </w:r>
    </w:p>
  </w:footnote>
  <w:footnote w:type="continuationSeparator" w:id="0">
    <w:p w14:paraId="450B9DC9" w14:textId="77777777" w:rsidR="00C77720" w:rsidRDefault="00C77720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621C" w14:textId="07958CB1" w:rsidR="00E05CE0" w:rsidRDefault="000C39FE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ADF6223" wp14:editId="0E91B9E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7053050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3" w14:textId="77777777" w:rsidR="00E05CE0" w:rsidRPr="0026335F" w:rsidRDefault="00E05CE0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37E9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E37E9B" w:rsidRPr="00E37E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DF622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89.65pt;margin-top:.25pt;width:96.5pt;height:3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ADF6233" w14:textId="77777777" w:rsidR="00E05CE0" w:rsidRPr="0026335F" w:rsidRDefault="00E05CE0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E37E9B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E37E9B" w:rsidRPr="00E37E9B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080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1EB"/>
    <w:rsid w:val="00015176"/>
    <w:rsid w:val="00034DD9"/>
    <w:rsid w:val="000351EB"/>
    <w:rsid w:val="00045479"/>
    <w:rsid w:val="000620B2"/>
    <w:rsid w:val="000762CC"/>
    <w:rsid w:val="00077249"/>
    <w:rsid w:val="00093A00"/>
    <w:rsid w:val="000A1475"/>
    <w:rsid w:val="000B0863"/>
    <w:rsid w:val="000C0F2B"/>
    <w:rsid w:val="000C39FE"/>
    <w:rsid w:val="000E01BA"/>
    <w:rsid w:val="000F058C"/>
    <w:rsid w:val="001007E7"/>
    <w:rsid w:val="00101630"/>
    <w:rsid w:val="001020C0"/>
    <w:rsid w:val="00107E1D"/>
    <w:rsid w:val="00113A41"/>
    <w:rsid w:val="00115198"/>
    <w:rsid w:val="00123EBE"/>
    <w:rsid w:val="00134D4F"/>
    <w:rsid w:val="001463BC"/>
    <w:rsid w:val="00157600"/>
    <w:rsid w:val="00165C6B"/>
    <w:rsid w:val="00170EC5"/>
    <w:rsid w:val="00194FF2"/>
    <w:rsid w:val="001A3DBB"/>
    <w:rsid w:val="001A3F92"/>
    <w:rsid w:val="001B3719"/>
    <w:rsid w:val="001E61DE"/>
    <w:rsid w:val="001E73F1"/>
    <w:rsid w:val="001F73A7"/>
    <w:rsid w:val="002009A7"/>
    <w:rsid w:val="0023545D"/>
    <w:rsid w:val="00253DBA"/>
    <w:rsid w:val="0026335F"/>
    <w:rsid w:val="00272CB0"/>
    <w:rsid w:val="00280DF4"/>
    <w:rsid w:val="002823F7"/>
    <w:rsid w:val="00284E2E"/>
    <w:rsid w:val="00297374"/>
    <w:rsid w:val="002E1412"/>
    <w:rsid w:val="002E6B9A"/>
    <w:rsid w:val="002F725F"/>
    <w:rsid w:val="002F75D1"/>
    <w:rsid w:val="003025BB"/>
    <w:rsid w:val="00310633"/>
    <w:rsid w:val="00314023"/>
    <w:rsid w:val="003417DD"/>
    <w:rsid w:val="003501A5"/>
    <w:rsid w:val="00362FDC"/>
    <w:rsid w:val="00363D33"/>
    <w:rsid w:val="00393EFC"/>
    <w:rsid w:val="00396437"/>
    <w:rsid w:val="003C34B4"/>
    <w:rsid w:val="003C598C"/>
    <w:rsid w:val="003E4A58"/>
    <w:rsid w:val="00404A3A"/>
    <w:rsid w:val="00411035"/>
    <w:rsid w:val="0042490F"/>
    <w:rsid w:val="00436391"/>
    <w:rsid w:val="004564FE"/>
    <w:rsid w:val="0046208E"/>
    <w:rsid w:val="00466B9C"/>
    <w:rsid w:val="004960EE"/>
    <w:rsid w:val="004B3234"/>
    <w:rsid w:val="004B6C28"/>
    <w:rsid w:val="004D45A8"/>
    <w:rsid w:val="004F3E0A"/>
    <w:rsid w:val="004F6A4C"/>
    <w:rsid w:val="00521233"/>
    <w:rsid w:val="00535962"/>
    <w:rsid w:val="005A711D"/>
    <w:rsid w:val="005A7E0E"/>
    <w:rsid w:val="005B3B55"/>
    <w:rsid w:val="005B4FEF"/>
    <w:rsid w:val="005F149D"/>
    <w:rsid w:val="006019E6"/>
    <w:rsid w:val="00611A07"/>
    <w:rsid w:val="00622F4C"/>
    <w:rsid w:val="0062592A"/>
    <w:rsid w:val="00626D0C"/>
    <w:rsid w:val="00636ADE"/>
    <w:rsid w:val="006506D0"/>
    <w:rsid w:val="00651E48"/>
    <w:rsid w:val="006644D9"/>
    <w:rsid w:val="006709BC"/>
    <w:rsid w:val="006836F4"/>
    <w:rsid w:val="006C47F4"/>
    <w:rsid w:val="006D38F2"/>
    <w:rsid w:val="006F28AA"/>
    <w:rsid w:val="006F42D2"/>
    <w:rsid w:val="00712EC6"/>
    <w:rsid w:val="00721F4E"/>
    <w:rsid w:val="0072507B"/>
    <w:rsid w:val="00725091"/>
    <w:rsid w:val="0075005D"/>
    <w:rsid w:val="00776F01"/>
    <w:rsid w:val="00780880"/>
    <w:rsid w:val="007909A4"/>
    <w:rsid w:val="00796DD9"/>
    <w:rsid w:val="007A7C4B"/>
    <w:rsid w:val="007B20B9"/>
    <w:rsid w:val="007B4171"/>
    <w:rsid w:val="007B6F6F"/>
    <w:rsid w:val="007D30CF"/>
    <w:rsid w:val="007E5A8D"/>
    <w:rsid w:val="00806C78"/>
    <w:rsid w:val="00807015"/>
    <w:rsid w:val="008102BA"/>
    <w:rsid w:val="00845316"/>
    <w:rsid w:val="00850351"/>
    <w:rsid w:val="008618F6"/>
    <w:rsid w:val="00862F3E"/>
    <w:rsid w:val="00886E97"/>
    <w:rsid w:val="008A0C67"/>
    <w:rsid w:val="008B3AE5"/>
    <w:rsid w:val="008B7872"/>
    <w:rsid w:val="008C1FFF"/>
    <w:rsid w:val="008F267D"/>
    <w:rsid w:val="008F2E72"/>
    <w:rsid w:val="008F3244"/>
    <w:rsid w:val="008F456F"/>
    <w:rsid w:val="0096688E"/>
    <w:rsid w:val="009706BF"/>
    <w:rsid w:val="0097513C"/>
    <w:rsid w:val="009824D3"/>
    <w:rsid w:val="009A4052"/>
    <w:rsid w:val="009A5206"/>
    <w:rsid w:val="009B66B0"/>
    <w:rsid w:val="009B6B00"/>
    <w:rsid w:val="009C42A5"/>
    <w:rsid w:val="009F7690"/>
    <w:rsid w:val="00A16099"/>
    <w:rsid w:val="00A2310A"/>
    <w:rsid w:val="00A30930"/>
    <w:rsid w:val="00A35A04"/>
    <w:rsid w:val="00A53CA5"/>
    <w:rsid w:val="00A640BD"/>
    <w:rsid w:val="00A64533"/>
    <w:rsid w:val="00A76865"/>
    <w:rsid w:val="00AC4DB3"/>
    <w:rsid w:val="00AD4E17"/>
    <w:rsid w:val="00AD7919"/>
    <w:rsid w:val="00AF4B24"/>
    <w:rsid w:val="00B227FF"/>
    <w:rsid w:val="00B62EEF"/>
    <w:rsid w:val="00B73955"/>
    <w:rsid w:val="00B915B7"/>
    <w:rsid w:val="00B916DD"/>
    <w:rsid w:val="00B9723B"/>
    <w:rsid w:val="00B97B51"/>
    <w:rsid w:val="00BA0007"/>
    <w:rsid w:val="00BA10B3"/>
    <w:rsid w:val="00BC0317"/>
    <w:rsid w:val="00BC168D"/>
    <w:rsid w:val="00BC1D0C"/>
    <w:rsid w:val="00BC3380"/>
    <w:rsid w:val="00BC54C3"/>
    <w:rsid w:val="00BC61BD"/>
    <w:rsid w:val="00BD01D3"/>
    <w:rsid w:val="00BD625A"/>
    <w:rsid w:val="00BE7B60"/>
    <w:rsid w:val="00C013EE"/>
    <w:rsid w:val="00C05BD8"/>
    <w:rsid w:val="00C078CB"/>
    <w:rsid w:val="00C130C2"/>
    <w:rsid w:val="00C134F4"/>
    <w:rsid w:val="00C22DBE"/>
    <w:rsid w:val="00C24029"/>
    <w:rsid w:val="00C32D04"/>
    <w:rsid w:val="00C61065"/>
    <w:rsid w:val="00C66D08"/>
    <w:rsid w:val="00C705D7"/>
    <w:rsid w:val="00C77720"/>
    <w:rsid w:val="00C93F35"/>
    <w:rsid w:val="00CA0E82"/>
    <w:rsid w:val="00CA4661"/>
    <w:rsid w:val="00CB0A4C"/>
    <w:rsid w:val="00CE67A3"/>
    <w:rsid w:val="00D107AB"/>
    <w:rsid w:val="00D1229A"/>
    <w:rsid w:val="00D24FA7"/>
    <w:rsid w:val="00D64696"/>
    <w:rsid w:val="00D90D49"/>
    <w:rsid w:val="00D94D73"/>
    <w:rsid w:val="00DA0615"/>
    <w:rsid w:val="00DC5D96"/>
    <w:rsid w:val="00DD4F3E"/>
    <w:rsid w:val="00E05CE0"/>
    <w:rsid w:val="00E1139A"/>
    <w:rsid w:val="00E124CB"/>
    <w:rsid w:val="00E13E55"/>
    <w:rsid w:val="00E37E9B"/>
    <w:rsid w:val="00E61A36"/>
    <w:rsid w:val="00E67B49"/>
    <w:rsid w:val="00E90B07"/>
    <w:rsid w:val="00EA3D26"/>
    <w:rsid w:val="00EA40CE"/>
    <w:rsid w:val="00EA7406"/>
    <w:rsid w:val="00EB258E"/>
    <w:rsid w:val="00EC56F8"/>
    <w:rsid w:val="00EE1E7B"/>
    <w:rsid w:val="00F06824"/>
    <w:rsid w:val="00F225BF"/>
    <w:rsid w:val="00F22926"/>
    <w:rsid w:val="00F42175"/>
    <w:rsid w:val="00F50ADD"/>
    <w:rsid w:val="00F51028"/>
    <w:rsid w:val="00F53753"/>
    <w:rsid w:val="00F7167E"/>
    <w:rsid w:val="00F7443C"/>
    <w:rsid w:val="00F7620C"/>
    <w:rsid w:val="00F76BBD"/>
    <w:rsid w:val="00F877A8"/>
    <w:rsid w:val="00F9504D"/>
    <w:rsid w:val="00FA42D1"/>
    <w:rsid w:val="00FB173E"/>
    <w:rsid w:val="00FB250F"/>
    <w:rsid w:val="00FC2870"/>
    <w:rsid w:val="00FD6218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DF61CE"/>
  <w15:docId w15:val="{5350534C-3758-4AB0-A344-3293CFE93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4%20-%20Presentacion%20de%20Ofe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E6A3A-8474-425F-B19F-45E8927D4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SNAP.F.0014 - Presentacion de Oferta.dotx</Template>
  <TotalTime>5</TotalTime>
  <Pages>2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 Teresa Candelario Toribio</cp:lastModifiedBy>
  <cp:revision>22</cp:revision>
  <cp:lastPrinted>2011-03-04T18:33:00Z</cp:lastPrinted>
  <dcterms:created xsi:type="dcterms:W3CDTF">2025-08-14T18:50:00Z</dcterms:created>
  <dcterms:modified xsi:type="dcterms:W3CDTF">2026-10-05T15:01:00Z</dcterms:modified>
</cp:coreProperties>
</file>