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490EF" w14:textId="36B870FD" w:rsidR="00535962" w:rsidRPr="00F7167E" w:rsidRDefault="007B09CE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16BF3AD4" wp14:editId="47C5E6BC">
                <wp:simplePos x="0" y="0"/>
                <wp:positionH relativeFrom="column">
                  <wp:posOffset>6743700</wp:posOffset>
                </wp:positionH>
                <wp:positionV relativeFrom="paragraph">
                  <wp:posOffset>-434340</wp:posOffset>
                </wp:positionV>
                <wp:extent cx="2171065" cy="701040"/>
                <wp:effectExtent l="0" t="0" r="19685" b="22860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065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862"/>
                            <a:chOff x="9151" y="720"/>
                            <a:chExt cx="2009" cy="802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175"/>
                              <a:ext cx="2009" cy="347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877539A" w14:textId="1DF8DD8E" w:rsidR="00957FDA" w:rsidRPr="00535962" w:rsidRDefault="002574A6" w:rsidP="00957FDA">
                                <w:pPr>
                                  <w:jc w:val="center"/>
                                </w:pPr>
                                <w:r>
                                  <w:rPr>
                                    <w:rStyle w:val="Style2"/>
                                  </w:rPr>
                                  <w:t>CONADIS-CC</w:t>
                                </w:r>
                                <w:r w:rsidR="00706171">
                                  <w:rPr>
                                    <w:rStyle w:val="Style2"/>
                                  </w:rPr>
                                  <w:t>P</w:t>
                                </w:r>
                                <w:r>
                                  <w:rPr>
                                    <w:rStyle w:val="Style2"/>
                                  </w:rPr>
                                  <w:t>-</w:t>
                                </w:r>
                                <w:r w:rsidR="00706171">
                                  <w:rPr>
                                    <w:rStyle w:val="Style2"/>
                                  </w:rPr>
                                  <w:t>CS</w:t>
                                </w:r>
                                <w:r>
                                  <w:rPr>
                                    <w:rStyle w:val="Style2"/>
                                  </w:rPr>
                                  <w:t>-202</w:t>
                                </w:r>
                                <w:r w:rsidR="007247BF">
                                  <w:rPr>
                                    <w:rStyle w:val="Style2"/>
                                  </w:rPr>
                                  <w:t>6</w:t>
                                </w:r>
                                <w:r>
                                  <w:rPr>
                                    <w:rStyle w:val="Style2"/>
                                  </w:rPr>
                                  <w:t>-000</w:t>
                                </w:r>
                                <w:r w:rsidR="00706171">
                                  <w:rPr>
                                    <w:rStyle w:val="Style2"/>
                                  </w:rPr>
                                  <w:t>4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AAA4EAB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BF3AD4" id="Group 21" o:spid="_x0000_s1026" style="position:absolute;margin-left:531pt;margin-top:-34.2pt;width:170.95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8" style="position:absolute;left:12940;top:561;width:2413;height:862" coordorigin="9151,720" coordsize="2009,8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175;width:2009;height:3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5877539A" w14:textId="1DF8DD8E" w:rsidR="00957FDA" w:rsidRPr="00535962" w:rsidRDefault="002574A6" w:rsidP="00957FDA">
                          <w:pPr>
                            <w:jc w:val="center"/>
                          </w:pPr>
                          <w:r>
                            <w:rPr>
                              <w:rStyle w:val="Style2"/>
                            </w:rPr>
                            <w:t>CONADIS-CC</w:t>
                          </w:r>
                          <w:r w:rsidR="00706171">
                            <w:rPr>
                              <w:rStyle w:val="Style2"/>
                            </w:rPr>
                            <w:t>P</w:t>
                          </w:r>
                          <w:r>
                            <w:rPr>
                              <w:rStyle w:val="Style2"/>
                            </w:rPr>
                            <w:t>-</w:t>
                          </w:r>
                          <w:r w:rsidR="00706171">
                            <w:rPr>
                              <w:rStyle w:val="Style2"/>
                            </w:rPr>
                            <w:t>CS</w:t>
                          </w:r>
                          <w:r>
                            <w:rPr>
                              <w:rStyle w:val="Style2"/>
                            </w:rPr>
                            <w:t>-202</w:t>
                          </w:r>
                          <w:r w:rsidR="007247BF">
                            <w:rPr>
                              <w:rStyle w:val="Style2"/>
                            </w:rPr>
                            <w:t>6</w:t>
                          </w:r>
                          <w:r>
                            <w:rPr>
                              <w:rStyle w:val="Style2"/>
                            </w:rPr>
                            <w:t>-000</w:t>
                          </w:r>
                          <w:r w:rsidR="00706171">
                            <w:rPr>
                              <w:rStyle w:val="Style2"/>
                            </w:rPr>
                            <w:t>4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AAA4EAB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2574A6"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0D85EA0" wp14:editId="10316657">
                <wp:simplePos x="0" y="0"/>
                <wp:positionH relativeFrom="column">
                  <wp:posOffset>3323590</wp:posOffset>
                </wp:positionH>
                <wp:positionV relativeFrom="paragraph">
                  <wp:posOffset>116840</wp:posOffset>
                </wp:positionV>
                <wp:extent cx="2299335" cy="279400"/>
                <wp:effectExtent l="0" t="2540" r="0" b="381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933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DC500A" w14:textId="70979128" w:rsidR="002E1412" w:rsidRPr="002E1412" w:rsidRDefault="007F1F37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574A6">
                                  <w:rPr>
                                    <w:rStyle w:val="Style6"/>
                                  </w:rPr>
                                  <w:t>Consejo Nacional de Discapacidad (C</w:t>
                                </w:r>
                                <w:r w:rsidR="00963B24">
                                  <w:rPr>
                                    <w:rStyle w:val="Style6"/>
                                  </w:rPr>
                                  <w:t>ONADIS</w:t>
                                </w:r>
                                <w:r w:rsidR="002574A6">
                                  <w:rPr>
                                    <w:rStyle w:val="Style6"/>
                                  </w:rPr>
                                  <w:t>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D85EA0" id="Text Box 16" o:spid="_x0000_s1031" type="#_x0000_t202" style="position:absolute;margin-left:261.7pt;margin-top:9.2pt;width:181.0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" stroked="f">
                <v:textbox>
                  <w:txbxContent>
                    <w:p w14:paraId="01DC500A" w14:textId="70979128" w:rsidR="002E1412" w:rsidRPr="002E1412" w:rsidRDefault="00963B24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574A6">
                            <w:rPr>
                              <w:rStyle w:val="Style6"/>
                            </w:rPr>
                            <w:t>Consejo Nacional de Discapacidad (C</w:t>
                          </w:r>
                          <w:r>
                            <w:rPr>
                              <w:rStyle w:val="Style6"/>
                            </w:rPr>
                            <w:t>ONADIS</w:t>
                          </w:r>
                          <w:r w:rsidR="002574A6">
                            <w:rPr>
                              <w:rStyle w:val="Style6"/>
                            </w:rPr>
                            <w:t>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eastAsia="es-ES"/>
        </w:rPr>
        <w:drawing>
          <wp:anchor distT="0" distB="0" distL="114300" distR="114300" simplePos="0" relativeHeight="251658752" behindDoc="0" locked="0" layoutInCell="1" allowOverlap="1" wp14:anchorId="67AE4BAC" wp14:editId="2499EA7D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574A6"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FC5918E" wp14:editId="196DCDC1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C4C724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C5918E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3DC4C724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2574A6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7B1E6F" wp14:editId="5660E9E8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6364BC95" w14:textId="41891374" w:rsidR="00BC61BD" w:rsidRPr="00BC61BD" w:rsidRDefault="00382E7A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42BC0F20" wp14:editId="62BCD093">
                                      <wp:extent cx="872490" cy="872490"/>
                                      <wp:effectExtent l="0" t="0" r="3810" b="3810"/>
                                      <wp:docPr id="1705848808" name="Imagen 12" descr="Logotipo, nombre de la empresa&#10;&#10;El contenido generado por IA puede ser incorrecto.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705848808" name="Imagen 12" descr="Logotipo, nombre de la empresa&#10;&#10;El contenido generado por IA puede ser incorrecto.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72490" cy="8724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7B1E6F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6364BC95" w14:textId="41891374" w:rsidR="00BC61BD" w:rsidRPr="00BC61BD" w:rsidRDefault="00382E7A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42BC0F20" wp14:editId="62BCD093">
                                <wp:extent cx="872490" cy="872490"/>
                                <wp:effectExtent l="0" t="0" r="3810" b="3810"/>
                                <wp:docPr id="1705848808" name="Imagen 12" descr="Logotipo, nombre de la empresa&#10;&#10;El contenido generado por IA puede ser incorrecto.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05848808" name="Imagen 12" descr="Logotipo, nombre de la empresa&#10;&#10;El contenido generado por IA puede ser incorrecto."/>
                                        <pic:cNvPicPr/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72490" cy="87249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6BC91436" w14:textId="77777777" w:rsidR="00535962" w:rsidRPr="00535962" w:rsidRDefault="002574A6" w:rsidP="00535962"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0BF99E8" wp14:editId="11801E5E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487CB8" w14:textId="77777777" w:rsidR="00F7443C" w:rsidRPr="004767CC" w:rsidRDefault="007F1F37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BF99E8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5E487CB8" w14:textId="77777777" w:rsidR="00F7443C" w:rsidRPr="004767CC" w:rsidRDefault="00963B24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B19C1C1" wp14:editId="262AFF80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44ECE0" w14:textId="77777777" w:rsidR="0026335F" w:rsidRPr="0026335F" w:rsidRDefault="007F1F37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19C1C1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0944ECE0" w14:textId="77777777" w:rsidR="0026335F" w:rsidRPr="0026335F" w:rsidRDefault="00963B24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C195155" w14:textId="4FCF829B" w:rsidR="00535962" w:rsidRDefault="00535962" w:rsidP="00535962"/>
    <w:p w14:paraId="1251EB25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234DDD65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6BB6A5E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5908A434" w14:textId="77777777" w:rsidR="0037246F" w:rsidRPr="00131369" w:rsidRDefault="0037246F" w:rsidP="002574A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Descripción del Bien</w:t>
            </w:r>
          </w:p>
        </w:tc>
        <w:tc>
          <w:tcPr>
            <w:tcW w:w="1276" w:type="dxa"/>
            <w:vAlign w:val="center"/>
          </w:tcPr>
          <w:p w14:paraId="3B904BC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29B74EC2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785536E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782902C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585B8C3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  <w:r w:rsidR="002574A6">
              <w:t xml:space="preserve"> </w:t>
            </w:r>
            <w:r w:rsidR="002574A6" w:rsidRPr="002574A6">
              <w:rPr>
                <w:rStyle w:val="Style8"/>
              </w:rPr>
              <w:t>(solo si aplica)</w:t>
            </w:r>
          </w:p>
        </w:tc>
        <w:tc>
          <w:tcPr>
            <w:tcW w:w="1843" w:type="dxa"/>
            <w:vAlign w:val="center"/>
          </w:tcPr>
          <w:p w14:paraId="4B1FF02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5A5330" w14:paraId="1A403366" w14:textId="77777777" w:rsidTr="007B09CE">
        <w:trPr>
          <w:trHeight w:val="98"/>
          <w:jc w:val="center"/>
        </w:trPr>
        <w:tc>
          <w:tcPr>
            <w:tcW w:w="849" w:type="dxa"/>
          </w:tcPr>
          <w:p w14:paraId="7D332682" w14:textId="34961817" w:rsidR="005A5330" w:rsidRPr="005A5330" w:rsidRDefault="005A5330" w:rsidP="005A5330"/>
        </w:tc>
        <w:tc>
          <w:tcPr>
            <w:tcW w:w="5584" w:type="dxa"/>
          </w:tcPr>
          <w:p w14:paraId="2E59399F" w14:textId="1F47AB0D" w:rsidR="00DA2D6F" w:rsidRPr="005A5330" w:rsidRDefault="00DA2D6F" w:rsidP="005A5330"/>
        </w:tc>
        <w:tc>
          <w:tcPr>
            <w:tcW w:w="1276" w:type="dxa"/>
          </w:tcPr>
          <w:p w14:paraId="30044DEC" w14:textId="55DDF14F" w:rsidR="005A5330" w:rsidRPr="005A5330" w:rsidRDefault="005A5330" w:rsidP="005A5330"/>
        </w:tc>
        <w:tc>
          <w:tcPr>
            <w:tcW w:w="1276" w:type="dxa"/>
          </w:tcPr>
          <w:p w14:paraId="302E2350" w14:textId="4C36A551" w:rsidR="005A5330" w:rsidRPr="005A5330" w:rsidRDefault="005A5330" w:rsidP="005A5330"/>
        </w:tc>
        <w:tc>
          <w:tcPr>
            <w:tcW w:w="1701" w:type="dxa"/>
          </w:tcPr>
          <w:p w14:paraId="750D7FF6" w14:textId="77777777" w:rsidR="005A5330" w:rsidRPr="005A5330" w:rsidRDefault="005A5330" w:rsidP="005A5330"/>
        </w:tc>
        <w:tc>
          <w:tcPr>
            <w:tcW w:w="1559" w:type="dxa"/>
          </w:tcPr>
          <w:p w14:paraId="21F300A6" w14:textId="43282CE4" w:rsidR="005A5330" w:rsidRPr="005A5330" w:rsidRDefault="005A5330" w:rsidP="005A5330"/>
        </w:tc>
        <w:tc>
          <w:tcPr>
            <w:tcW w:w="1843" w:type="dxa"/>
          </w:tcPr>
          <w:p w14:paraId="026C9296" w14:textId="77777777" w:rsidR="005A5330" w:rsidRPr="005A5330" w:rsidRDefault="005A5330" w:rsidP="005A5330"/>
        </w:tc>
      </w:tr>
      <w:tr w:rsidR="000D41BD" w14:paraId="50B42E6A" w14:textId="77777777" w:rsidTr="007B09CE">
        <w:trPr>
          <w:trHeight w:val="232"/>
          <w:jc w:val="center"/>
        </w:trPr>
        <w:tc>
          <w:tcPr>
            <w:tcW w:w="849" w:type="dxa"/>
          </w:tcPr>
          <w:p w14:paraId="2C009EA9" w14:textId="7D270C35" w:rsidR="000D41BD" w:rsidRPr="000D41BD" w:rsidRDefault="000D41BD" w:rsidP="000D41BD"/>
        </w:tc>
        <w:tc>
          <w:tcPr>
            <w:tcW w:w="5584" w:type="dxa"/>
          </w:tcPr>
          <w:p w14:paraId="2ED37244" w14:textId="478365B5" w:rsidR="000D41BD" w:rsidRPr="000D41BD" w:rsidRDefault="000D41BD" w:rsidP="000D41BD"/>
        </w:tc>
        <w:tc>
          <w:tcPr>
            <w:tcW w:w="1276" w:type="dxa"/>
          </w:tcPr>
          <w:p w14:paraId="00D36F60" w14:textId="70C83381" w:rsidR="000D41BD" w:rsidRPr="000D41BD" w:rsidRDefault="000D41BD" w:rsidP="000D41BD"/>
        </w:tc>
        <w:tc>
          <w:tcPr>
            <w:tcW w:w="1276" w:type="dxa"/>
          </w:tcPr>
          <w:p w14:paraId="4A647317" w14:textId="2327A5A7" w:rsidR="000D41BD" w:rsidRPr="005A5330" w:rsidRDefault="000D41BD" w:rsidP="000D41BD"/>
        </w:tc>
        <w:tc>
          <w:tcPr>
            <w:tcW w:w="1701" w:type="dxa"/>
          </w:tcPr>
          <w:p w14:paraId="0AA0228F" w14:textId="77777777" w:rsidR="000D41BD" w:rsidRPr="005A5330" w:rsidRDefault="000D41BD" w:rsidP="000D41BD"/>
        </w:tc>
        <w:tc>
          <w:tcPr>
            <w:tcW w:w="1559" w:type="dxa"/>
          </w:tcPr>
          <w:p w14:paraId="3C5A87CA" w14:textId="445D9483" w:rsidR="000D41BD" w:rsidRPr="000D41BD" w:rsidRDefault="000D41BD" w:rsidP="000D41BD"/>
        </w:tc>
        <w:tc>
          <w:tcPr>
            <w:tcW w:w="1843" w:type="dxa"/>
          </w:tcPr>
          <w:p w14:paraId="781820ED" w14:textId="77777777" w:rsidR="000D41BD" w:rsidRPr="005A5330" w:rsidRDefault="000D41BD" w:rsidP="000D41BD"/>
        </w:tc>
      </w:tr>
      <w:tr w:rsidR="000D41BD" w14:paraId="1578F0C6" w14:textId="77777777" w:rsidTr="007B09CE">
        <w:trPr>
          <w:trHeight w:val="211"/>
          <w:jc w:val="center"/>
        </w:trPr>
        <w:tc>
          <w:tcPr>
            <w:tcW w:w="849" w:type="dxa"/>
          </w:tcPr>
          <w:p w14:paraId="2B657E56" w14:textId="5E0C55FF" w:rsidR="000D41BD" w:rsidRPr="000D41BD" w:rsidRDefault="000D41BD" w:rsidP="000D41BD"/>
        </w:tc>
        <w:tc>
          <w:tcPr>
            <w:tcW w:w="5584" w:type="dxa"/>
          </w:tcPr>
          <w:p w14:paraId="6FAC7D4F" w14:textId="6969D5B5" w:rsidR="000D41BD" w:rsidRPr="000D41BD" w:rsidRDefault="000D41BD" w:rsidP="000D41BD"/>
        </w:tc>
        <w:tc>
          <w:tcPr>
            <w:tcW w:w="1276" w:type="dxa"/>
          </w:tcPr>
          <w:p w14:paraId="47503842" w14:textId="5F907B5A" w:rsidR="000D41BD" w:rsidRPr="000D41BD" w:rsidRDefault="000D41BD" w:rsidP="000D41BD"/>
        </w:tc>
        <w:tc>
          <w:tcPr>
            <w:tcW w:w="1276" w:type="dxa"/>
          </w:tcPr>
          <w:p w14:paraId="6B8B1FDB" w14:textId="643A11A6" w:rsidR="000D41BD" w:rsidRPr="005A5330" w:rsidRDefault="000D41BD" w:rsidP="000D41BD"/>
        </w:tc>
        <w:tc>
          <w:tcPr>
            <w:tcW w:w="1701" w:type="dxa"/>
          </w:tcPr>
          <w:p w14:paraId="5351F344" w14:textId="77777777" w:rsidR="000D41BD" w:rsidRPr="005A5330" w:rsidRDefault="000D41BD" w:rsidP="000D41BD"/>
        </w:tc>
        <w:tc>
          <w:tcPr>
            <w:tcW w:w="1559" w:type="dxa"/>
          </w:tcPr>
          <w:p w14:paraId="09EE6853" w14:textId="7B416E80" w:rsidR="000D41BD" w:rsidRPr="000D41BD" w:rsidRDefault="000D41BD" w:rsidP="000D41BD"/>
        </w:tc>
        <w:tc>
          <w:tcPr>
            <w:tcW w:w="1843" w:type="dxa"/>
          </w:tcPr>
          <w:p w14:paraId="1A24EBDB" w14:textId="77777777" w:rsidR="000D41BD" w:rsidRPr="005A5330" w:rsidRDefault="000D41BD" w:rsidP="000D41BD"/>
        </w:tc>
      </w:tr>
      <w:tr w:rsidR="00F17267" w14:paraId="759311F0" w14:textId="77777777" w:rsidTr="007B09CE">
        <w:trPr>
          <w:trHeight w:val="211"/>
          <w:jc w:val="center"/>
        </w:trPr>
        <w:tc>
          <w:tcPr>
            <w:tcW w:w="849" w:type="dxa"/>
          </w:tcPr>
          <w:p w14:paraId="309A1EDB" w14:textId="1A4C0483" w:rsidR="00F17267" w:rsidRPr="005A5330" w:rsidRDefault="00F17267" w:rsidP="000D41BD"/>
        </w:tc>
        <w:tc>
          <w:tcPr>
            <w:tcW w:w="5584" w:type="dxa"/>
          </w:tcPr>
          <w:p w14:paraId="239E8CE7" w14:textId="4B0E641B" w:rsidR="00F17267" w:rsidRPr="005A5330" w:rsidRDefault="00F17267" w:rsidP="000D41BD"/>
        </w:tc>
        <w:tc>
          <w:tcPr>
            <w:tcW w:w="1276" w:type="dxa"/>
          </w:tcPr>
          <w:p w14:paraId="14904F7D" w14:textId="1ED56801" w:rsidR="00F17267" w:rsidRPr="005A5330" w:rsidRDefault="00F17267" w:rsidP="000D41BD"/>
        </w:tc>
        <w:tc>
          <w:tcPr>
            <w:tcW w:w="1276" w:type="dxa"/>
          </w:tcPr>
          <w:p w14:paraId="7F463284" w14:textId="44BF977D" w:rsidR="00F17267" w:rsidRPr="005A5330" w:rsidRDefault="00F17267" w:rsidP="000D41BD"/>
        </w:tc>
        <w:tc>
          <w:tcPr>
            <w:tcW w:w="1701" w:type="dxa"/>
          </w:tcPr>
          <w:p w14:paraId="430CF66D" w14:textId="77777777" w:rsidR="00F17267" w:rsidRPr="005A5330" w:rsidRDefault="00F17267" w:rsidP="000D41BD"/>
        </w:tc>
        <w:tc>
          <w:tcPr>
            <w:tcW w:w="1559" w:type="dxa"/>
          </w:tcPr>
          <w:p w14:paraId="635692D4" w14:textId="1635F825" w:rsidR="00F17267" w:rsidRDefault="00F17267" w:rsidP="000D41BD"/>
        </w:tc>
        <w:tc>
          <w:tcPr>
            <w:tcW w:w="1843" w:type="dxa"/>
          </w:tcPr>
          <w:p w14:paraId="0B4BCA0D" w14:textId="77777777" w:rsidR="00F17267" w:rsidRPr="005A5330" w:rsidRDefault="00F17267" w:rsidP="000D41BD"/>
        </w:tc>
      </w:tr>
      <w:tr w:rsidR="000D41BD" w14:paraId="749707E3" w14:textId="77777777" w:rsidTr="007B09CE">
        <w:trPr>
          <w:trHeight w:val="69"/>
          <w:jc w:val="center"/>
        </w:trPr>
        <w:tc>
          <w:tcPr>
            <w:tcW w:w="849" w:type="dxa"/>
          </w:tcPr>
          <w:p w14:paraId="05E1975F" w14:textId="7155C624" w:rsidR="000D41BD" w:rsidRPr="000D41BD" w:rsidRDefault="000D41BD" w:rsidP="000D41BD"/>
        </w:tc>
        <w:tc>
          <w:tcPr>
            <w:tcW w:w="5584" w:type="dxa"/>
          </w:tcPr>
          <w:p w14:paraId="3A78B9FB" w14:textId="7530F3DC" w:rsidR="000D41BD" w:rsidRPr="000D41BD" w:rsidRDefault="000D41BD" w:rsidP="000D41BD"/>
        </w:tc>
        <w:tc>
          <w:tcPr>
            <w:tcW w:w="1276" w:type="dxa"/>
          </w:tcPr>
          <w:p w14:paraId="44839AF0" w14:textId="4FF3D15D" w:rsidR="000D41BD" w:rsidRPr="000D41BD" w:rsidRDefault="000D41BD" w:rsidP="000D41BD"/>
        </w:tc>
        <w:tc>
          <w:tcPr>
            <w:tcW w:w="1276" w:type="dxa"/>
          </w:tcPr>
          <w:p w14:paraId="07DBD157" w14:textId="3393E5D0" w:rsidR="000D41BD" w:rsidRPr="005A5330" w:rsidRDefault="000D41BD" w:rsidP="000D41BD"/>
        </w:tc>
        <w:tc>
          <w:tcPr>
            <w:tcW w:w="1701" w:type="dxa"/>
          </w:tcPr>
          <w:p w14:paraId="16FABC84" w14:textId="77777777" w:rsidR="000D41BD" w:rsidRPr="005A5330" w:rsidRDefault="000D41BD" w:rsidP="000D41BD"/>
        </w:tc>
        <w:tc>
          <w:tcPr>
            <w:tcW w:w="1559" w:type="dxa"/>
          </w:tcPr>
          <w:p w14:paraId="2C1ED97D" w14:textId="4FB2D3AB" w:rsidR="000D41BD" w:rsidRPr="000D41BD" w:rsidRDefault="000D41BD" w:rsidP="000D41BD"/>
        </w:tc>
        <w:tc>
          <w:tcPr>
            <w:tcW w:w="1843" w:type="dxa"/>
          </w:tcPr>
          <w:p w14:paraId="368A5977" w14:textId="77777777" w:rsidR="000D41BD" w:rsidRPr="005A5330" w:rsidRDefault="000D41BD" w:rsidP="000D41BD"/>
        </w:tc>
      </w:tr>
      <w:tr w:rsidR="000D41BD" w14:paraId="13EDE7A0" w14:textId="77777777" w:rsidTr="007B09CE">
        <w:trPr>
          <w:trHeight w:val="69"/>
          <w:jc w:val="center"/>
        </w:trPr>
        <w:tc>
          <w:tcPr>
            <w:tcW w:w="849" w:type="dxa"/>
          </w:tcPr>
          <w:p w14:paraId="74710FD3" w14:textId="029F47E5" w:rsidR="000D41BD" w:rsidRPr="000D41BD" w:rsidRDefault="000D41BD" w:rsidP="000D41BD"/>
        </w:tc>
        <w:tc>
          <w:tcPr>
            <w:tcW w:w="5584" w:type="dxa"/>
          </w:tcPr>
          <w:p w14:paraId="3079092A" w14:textId="164A5713" w:rsidR="000D41BD" w:rsidRPr="000D41BD" w:rsidRDefault="000D41BD" w:rsidP="000D41BD"/>
        </w:tc>
        <w:tc>
          <w:tcPr>
            <w:tcW w:w="1276" w:type="dxa"/>
          </w:tcPr>
          <w:p w14:paraId="2E615F4F" w14:textId="4279760A" w:rsidR="000D41BD" w:rsidRPr="000D41BD" w:rsidRDefault="000D41BD" w:rsidP="000D41BD"/>
        </w:tc>
        <w:tc>
          <w:tcPr>
            <w:tcW w:w="1276" w:type="dxa"/>
          </w:tcPr>
          <w:p w14:paraId="68922560" w14:textId="77777777" w:rsidR="000D41BD" w:rsidRPr="005A5330" w:rsidRDefault="000D41BD" w:rsidP="000D41BD"/>
        </w:tc>
        <w:tc>
          <w:tcPr>
            <w:tcW w:w="1701" w:type="dxa"/>
          </w:tcPr>
          <w:p w14:paraId="49B0BF3F" w14:textId="77777777" w:rsidR="000D41BD" w:rsidRPr="005A5330" w:rsidRDefault="000D41BD" w:rsidP="000D41BD"/>
        </w:tc>
        <w:tc>
          <w:tcPr>
            <w:tcW w:w="1559" w:type="dxa"/>
          </w:tcPr>
          <w:p w14:paraId="1CA5B8E4" w14:textId="5F91D67B" w:rsidR="000D41BD" w:rsidRPr="000D41BD" w:rsidRDefault="000D41BD" w:rsidP="000D41BD"/>
        </w:tc>
        <w:tc>
          <w:tcPr>
            <w:tcW w:w="1843" w:type="dxa"/>
          </w:tcPr>
          <w:p w14:paraId="1CB2D6FA" w14:textId="77777777" w:rsidR="000D41BD" w:rsidRPr="005A5330" w:rsidRDefault="000D41BD" w:rsidP="000D41BD"/>
        </w:tc>
      </w:tr>
      <w:tr w:rsidR="00F17267" w14:paraId="057E0A12" w14:textId="77777777" w:rsidTr="007B09CE">
        <w:trPr>
          <w:trHeight w:val="69"/>
          <w:jc w:val="center"/>
        </w:trPr>
        <w:tc>
          <w:tcPr>
            <w:tcW w:w="849" w:type="dxa"/>
          </w:tcPr>
          <w:p w14:paraId="2575EBBC" w14:textId="3395D690" w:rsidR="00F17267" w:rsidRPr="005A5330" w:rsidRDefault="00F17267" w:rsidP="000D41BD"/>
        </w:tc>
        <w:tc>
          <w:tcPr>
            <w:tcW w:w="5584" w:type="dxa"/>
          </w:tcPr>
          <w:p w14:paraId="37E15E05" w14:textId="0CB91CE4" w:rsidR="00F17267" w:rsidRPr="005A5330" w:rsidRDefault="00F17267" w:rsidP="000D41BD"/>
        </w:tc>
        <w:tc>
          <w:tcPr>
            <w:tcW w:w="1276" w:type="dxa"/>
          </w:tcPr>
          <w:p w14:paraId="5BE0ADAC" w14:textId="61B10C74" w:rsidR="00F17267" w:rsidRPr="005A5330" w:rsidRDefault="00F17267" w:rsidP="000D41BD"/>
        </w:tc>
        <w:tc>
          <w:tcPr>
            <w:tcW w:w="1276" w:type="dxa"/>
          </w:tcPr>
          <w:p w14:paraId="557380BE" w14:textId="77777777" w:rsidR="00F17267" w:rsidRPr="005A5330" w:rsidRDefault="00F17267" w:rsidP="000D41BD"/>
        </w:tc>
        <w:tc>
          <w:tcPr>
            <w:tcW w:w="1701" w:type="dxa"/>
          </w:tcPr>
          <w:p w14:paraId="4B1ECA05" w14:textId="77777777" w:rsidR="00F17267" w:rsidRPr="005A5330" w:rsidRDefault="00F17267" w:rsidP="000D41BD"/>
        </w:tc>
        <w:tc>
          <w:tcPr>
            <w:tcW w:w="1559" w:type="dxa"/>
          </w:tcPr>
          <w:p w14:paraId="77390937" w14:textId="77777777" w:rsidR="00F17267" w:rsidRDefault="00F17267" w:rsidP="000D41BD"/>
        </w:tc>
        <w:tc>
          <w:tcPr>
            <w:tcW w:w="1843" w:type="dxa"/>
          </w:tcPr>
          <w:p w14:paraId="6223764B" w14:textId="77777777" w:rsidR="00F17267" w:rsidRPr="005A5330" w:rsidRDefault="00F17267" w:rsidP="000D41BD"/>
        </w:tc>
      </w:tr>
      <w:tr w:rsidR="008F3399" w14:paraId="112A59B0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1FA18235" w14:textId="77777777" w:rsidR="008F3399" w:rsidRPr="000D41BD" w:rsidRDefault="008F3399" w:rsidP="008F3399"/>
          <w:p w14:paraId="120CFEF4" w14:textId="2C7816C2" w:rsidR="008F3399" w:rsidRPr="008F3399" w:rsidRDefault="008F3399" w:rsidP="008F3399">
            <w:r w:rsidRPr="000D41BD">
              <w:t>VALOR TOTAL DE LA OFERTA: …………………</w:t>
            </w:r>
            <w:r w:rsidRPr="008F3399">
              <w:t>………………</w:t>
            </w:r>
            <w:proofErr w:type="gramStart"/>
            <w:r w:rsidRPr="008F3399">
              <w:t>…….</w:t>
            </w:r>
            <w:proofErr w:type="gramEnd"/>
            <w:r w:rsidRPr="008F3399">
              <w:t>.……… RD$</w:t>
            </w:r>
          </w:p>
          <w:p w14:paraId="179D8600" w14:textId="77777777" w:rsidR="008F3399" w:rsidRPr="008F3399" w:rsidRDefault="008F3399" w:rsidP="008F3399">
            <w:r w:rsidRPr="000D41BD">
              <w:t xml:space="preserve">Valor total de la oferta en </w:t>
            </w:r>
            <w:proofErr w:type="gramStart"/>
            <w:r w:rsidRPr="000D41BD">
              <w:t>letras</w:t>
            </w:r>
            <w:r w:rsidRPr="008F3399">
              <w:t>:…</w:t>
            </w:r>
            <w:proofErr w:type="gramEnd"/>
            <w:r w:rsidRPr="008F3399">
              <w:t>…………………………………………………………………………………………………………………………………</w:t>
            </w:r>
          </w:p>
        </w:tc>
      </w:tr>
    </w:tbl>
    <w:p w14:paraId="697D2308" w14:textId="77777777" w:rsidR="0037246F" w:rsidRPr="00A24343" w:rsidRDefault="0037246F" w:rsidP="007B09CE">
      <w:pPr>
        <w:pStyle w:val="Textoindependiente"/>
        <w:spacing w:line="276" w:lineRule="auto"/>
        <w:ind w:right="66"/>
        <w:rPr>
          <w:rFonts w:ascii="Arial" w:hAnsi="Arial" w:cs="Arial"/>
          <w:sz w:val="18"/>
          <w:szCs w:val="22"/>
        </w:rPr>
      </w:pPr>
    </w:p>
    <w:p w14:paraId="5C0E7AEC" w14:textId="10E8163A" w:rsidR="0037246F" w:rsidRPr="007B09CE" w:rsidRDefault="0037246F" w:rsidP="007B09CE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328E9CAF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241DA890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2574A6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E01A79E" wp14:editId="20884B7E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4445" r="0" b="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7A69D4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01A79E" id="Text Box 26" o:spid="_x0000_s1036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7BJ5g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" filled="f" stroked="f">
                <v:textbox inset=",.3mm">
                  <w:txbxContent>
                    <w:p w14:paraId="727A69D4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7B09CE">
      <w:footerReference w:type="default" r:id="rId10"/>
      <w:pgSz w:w="15840" w:h="12240" w:orient="landscape" w:code="1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FA5F68" w14:textId="77777777" w:rsidR="007F1F37" w:rsidRDefault="007F1F37" w:rsidP="001007E7">
      <w:pPr>
        <w:spacing w:after="0" w:line="240" w:lineRule="auto"/>
      </w:pPr>
      <w:r>
        <w:separator/>
      </w:r>
    </w:p>
  </w:endnote>
  <w:endnote w:type="continuationSeparator" w:id="0">
    <w:p w14:paraId="7D184D0C" w14:textId="77777777" w:rsidR="007F1F37" w:rsidRDefault="007F1F37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6C66A" w14:textId="2D9EECC9" w:rsidR="00B97B51" w:rsidRDefault="00EA03F8" w:rsidP="00EA03F8">
    <w:pPr>
      <w:pStyle w:val="Piedepgina"/>
    </w:pPr>
    <w:r w:rsidRPr="00EA03F8">
      <w:rPr>
        <w:noProof/>
      </w:rPr>
      <w:drawing>
        <wp:anchor distT="0" distB="0" distL="114300" distR="114300" simplePos="0" relativeHeight="251663360" behindDoc="0" locked="0" layoutInCell="1" allowOverlap="1" wp14:anchorId="2AD9CA39" wp14:editId="6304F247">
          <wp:simplePos x="0" y="0"/>
          <wp:positionH relativeFrom="column">
            <wp:posOffset>7495169</wp:posOffset>
          </wp:positionH>
          <wp:positionV relativeFrom="paragraph">
            <wp:posOffset>62865</wp:posOffset>
          </wp:positionV>
          <wp:extent cx="859155" cy="237490"/>
          <wp:effectExtent l="0" t="0" r="0" b="0"/>
          <wp:wrapNone/>
          <wp:docPr id="20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155" cy="2374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EA03F8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CFCDA5A" wp14:editId="66284952">
              <wp:simplePos x="0" y="0"/>
              <wp:positionH relativeFrom="column">
                <wp:posOffset>7277364</wp:posOffset>
              </wp:positionH>
              <wp:positionV relativeFrom="paragraph">
                <wp:posOffset>-302895</wp:posOffset>
              </wp:positionV>
              <wp:extent cx="1541145" cy="306705"/>
              <wp:effectExtent l="0" t="0" r="1905" b="17145"/>
              <wp:wrapNone/>
              <wp:docPr id="19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4DA642" w14:textId="77777777" w:rsidR="00EA03F8" w:rsidRPr="00157600" w:rsidRDefault="00EA03F8" w:rsidP="00EA03F8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AEFD07A" w14:textId="77777777" w:rsidR="00EA03F8" w:rsidRDefault="00EA03F8" w:rsidP="00EA03F8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7D1D8905" w14:textId="77777777" w:rsidR="00EA03F8" w:rsidRPr="00157600" w:rsidRDefault="00EA03F8" w:rsidP="00EA03F8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-57358871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CFCDA5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73pt;margin-top:-23.85pt;width:121.35pt;height:24.1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" filled="f" stroked="f">
              <v:textbox style="mso-fit-shape-to-text:t" inset="0,0,0,0">
                <w:txbxContent>
                  <w:p w14:paraId="014DA642" w14:textId="77777777" w:rsidR="00EA03F8" w:rsidRPr="00157600" w:rsidRDefault="00EA03F8" w:rsidP="00EA03F8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AEFD07A" w14:textId="77777777" w:rsidR="00EA03F8" w:rsidRDefault="00EA03F8" w:rsidP="00EA03F8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7D1D8905" w14:textId="77777777" w:rsidR="00EA03F8" w:rsidRPr="00157600" w:rsidRDefault="00EA03F8" w:rsidP="00EA03F8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-57358871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  <w:r w:rsidRPr="00EA03F8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125798E" wp14:editId="72A7901A">
              <wp:simplePos x="0" y="0"/>
              <wp:positionH relativeFrom="margin">
                <wp:align>left</wp:align>
              </wp:positionH>
              <wp:positionV relativeFrom="paragraph">
                <wp:posOffset>-120769</wp:posOffset>
              </wp:positionV>
              <wp:extent cx="577850" cy="175895"/>
              <wp:effectExtent l="0" t="0" r="12700" b="14605"/>
              <wp:wrapNone/>
              <wp:docPr id="1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0E329C" w14:textId="77777777" w:rsidR="00EA03F8" w:rsidRPr="0083342F" w:rsidRDefault="00EA03F8" w:rsidP="00EA03F8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125798E" id="Text Box 1" o:spid="_x0000_s1038" type="#_x0000_t202" style="position:absolute;margin-left:0;margin-top:-9.5pt;width:45.5pt;height:13.8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" filled="f" stroked="f">
              <v:textbox inset="0,0,0,0">
                <w:txbxContent>
                  <w:p w14:paraId="440E329C" w14:textId="77777777" w:rsidR="00EA03F8" w:rsidRPr="0083342F" w:rsidRDefault="00EA03F8" w:rsidP="00EA03F8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  <w10:wrap anchorx="margin"/>
            </v:shape>
          </w:pict>
        </mc:Fallback>
      </mc:AlternateContent>
    </w:r>
    <w:sdt>
      <w:sdtPr>
        <w:id w:val="1617092640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Pr="00EA03F8">
              <w:t xml:space="preserve">Página </w:t>
            </w:r>
            <w:r w:rsidRPr="00EA03F8">
              <w:fldChar w:fldCharType="begin"/>
            </w:r>
            <w:r w:rsidRPr="00EA03F8">
              <w:instrText>PAGE</w:instrText>
            </w:r>
            <w:r w:rsidRPr="00EA03F8">
              <w:fldChar w:fldCharType="separate"/>
            </w:r>
            <w:r w:rsidRPr="00EA03F8">
              <w:t>2</w:t>
            </w:r>
            <w:r w:rsidRPr="00EA03F8">
              <w:fldChar w:fldCharType="end"/>
            </w:r>
            <w:r w:rsidRPr="00EA03F8">
              <w:t xml:space="preserve"> de </w:t>
            </w:r>
            <w:r w:rsidRPr="00EA03F8">
              <w:fldChar w:fldCharType="begin"/>
            </w:r>
            <w:r w:rsidRPr="00EA03F8">
              <w:instrText>NUMPAGES</w:instrText>
            </w:r>
            <w:r w:rsidRPr="00EA03F8">
              <w:fldChar w:fldCharType="separate"/>
            </w:r>
            <w:r w:rsidRPr="00EA03F8">
              <w:t>2</w:t>
            </w:r>
            <w:r w:rsidRPr="00EA03F8"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65F2DC" w14:textId="77777777" w:rsidR="007F1F37" w:rsidRDefault="007F1F37" w:rsidP="001007E7">
      <w:pPr>
        <w:spacing w:after="0" w:line="240" w:lineRule="auto"/>
      </w:pPr>
      <w:r>
        <w:separator/>
      </w:r>
    </w:p>
  </w:footnote>
  <w:footnote w:type="continuationSeparator" w:id="0">
    <w:p w14:paraId="71D50D2B" w14:textId="77777777" w:rsidR="007F1F37" w:rsidRDefault="007F1F37" w:rsidP="001007E7">
      <w:pPr>
        <w:spacing w:after="0" w:line="240" w:lineRule="auto"/>
      </w:pPr>
      <w:r>
        <w:continuationSeparator/>
      </w:r>
    </w:p>
  </w:footnote>
  <w:footnote w:id="1">
    <w:p w14:paraId="7ED4BFBD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42CCA2D5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34DD9"/>
    <w:rsid w:val="00071901"/>
    <w:rsid w:val="000731BD"/>
    <w:rsid w:val="00075A9D"/>
    <w:rsid w:val="000926F4"/>
    <w:rsid w:val="000A0B28"/>
    <w:rsid w:val="000D41BD"/>
    <w:rsid w:val="001007E7"/>
    <w:rsid w:val="001020C0"/>
    <w:rsid w:val="00123B8D"/>
    <w:rsid w:val="00157600"/>
    <w:rsid w:val="00170EC5"/>
    <w:rsid w:val="00194FF2"/>
    <w:rsid w:val="001F73A7"/>
    <w:rsid w:val="00200073"/>
    <w:rsid w:val="00253DBA"/>
    <w:rsid w:val="002574A6"/>
    <w:rsid w:val="0026335F"/>
    <w:rsid w:val="00275D67"/>
    <w:rsid w:val="00285602"/>
    <w:rsid w:val="002860A4"/>
    <w:rsid w:val="002971F5"/>
    <w:rsid w:val="002C4A7E"/>
    <w:rsid w:val="002C6975"/>
    <w:rsid w:val="002E1412"/>
    <w:rsid w:val="00314023"/>
    <w:rsid w:val="0031441A"/>
    <w:rsid w:val="00320189"/>
    <w:rsid w:val="00351DE8"/>
    <w:rsid w:val="0037246F"/>
    <w:rsid w:val="00382E7A"/>
    <w:rsid w:val="003A4539"/>
    <w:rsid w:val="003B0BD8"/>
    <w:rsid w:val="003B29C3"/>
    <w:rsid w:val="003B38E0"/>
    <w:rsid w:val="003B58FF"/>
    <w:rsid w:val="003C398B"/>
    <w:rsid w:val="00403697"/>
    <w:rsid w:val="0042490F"/>
    <w:rsid w:val="00466B9C"/>
    <w:rsid w:val="004767CC"/>
    <w:rsid w:val="0049643D"/>
    <w:rsid w:val="004A1A35"/>
    <w:rsid w:val="004C4743"/>
    <w:rsid w:val="004E4F9F"/>
    <w:rsid w:val="00535962"/>
    <w:rsid w:val="005A5330"/>
    <w:rsid w:val="005A6C2B"/>
    <w:rsid w:val="005B442B"/>
    <w:rsid w:val="005D0D63"/>
    <w:rsid w:val="00611A07"/>
    <w:rsid w:val="0062592A"/>
    <w:rsid w:val="006506D0"/>
    <w:rsid w:val="00651E48"/>
    <w:rsid w:val="00656CA1"/>
    <w:rsid w:val="006709BC"/>
    <w:rsid w:val="006E0558"/>
    <w:rsid w:val="00706171"/>
    <w:rsid w:val="00716607"/>
    <w:rsid w:val="007247BF"/>
    <w:rsid w:val="007643A7"/>
    <w:rsid w:val="00780880"/>
    <w:rsid w:val="007B09CE"/>
    <w:rsid w:val="007B4164"/>
    <w:rsid w:val="007B6F6F"/>
    <w:rsid w:val="007F1F37"/>
    <w:rsid w:val="00810515"/>
    <w:rsid w:val="0083342F"/>
    <w:rsid w:val="00854B4F"/>
    <w:rsid w:val="008846C5"/>
    <w:rsid w:val="008B3AE5"/>
    <w:rsid w:val="008D2F65"/>
    <w:rsid w:val="008F3399"/>
    <w:rsid w:val="009002B4"/>
    <w:rsid w:val="00957FDA"/>
    <w:rsid w:val="00963B24"/>
    <w:rsid w:val="009773D3"/>
    <w:rsid w:val="009A2AEC"/>
    <w:rsid w:val="009B0931"/>
    <w:rsid w:val="009E0472"/>
    <w:rsid w:val="00A16099"/>
    <w:rsid w:val="00A24343"/>
    <w:rsid w:val="00A640BD"/>
    <w:rsid w:val="00AB4966"/>
    <w:rsid w:val="00AC67A9"/>
    <w:rsid w:val="00AC7631"/>
    <w:rsid w:val="00AD7919"/>
    <w:rsid w:val="00AF0D2F"/>
    <w:rsid w:val="00AF75E2"/>
    <w:rsid w:val="00B21B03"/>
    <w:rsid w:val="00B27228"/>
    <w:rsid w:val="00B3101F"/>
    <w:rsid w:val="00B420BA"/>
    <w:rsid w:val="00B61D08"/>
    <w:rsid w:val="00B62EEF"/>
    <w:rsid w:val="00B72CC2"/>
    <w:rsid w:val="00B82170"/>
    <w:rsid w:val="00B9237C"/>
    <w:rsid w:val="00B97B51"/>
    <w:rsid w:val="00BC1D0C"/>
    <w:rsid w:val="00BC61BD"/>
    <w:rsid w:val="00BE4FB0"/>
    <w:rsid w:val="00BF1AD5"/>
    <w:rsid w:val="00C66D08"/>
    <w:rsid w:val="00C95179"/>
    <w:rsid w:val="00CA4661"/>
    <w:rsid w:val="00CE67A3"/>
    <w:rsid w:val="00D24FA7"/>
    <w:rsid w:val="00D64696"/>
    <w:rsid w:val="00D90D49"/>
    <w:rsid w:val="00DA2D6F"/>
    <w:rsid w:val="00DC5D96"/>
    <w:rsid w:val="00DD4F3E"/>
    <w:rsid w:val="00E13E55"/>
    <w:rsid w:val="00E3360B"/>
    <w:rsid w:val="00E96D05"/>
    <w:rsid w:val="00EA03F8"/>
    <w:rsid w:val="00EA7406"/>
    <w:rsid w:val="00EB128A"/>
    <w:rsid w:val="00EF3C14"/>
    <w:rsid w:val="00F116C5"/>
    <w:rsid w:val="00F17267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77EF243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93220C-218F-4F94-9661-BA6D013AC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29</TotalTime>
  <Pages>1</Pages>
  <Words>108</Words>
  <Characters>600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Jessica M. Santos Patricio</cp:lastModifiedBy>
  <cp:revision>16</cp:revision>
  <cp:lastPrinted>2011-03-04T18:27:00Z</cp:lastPrinted>
  <dcterms:created xsi:type="dcterms:W3CDTF">2024-06-27T19:13:00Z</dcterms:created>
  <dcterms:modified xsi:type="dcterms:W3CDTF">2026-09-25T13:18:00Z</dcterms:modified>
</cp:coreProperties>
</file>