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2AA44" w14:textId="70F2F42B" w:rsidR="00535962" w:rsidRPr="00F7167E" w:rsidRDefault="00CB36C4" w:rsidP="00130549">
      <w:pPr>
        <w:tabs>
          <w:tab w:val="right" w:pos="9027"/>
        </w:tabs>
      </w:pPr>
      <w:bookmarkStart w:id="0" w:name="_GoBack"/>
      <w:bookmarkEnd w:id="0"/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E4B49B9" wp14:editId="2173C255">
                <wp:simplePos x="0" y="0"/>
                <wp:positionH relativeFrom="column">
                  <wp:posOffset>4286885</wp:posOffset>
                </wp:positionH>
                <wp:positionV relativeFrom="paragraph">
                  <wp:posOffset>-767715</wp:posOffset>
                </wp:positionV>
                <wp:extent cx="2078355" cy="701040"/>
                <wp:effectExtent l="10160" t="13335" r="6985" b="9525"/>
                <wp:wrapNone/>
                <wp:docPr id="1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835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7C764" w14:textId="6CE10962" w:rsidR="00130549" w:rsidRPr="00535962" w:rsidRDefault="00850417" w:rsidP="0013054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DGEACCC-</w:t>
                                    </w:r>
                                    <w:r w:rsidR="002764FE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2764FE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2764FE">
                                      <w:rPr>
                                        <w:rStyle w:val="Style2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A809B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B49B9" id="Group 20" o:spid="_x0000_s1026" style="position:absolute;margin-left:337.55pt;margin-top:-60.45pt;width:163.65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7C764" w14:textId="6CE10962" w:rsidR="00130549" w:rsidRPr="00535962" w:rsidRDefault="00850417" w:rsidP="0013054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DGEACCC-</w:t>
                              </w:r>
                              <w:r w:rsidR="002764FE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2764FE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-2026-00</w:t>
                              </w:r>
                              <w:r w:rsidR="002764FE">
                                <w:rPr>
                                  <w:rStyle w:val="Style2"/>
                                </w:rPr>
                                <w:t>36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B6A809B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B54ED" w:rsidRPr="0096275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9581EA3" wp14:editId="749C4AA6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E8B0AD" wp14:editId="056E425A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E3B1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6268B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29AE">
                              <w:fldChar w:fldCharType="begin"/>
                            </w:r>
                            <w:r w:rsidR="006029AE">
                              <w:instrText xml:space="preserve"> NUMPAGES   \* MERGEFORMAT </w:instrText>
                            </w:r>
                            <w:r w:rsidR="006029AE">
                              <w:fldChar w:fldCharType="separate"/>
                            </w:r>
                            <w:r w:rsidR="006268BC" w:rsidRPr="006268B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6029A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8B0AD" id="Text Box 13" o:spid="_x0000_s1031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/1tuAIAAMI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" filled="f" stroked="f">
                <v:textbox>
                  <w:txbxContent>
                    <w:p w14:paraId="3D1E3B1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6268B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29AE">
                        <w:fldChar w:fldCharType="begin"/>
                      </w:r>
                      <w:r w:rsidR="006029AE">
                        <w:instrText xml:space="preserve"> NUMPAGES   \* MERGEFORMAT </w:instrText>
                      </w:r>
                      <w:r w:rsidR="006029AE">
                        <w:fldChar w:fldCharType="separate"/>
                      </w:r>
                      <w:r w:rsidR="006268BC" w:rsidRPr="006268B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6029A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CEA5C1" wp14:editId="47620C25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345E4" w14:textId="77777777" w:rsidR="0026335F" w:rsidRPr="0026335F" w:rsidRDefault="006029A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EA5C1" id="Text Box 12" o:spid="_x0000_s1032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uef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" filled="f" stroked="f">
                <v:textbox>
                  <w:txbxContent>
                    <w:p w14:paraId="57A345E4" w14:textId="77777777" w:rsidR="0026335F" w:rsidRPr="0026335F" w:rsidRDefault="006029A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9ACD7" wp14:editId="58C7B22E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ACCA918" w14:textId="77777777" w:rsidR="00BC61BD" w:rsidRPr="00BC61BD" w:rsidRDefault="006268B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268BC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155926F" wp14:editId="3ADF88DC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9ACD7"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qF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ACCA918" w14:textId="77777777" w:rsidR="00BC61BD" w:rsidRPr="00BC61BD" w:rsidRDefault="006268BC">
                          <w:pPr>
                            <w:rPr>
                              <w:lang w:val="en-US"/>
                            </w:rPr>
                          </w:pPr>
                          <w:r w:rsidRPr="006268BC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155926F" wp14:editId="3ADF88DC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2871C5" wp14:editId="44B7CD7E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8BF26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871C5"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Y0rwIAALA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" filled="f" stroked="f">
                <v:textbox inset="0,0,0,0">
                  <w:txbxContent>
                    <w:p w14:paraId="4B18BF26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086AEF2A" w14:textId="23846BF4" w:rsidR="00535962" w:rsidRPr="00535962" w:rsidRDefault="00CB36C4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9A17F36" wp14:editId="359B57CF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2540" r="1905" b="381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82324B" w14:textId="77777777" w:rsidR="002E1412" w:rsidRPr="002E1412" w:rsidRDefault="006029A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17F36" id="Text Box 16" o:spid="_x0000_s1035" type="#_x0000_t202" style="position:absolute;margin-left:107.1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" stroked="f">
                <v:textbox>
                  <w:txbxContent>
                    <w:p w14:paraId="6C82324B" w14:textId="77777777" w:rsidR="002E1412" w:rsidRPr="002E1412" w:rsidRDefault="006029A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65C67F" w14:textId="254C1211" w:rsidR="00535962" w:rsidRDefault="00CB36C4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9A39FE" wp14:editId="1DD23BC7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3A62AB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A39FE"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" stroked="f">
                <v:textbox>
                  <w:txbxContent>
                    <w:p w14:paraId="2A3A62AB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07CBE5F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6C9FF9E2" w14:textId="77777777"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504235DB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1718FBFC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3487BBD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563D803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106CB3C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353954B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737413F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472F1E5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75AB8BD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1E6D199B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51211664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7D64DF4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21D5B42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2F0B585E" w14:textId="77777777" w:rsidTr="009079FB">
        <w:trPr>
          <w:trHeight w:val="731"/>
        </w:trPr>
        <w:tc>
          <w:tcPr>
            <w:tcW w:w="3402" w:type="dxa"/>
          </w:tcPr>
          <w:p w14:paraId="5A7C163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6C2932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01754360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AA6760C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278041AA" w14:textId="77777777" w:rsidTr="009079FB">
        <w:trPr>
          <w:trHeight w:val="731"/>
        </w:trPr>
        <w:tc>
          <w:tcPr>
            <w:tcW w:w="3402" w:type="dxa"/>
          </w:tcPr>
          <w:p w14:paraId="6149E15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574206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08CE02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4FFBBEE2" w14:textId="77777777" w:rsidTr="009079FB">
        <w:trPr>
          <w:trHeight w:val="731"/>
        </w:trPr>
        <w:tc>
          <w:tcPr>
            <w:tcW w:w="3402" w:type="dxa"/>
          </w:tcPr>
          <w:p w14:paraId="7E63D62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71B3CE8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AFC66AC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7D6BB3F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3DA1CE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192B808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57172023" w14:textId="77777777" w:rsidTr="009079FB">
        <w:tc>
          <w:tcPr>
            <w:tcW w:w="3229" w:type="dxa"/>
            <w:vAlign w:val="center"/>
          </w:tcPr>
          <w:p w14:paraId="24AAF202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4D130E2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6F13607C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55695F3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4676D00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6231AFED" w14:textId="77777777" w:rsidTr="009079FB">
        <w:tc>
          <w:tcPr>
            <w:tcW w:w="3229" w:type="dxa"/>
          </w:tcPr>
          <w:p w14:paraId="2D38D42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82EC1A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4C8822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B35111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DDC944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3E36CCD" w14:textId="77777777" w:rsidTr="009079FB">
        <w:tc>
          <w:tcPr>
            <w:tcW w:w="3229" w:type="dxa"/>
          </w:tcPr>
          <w:p w14:paraId="2736F72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02B48E2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3BD3E3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E09711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B457D4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93BF5E6" w14:textId="77777777" w:rsidTr="009079FB">
        <w:tc>
          <w:tcPr>
            <w:tcW w:w="3229" w:type="dxa"/>
          </w:tcPr>
          <w:p w14:paraId="36D1B8E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6AE89B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10E64CF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E23292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5EF527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C5561C0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29403DB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3649AD6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6594D902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A5616B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73B14C8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73D1DB2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4D0D6E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2DBA41E0" w14:textId="77777777" w:rsidTr="009079FB">
        <w:tc>
          <w:tcPr>
            <w:tcW w:w="3261" w:type="dxa"/>
            <w:vAlign w:val="center"/>
          </w:tcPr>
          <w:p w14:paraId="6AD1729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00263C24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5DDDB90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3B3CFCC7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4DF2E6E" w14:textId="77777777" w:rsidTr="009079FB">
        <w:tc>
          <w:tcPr>
            <w:tcW w:w="3261" w:type="dxa"/>
          </w:tcPr>
          <w:p w14:paraId="5D7DF13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439B7F5B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3F719E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0837F07" w14:textId="77777777" w:rsidTr="009079FB">
        <w:tc>
          <w:tcPr>
            <w:tcW w:w="3261" w:type="dxa"/>
          </w:tcPr>
          <w:p w14:paraId="0104DE5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32D1B7A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27F163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FACFF3A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0AC847C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456A058C" w14:textId="77777777" w:rsidTr="009079FB">
        <w:tc>
          <w:tcPr>
            <w:tcW w:w="1560" w:type="dxa"/>
            <w:vAlign w:val="center"/>
          </w:tcPr>
          <w:p w14:paraId="4075C8B3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01A1521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24D73F1B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709CC73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4993C7EF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11474698" w14:textId="77777777" w:rsidTr="009079FB">
        <w:tc>
          <w:tcPr>
            <w:tcW w:w="1560" w:type="dxa"/>
          </w:tcPr>
          <w:p w14:paraId="0F63B104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7E8AA22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277C42E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1F9EB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918A38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645E655" w14:textId="77777777" w:rsidTr="009079FB">
        <w:tc>
          <w:tcPr>
            <w:tcW w:w="1560" w:type="dxa"/>
          </w:tcPr>
          <w:p w14:paraId="766BFE0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7FE017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8B8D8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2C200B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7A3141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F1835FB" w14:textId="77777777" w:rsidTr="009079FB">
        <w:tc>
          <w:tcPr>
            <w:tcW w:w="1560" w:type="dxa"/>
          </w:tcPr>
          <w:p w14:paraId="32A2250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172F80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2A0E0E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E0F40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0FDAE6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B0A59D1" w14:textId="77777777" w:rsidTr="009079FB">
        <w:tc>
          <w:tcPr>
            <w:tcW w:w="1560" w:type="dxa"/>
          </w:tcPr>
          <w:p w14:paraId="7EDB972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941B42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8A81DD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48DC8B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E5A58B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7249200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101D322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0E0D7D9F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3698EE11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23F1C996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CF36F1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617B7EE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59C095CC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4C3F9531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FB8C0" w14:textId="77777777" w:rsidR="006029AE" w:rsidRDefault="006029AE" w:rsidP="001007E7">
      <w:pPr>
        <w:spacing w:after="0" w:line="240" w:lineRule="auto"/>
      </w:pPr>
      <w:r>
        <w:separator/>
      </w:r>
    </w:p>
  </w:endnote>
  <w:endnote w:type="continuationSeparator" w:id="0">
    <w:p w14:paraId="285DF611" w14:textId="77777777" w:rsidR="006029AE" w:rsidRDefault="006029A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D7A91" w14:textId="32A377FF" w:rsidR="001007E7" w:rsidRDefault="00CB36C4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7CF321" wp14:editId="7C6B1221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B4F1B9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7CF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" filled="f" stroked="f">
              <v:textbox inset="0,0,0,0">
                <w:txbxContent>
                  <w:p w14:paraId="20B4F1B9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8837B2" wp14:editId="0EFAFCC2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BF8187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6D8C035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8837B2"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CpkEhm4QAAAAoB&#10;AAAPAAAAAAAAAAAAAAAAAAkFAABkcnMvZG93bnJldi54bWxQSwUGAAAAAAQABADzAAAAFwYAAAAA&#10;" filled="f" stroked="f">
              <v:textbox inset="0,0,0,0">
                <w:txbxContent>
                  <w:p w14:paraId="0DBF8187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06D8C035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1BCD6123" wp14:editId="31143B68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A94008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AE49AE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17465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F1665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9EF29E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0AEDC" w14:textId="77777777" w:rsidR="006029AE" w:rsidRDefault="006029AE" w:rsidP="001007E7">
      <w:pPr>
        <w:spacing w:after="0" w:line="240" w:lineRule="auto"/>
      </w:pPr>
      <w:r>
        <w:separator/>
      </w:r>
    </w:p>
  </w:footnote>
  <w:footnote w:type="continuationSeparator" w:id="0">
    <w:p w14:paraId="47D66AFB" w14:textId="77777777" w:rsidR="006029AE" w:rsidRDefault="006029A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8EA83" w14:textId="587A1EFA" w:rsidR="004D25CB" w:rsidRDefault="00CB36C4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69DB6DC" wp14:editId="05819D3F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24647" w14:textId="534F02DE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B36C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6029AE">
                            <w:fldChar w:fldCharType="begin"/>
                          </w:r>
                          <w:r w:rsidR="006029AE">
                            <w:instrText xml:space="preserve"> NUMPAGES   \* MERGEFORMAT </w:instrText>
                          </w:r>
                          <w:r w:rsidR="006029AE">
                            <w:fldChar w:fldCharType="separate"/>
                          </w:r>
                          <w:r w:rsidR="00CB36C4" w:rsidRPr="00CB36C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6029A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9DB6D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Cj35yF3QAAAAgB&#10;AAAPAAAAAAAAAAAAAAAAAA0FAABkcnMvZG93bnJldi54bWxQSwUGAAAAAAQABADzAAAAFwYAAAAA&#10;" filled="f" stroked="f">
              <v:textbox>
                <w:txbxContent>
                  <w:p w14:paraId="2C924647" w14:textId="534F02DE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B36C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6029AE">
                      <w:fldChar w:fldCharType="begin"/>
                    </w:r>
                    <w:r w:rsidR="006029AE">
                      <w:instrText xml:space="preserve"> NUMPAGES   \* MERGEFORMAT </w:instrText>
                    </w:r>
                    <w:r w:rsidR="006029AE">
                      <w:fldChar w:fldCharType="separate"/>
                    </w:r>
                    <w:r w:rsidR="00CB36C4" w:rsidRPr="00CB36C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6029A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764FE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029AE"/>
    <w:rsid w:val="006077CA"/>
    <w:rsid w:val="00611A07"/>
    <w:rsid w:val="0062592A"/>
    <w:rsid w:val="006268BC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50417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36C4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403"/>
    <w:rsid w:val="00E13E55"/>
    <w:rsid w:val="00E14BD3"/>
    <w:rsid w:val="00E2784A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3FC3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4:docId w14:val="3375F090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3C81F-5933-41C0-AB10-7808664D1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DIGECAC</cp:lastModifiedBy>
  <cp:revision>2</cp:revision>
  <cp:lastPrinted>2025-07-28T19:39:00Z</cp:lastPrinted>
  <dcterms:created xsi:type="dcterms:W3CDTF">2026-10-05T15:33:00Z</dcterms:created>
  <dcterms:modified xsi:type="dcterms:W3CDTF">2026-10-05T15:33:00Z</dcterms:modified>
</cp:coreProperties>
</file>