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BCCC2" w14:textId="394CD6F2" w:rsidR="00535962" w:rsidRPr="00F7167E" w:rsidRDefault="00D57AF3">
      <w:bookmarkStart w:id="0" w:name="_GoBack"/>
      <w:bookmarkEnd w:id="0"/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4F0DFB7" wp14:editId="313AD6BD">
                <wp:simplePos x="0" y="0"/>
                <wp:positionH relativeFrom="column">
                  <wp:posOffset>4460240</wp:posOffset>
                </wp:positionH>
                <wp:positionV relativeFrom="paragraph">
                  <wp:posOffset>-672465</wp:posOffset>
                </wp:positionV>
                <wp:extent cx="2101215" cy="701040"/>
                <wp:effectExtent l="12065" t="13335" r="10795" b="952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121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alias w:val="No. del Expediente de Compras "/>
                                  <w:tag w:val="No. del Expediente de Compras "/>
                                  <w:id w:val="411590788"/>
                                </w:sdtPr>
                                <w:sdtEndPr/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2010667737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5755464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50006477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p w14:paraId="5FCC7A58" w14:textId="33928A82" w:rsidR="00883D7E" w:rsidRPr="00883D7E" w:rsidRDefault="00A84D62" w:rsidP="00883D7E"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DGEACCC-daf-Cm-202</w:t>
                                                </w:r>
                                                <w:r w:rsidR="00621F5A">
                                                  <w:rPr>
                                                    <w:rStyle w:val="Style2"/>
                                                  </w:rPr>
                                                  <w:t>6-</w:t>
                                                </w:r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00</w:t>
                                                </w:r>
                                                <w:r w:rsidR="00621F5A">
                                                  <w:rPr>
                                                    <w:rStyle w:val="Style2"/>
                                                  </w:rPr>
                                                  <w:t>36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27E7B21" w14:textId="77777777" w:rsidR="00883D7E" w:rsidRPr="00883D7E" w:rsidRDefault="00060E5F" w:rsidP="00883D7E">
                                            <w:pPr>
                                              <w:rPr>
                                                <w:rStyle w:val="Style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09467B48" w14:textId="77777777" w:rsidR="003F6BBF" w:rsidRPr="00535962" w:rsidRDefault="00060E5F" w:rsidP="003F6BBF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ABFCAD" w14:textId="77777777" w:rsidR="003F6BBF" w:rsidRPr="00535962" w:rsidRDefault="003F6BBF" w:rsidP="003F6BB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F0DFB7" id="Group 21" o:spid="_x0000_s1026" style="position:absolute;margin-left:351.2pt;margin-top:-52.95pt;width:165.45pt;height:55.2pt;z-index:25169920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alias w:val="No. del Expediente de Compras "/>
                            <w:tag w:val="No. del Expediente de Compras "/>
                            <w:id w:val="411590788"/>
                          </w:sdtPr>
                          <w:sdtEndPr/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2010667737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50006477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p w14:paraId="5FCC7A58" w14:textId="33928A82" w:rsidR="00883D7E" w:rsidRPr="00883D7E" w:rsidRDefault="00A84D62" w:rsidP="00883D7E">
                                          <w:r>
                                            <w:rPr>
                                              <w:rStyle w:val="Style2"/>
                                            </w:rPr>
                                            <w:t>DGEACCC-daf-Cm-202</w:t>
                                          </w:r>
                                          <w:r w:rsidR="00621F5A">
                                            <w:rPr>
                                              <w:rStyle w:val="Style2"/>
                                            </w:rPr>
                                            <w:t>6-</w:t>
                                          </w:r>
                                          <w:r>
                                            <w:rPr>
                                              <w:rStyle w:val="Style2"/>
                                            </w:rPr>
                                            <w:t>00</w:t>
                                          </w:r>
                                          <w:r w:rsidR="00621F5A">
                                            <w:rPr>
                                              <w:rStyle w:val="Style2"/>
                                            </w:rPr>
                                            <w:t>36</w:t>
                                          </w:r>
                                        </w:p>
                                      </w:sdtContent>
                                    </w:sdt>
                                    <w:p w14:paraId="427E7B21" w14:textId="77777777" w:rsidR="00883D7E" w:rsidRPr="00883D7E" w:rsidRDefault="00060E5F" w:rsidP="00883D7E">
                                      <w:pPr>
                                        <w:rPr>
                                          <w:rStyle w:val="Style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09467B48" w14:textId="77777777" w:rsidR="003F6BBF" w:rsidRPr="00535962" w:rsidRDefault="00060E5F" w:rsidP="003F6BBF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4ABFCAD" w14:textId="77777777" w:rsidR="003F6BBF" w:rsidRPr="00535962" w:rsidRDefault="003F6BBF" w:rsidP="003F6BB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C3341E" wp14:editId="4931F9BC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1078230"/>
                <wp:effectExtent l="0" t="0" r="254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A91CDDC" w14:textId="77777777" w:rsidR="00BC61BD" w:rsidRPr="00BC61BD" w:rsidRDefault="003F6BB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F6BBF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01C1E70" wp14:editId="11C87952">
                                      <wp:extent cx="798195" cy="799693"/>
                                      <wp:effectExtent l="0" t="0" r="190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3341E" id="Text Box 2" o:spid="_x0000_s1031" type="#_x0000_t202" style="position:absolute;margin-left:-39.2pt;margin-top:-43.6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OS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A91CDDC" w14:textId="77777777" w:rsidR="00BC61BD" w:rsidRPr="00BC61BD" w:rsidRDefault="003F6BBF">
                          <w:pPr>
                            <w:rPr>
                              <w:lang w:val="en-US"/>
                            </w:rPr>
                          </w:pPr>
                          <w:r w:rsidRPr="003F6BBF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401C1E70" wp14:editId="11C87952">
                                <wp:extent cx="798195" cy="799693"/>
                                <wp:effectExtent l="0" t="0" r="190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6B32510" wp14:editId="1F1204F3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6E1813" w14:textId="77777777"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32510" id="Text Box 25" o:spid="_x0000_s1032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" filled="f" stroked="f">
                <v:textbox inset="0,0,0,0">
                  <w:txbxContent>
                    <w:p w14:paraId="7D6E1813" w14:textId="77777777"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11A19934" wp14:editId="7F7F10D1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B51338" wp14:editId="4DE7418B">
                <wp:simplePos x="0" y="0"/>
                <wp:positionH relativeFrom="column">
                  <wp:posOffset>5028565</wp:posOffset>
                </wp:positionH>
                <wp:positionV relativeFrom="paragraph">
                  <wp:posOffset>212090</wp:posOffset>
                </wp:positionV>
                <wp:extent cx="1061720" cy="252095"/>
                <wp:effectExtent l="0" t="2540" r="0" b="2540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8898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A363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60E5F">
                              <w:fldChar w:fldCharType="begin"/>
                            </w:r>
                            <w:r w:rsidR="00060E5F">
                              <w:instrText xml:space="preserve"> NUMPAGES   \* MERGEFORMAT </w:instrText>
                            </w:r>
                            <w:r w:rsidR="00060E5F">
                              <w:fldChar w:fldCharType="separate"/>
                            </w:r>
                            <w:r w:rsidR="000A363A" w:rsidRPr="000A363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060E5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51338" id="Text Box 13" o:spid="_x0000_s1033" type="#_x0000_t202" style="position:absolute;margin-left:395.95pt;margin-top:16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1Itw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" filled="f" stroked="f">
                <v:textbox>
                  <w:txbxContent>
                    <w:p w14:paraId="7548898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A363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60E5F">
                        <w:fldChar w:fldCharType="begin"/>
                      </w:r>
                      <w:r w:rsidR="00060E5F">
                        <w:instrText xml:space="preserve"> NUMPAGES   \* MERGEFORMAT </w:instrText>
                      </w:r>
                      <w:r w:rsidR="00060E5F">
                        <w:fldChar w:fldCharType="separate"/>
                      </w:r>
                      <w:r w:rsidR="000A363A" w:rsidRPr="000A363A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060E5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AF1765" wp14:editId="320C6C90">
                <wp:simplePos x="0" y="0"/>
                <wp:positionH relativeFrom="column">
                  <wp:posOffset>4813300</wp:posOffset>
                </wp:positionH>
                <wp:positionV relativeFrom="paragraph">
                  <wp:posOffset>28575</wp:posOffset>
                </wp:positionV>
                <wp:extent cx="1448435" cy="278130"/>
                <wp:effectExtent l="3175" t="0" r="0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D14CB" w14:textId="77777777" w:rsidR="0026335F" w:rsidRPr="0026335F" w:rsidRDefault="00060E5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F1765" id="Text Box 12" o:spid="_x0000_s1034" type="#_x0000_t202" style="position:absolute;margin-left:379pt;margin-top:2.2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KtugIAAME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" filled="f" stroked="f">
                <v:textbox>
                  <w:txbxContent>
                    <w:p w14:paraId="2F8D14CB" w14:textId="77777777" w:rsidR="0026335F" w:rsidRPr="0026335F" w:rsidRDefault="00060E5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B6AD9CA" w14:textId="4EF18A57" w:rsidR="00535962" w:rsidRPr="00535962" w:rsidRDefault="00D57AF3" w:rsidP="0053596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21658C" wp14:editId="160167A3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4C146" w14:textId="77777777" w:rsidR="002E1412" w:rsidRPr="002E1412" w:rsidRDefault="00060E5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1658C" id="Text Box 16" o:spid="_x0000_s1035" type="#_x0000_t202" style="position:absolute;margin-left:100.7pt;margin-top:14.6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" stroked="f">
                <v:textbox>
                  <w:txbxContent>
                    <w:p w14:paraId="4B74C146" w14:textId="77777777" w:rsidR="002E1412" w:rsidRPr="002E1412" w:rsidRDefault="00060E5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31CD68" w14:textId="77777777" w:rsidR="00535962" w:rsidRDefault="00535962" w:rsidP="00535962"/>
    <w:p w14:paraId="2AA2035F" w14:textId="1BDFDECE" w:rsidR="006506D0" w:rsidRDefault="00D57AF3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4155E4" wp14:editId="73FBBF1E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99019" w14:textId="77777777"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155E4" id="Text Box 18" o:spid="_x0000_s1036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" stroked="f">
                <v:textbox>
                  <w:txbxContent>
                    <w:p w14:paraId="59599019" w14:textId="77777777"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24681F44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49843FAE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718BD717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1CC7883E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DC261CE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52EE6EB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435D78FF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3F7AE3E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FE47808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7ADDC051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827D58B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1B38018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4EA03FB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4B8F983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774912F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4969A203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747938E9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9892B18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E4719A6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18AFDEA8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2DFD9558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7457214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DA5094C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4F62745C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0F16DFC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B931CB8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55C1B9BA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03FEEA38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656C0B0F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7CF1186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4843604C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BD214C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2573257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4D7097D9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737E4F53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4FB607C8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15555B66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06A0266F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48EF23A6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19378168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49C3AFCB" w14:textId="77777777" w:rsidTr="00044FA8">
        <w:trPr>
          <w:trHeight w:val="4637"/>
        </w:trPr>
        <w:tc>
          <w:tcPr>
            <w:tcW w:w="3269" w:type="dxa"/>
          </w:tcPr>
          <w:p w14:paraId="016C2E0E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1" w:name="_Toc166840747"/>
            <w:bookmarkStart w:id="2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1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2"/>
          </w:p>
          <w:p w14:paraId="2E2F7633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6DD65552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52942B7A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1954D32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6634F487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1895C0D4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44133A11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30A768BB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21699D8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6BCC5A51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19B1CA51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54AB46B0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14:paraId="733BE12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B38756B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1FFD802F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5B2B5DA5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29B4633A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084F6B36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69D0A080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03AA3CF3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CF7D0" w14:textId="77777777" w:rsidR="00060E5F" w:rsidRDefault="00060E5F" w:rsidP="001007E7">
      <w:pPr>
        <w:spacing w:after="0" w:line="240" w:lineRule="auto"/>
      </w:pPr>
      <w:r>
        <w:separator/>
      </w:r>
    </w:p>
  </w:endnote>
  <w:endnote w:type="continuationSeparator" w:id="0">
    <w:p w14:paraId="775FC804" w14:textId="77777777" w:rsidR="00060E5F" w:rsidRDefault="00060E5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9380EC" w14:textId="4FDA365C" w:rsidR="001007E7" w:rsidRDefault="00D57AF3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6FF7B3" wp14:editId="2EAD77D0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82C514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6FF7B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" filled="f" stroked="f">
              <v:textbox inset="0,0,0,0">
                <w:txbxContent>
                  <w:p w14:paraId="1782C514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07E8E14" wp14:editId="421D7F5D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0ABF46C" wp14:editId="3445E358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06FFA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004AE13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ABF46C" id="Text Box 3" o:spid="_x0000_s1039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" filled="f" stroked="f">
              <v:textbox inset="0,0,0,0">
                <w:txbxContent>
                  <w:p w14:paraId="41F06FFA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4004AE13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73C5B7C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328F3B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19740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C8579F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7A459B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CDA38" w14:textId="77777777" w:rsidR="00060E5F" w:rsidRDefault="00060E5F" w:rsidP="001007E7">
      <w:pPr>
        <w:spacing w:after="0" w:line="240" w:lineRule="auto"/>
      </w:pPr>
      <w:r>
        <w:separator/>
      </w:r>
    </w:p>
  </w:footnote>
  <w:footnote w:type="continuationSeparator" w:id="0">
    <w:p w14:paraId="5F391E01" w14:textId="77777777" w:rsidR="00060E5F" w:rsidRDefault="00060E5F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5B8A6" w14:textId="1AE9580C" w:rsidR="00051C0A" w:rsidRDefault="00D57AF3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F681164" wp14:editId="119BA3D8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E2EEF8" w14:textId="369CFECA"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57AF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060E5F">
                            <w:fldChar w:fldCharType="begin"/>
                          </w:r>
                          <w:r w:rsidR="00060E5F">
                            <w:instrText xml:space="preserve"> NUMPAGES   \* MERGEFORMAT </w:instrText>
                          </w:r>
                          <w:r w:rsidR="00060E5F">
                            <w:fldChar w:fldCharType="separate"/>
                          </w:r>
                          <w:r w:rsidR="00D57AF3" w:rsidRPr="00D57AF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060E5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68116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7.7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RWKswIAALk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" filled="f" stroked="f">
              <v:textbox>
                <w:txbxContent>
                  <w:p w14:paraId="52E2EEF8" w14:textId="369CFECA"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D57AF3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060E5F">
                      <w:fldChar w:fldCharType="begin"/>
                    </w:r>
                    <w:r w:rsidR="00060E5F">
                      <w:instrText xml:space="preserve"> NUMPAGES   \* MERGEFORMAT </w:instrText>
                    </w:r>
                    <w:r w:rsidR="00060E5F">
                      <w:fldChar w:fldCharType="separate"/>
                    </w:r>
                    <w:r w:rsidR="00D57AF3" w:rsidRPr="00D57AF3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060E5F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2825"/>
    <w:rsid w:val="00034DD9"/>
    <w:rsid w:val="0003793D"/>
    <w:rsid w:val="00044FA8"/>
    <w:rsid w:val="00045479"/>
    <w:rsid w:val="00051C0A"/>
    <w:rsid w:val="00060E5F"/>
    <w:rsid w:val="000A363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D5CBB"/>
    <w:rsid w:val="002E1412"/>
    <w:rsid w:val="00314023"/>
    <w:rsid w:val="003169C1"/>
    <w:rsid w:val="00341484"/>
    <w:rsid w:val="003748DC"/>
    <w:rsid w:val="00392351"/>
    <w:rsid w:val="003F6BBF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6273"/>
    <w:rsid w:val="00587EC0"/>
    <w:rsid w:val="00611A07"/>
    <w:rsid w:val="00621F5A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77BE4"/>
    <w:rsid w:val="006F11FD"/>
    <w:rsid w:val="006F567F"/>
    <w:rsid w:val="007145A2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83D7E"/>
    <w:rsid w:val="008B3AE5"/>
    <w:rsid w:val="008C388B"/>
    <w:rsid w:val="008D58A6"/>
    <w:rsid w:val="008E350E"/>
    <w:rsid w:val="0090320A"/>
    <w:rsid w:val="00906489"/>
    <w:rsid w:val="00956E4E"/>
    <w:rsid w:val="00966EEE"/>
    <w:rsid w:val="009902A7"/>
    <w:rsid w:val="009A4E12"/>
    <w:rsid w:val="009B320C"/>
    <w:rsid w:val="009B49FB"/>
    <w:rsid w:val="009E2FA3"/>
    <w:rsid w:val="00A16099"/>
    <w:rsid w:val="00A231BB"/>
    <w:rsid w:val="00A640BD"/>
    <w:rsid w:val="00A641A7"/>
    <w:rsid w:val="00A72F42"/>
    <w:rsid w:val="00A84D62"/>
    <w:rsid w:val="00AD7919"/>
    <w:rsid w:val="00B62EEF"/>
    <w:rsid w:val="00B97B51"/>
    <w:rsid w:val="00BA0007"/>
    <w:rsid w:val="00BB1D79"/>
    <w:rsid w:val="00BC1D0C"/>
    <w:rsid w:val="00BC61BD"/>
    <w:rsid w:val="00BE0B91"/>
    <w:rsid w:val="00BE6D90"/>
    <w:rsid w:val="00C078CB"/>
    <w:rsid w:val="00C204E3"/>
    <w:rsid w:val="00C22DBE"/>
    <w:rsid w:val="00C5078F"/>
    <w:rsid w:val="00C66D08"/>
    <w:rsid w:val="00C7470C"/>
    <w:rsid w:val="00CA0E82"/>
    <w:rsid w:val="00CA164C"/>
    <w:rsid w:val="00CA4661"/>
    <w:rsid w:val="00CC09BD"/>
    <w:rsid w:val="00CE67A3"/>
    <w:rsid w:val="00CF0B58"/>
    <w:rsid w:val="00D24FA7"/>
    <w:rsid w:val="00D45A3E"/>
    <w:rsid w:val="00D57AF3"/>
    <w:rsid w:val="00D64696"/>
    <w:rsid w:val="00D90D49"/>
    <w:rsid w:val="00DC5D96"/>
    <w:rsid w:val="00DD4F3E"/>
    <w:rsid w:val="00E13E55"/>
    <w:rsid w:val="00E3215C"/>
    <w:rsid w:val="00E41340"/>
    <w:rsid w:val="00E446DC"/>
    <w:rsid w:val="00E82502"/>
    <w:rsid w:val="00EA6B34"/>
    <w:rsid w:val="00EA7406"/>
    <w:rsid w:val="00EC388F"/>
    <w:rsid w:val="00EE1E7B"/>
    <w:rsid w:val="00F225BF"/>
    <w:rsid w:val="00F53753"/>
    <w:rsid w:val="00F7167E"/>
    <w:rsid w:val="00F7443C"/>
    <w:rsid w:val="00F92E04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BDAF5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E7856-6981-49E9-A361-E3284CB52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DIGECAC</cp:lastModifiedBy>
  <cp:revision>2</cp:revision>
  <cp:lastPrinted>2023-10-31T15:31:00Z</cp:lastPrinted>
  <dcterms:created xsi:type="dcterms:W3CDTF">2026-10-05T15:17:00Z</dcterms:created>
  <dcterms:modified xsi:type="dcterms:W3CDTF">2026-10-05T15:17:00Z</dcterms:modified>
</cp:coreProperties>
</file>