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C8531" w14:textId="6AE67B9B" w:rsidR="00535962" w:rsidRPr="00F7167E" w:rsidRDefault="00BE2014">
      <w:bookmarkStart w:id="0" w:name="_GoBack"/>
      <w:bookmarkEnd w:id="0"/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6348EEC" wp14:editId="3BE21258">
                <wp:simplePos x="0" y="0"/>
                <wp:positionH relativeFrom="column">
                  <wp:posOffset>4334510</wp:posOffset>
                </wp:positionH>
                <wp:positionV relativeFrom="paragraph">
                  <wp:posOffset>-545465</wp:posOffset>
                </wp:positionV>
                <wp:extent cx="2101215" cy="701040"/>
                <wp:effectExtent l="10160" t="6985" r="12700" b="635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215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alias w:val="No. del Expediente de Compras "/>
                                  <w:tag w:val="No. del Expediente de Compras "/>
                                  <w:id w:val="-768621462"/>
                                </w:sdtPr>
                                <w:sdtEndPr/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11903116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5755464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50006477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p w14:paraId="0ADD3B5F" w14:textId="171FB0C5" w:rsidR="00B24AD9" w:rsidRPr="00B24AD9" w:rsidRDefault="0094599E" w:rsidP="00B24AD9"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DGEACCC-daf-Cm-202</w:t>
                                                </w:r>
                                                <w:r w:rsidR="00AF0E10">
                                                  <w:rPr>
                                                    <w:rStyle w:val="Style2"/>
                                                  </w:rPr>
                                                  <w:t>6</w:t>
                                                </w:r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-00</w:t>
                                                </w:r>
                                                <w:r w:rsidR="00AF0E10">
                                                  <w:rPr>
                                                    <w:rStyle w:val="Style2"/>
                                                  </w:rPr>
                                                  <w:t>36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643B5984" w14:textId="77777777" w:rsidR="00B24AD9" w:rsidRPr="00B24AD9" w:rsidRDefault="00566E6F" w:rsidP="00B24AD9">
                                            <w:pPr>
                                              <w:rPr>
                                                <w:rStyle w:val="Style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53E60B06" w14:textId="77777777" w:rsidR="00695393" w:rsidRPr="00535962" w:rsidRDefault="00566E6F" w:rsidP="00695393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4FDFBD" w14:textId="77777777" w:rsidR="00695393" w:rsidRPr="00535962" w:rsidRDefault="00695393" w:rsidP="00695393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48EEC" id="Group 21" o:spid="_x0000_s1026" style="position:absolute;margin-left:341.3pt;margin-top:-42.95pt;width:165.45pt;height:55.2pt;z-index:2516981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alias w:val="No. del Expediente de Compras "/>
                            <w:tag w:val="No. del Expediente de Compras "/>
                            <w:id w:val="-768621462"/>
                          </w:sdtPr>
                          <w:sdtEndPr/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119031167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50006477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p w14:paraId="0ADD3B5F" w14:textId="171FB0C5" w:rsidR="00B24AD9" w:rsidRPr="00B24AD9" w:rsidRDefault="0094599E" w:rsidP="00B24AD9">
                                          <w:r>
                                            <w:rPr>
                                              <w:rStyle w:val="Style2"/>
                                            </w:rPr>
                                            <w:t>DGEACCC-daf-Cm-202</w:t>
                                          </w:r>
                                          <w:r w:rsidR="00AF0E10">
                                            <w:rPr>
                                              <w:rStyle w:val="Style2"/>
                                            </w:rPr>
                                            <w:t>6</w:t>
                                          </w:r>
                                          <w:r>
                                            <w:rPr>
                                              <w:rStyle w:val="Style2"/>
                                            </w:rPr>
                                            <w:t>-00</w:t>
                                          </w:r>
                                          <w:r w:rsidR="00AF0E10">
                                            <w:rPr>
                                              <w:rStyle w:val="Style2"/>
                                            </w:rPr>
                                            <w:t>36</w:t>
                                          </w:r>
                                        </w:p>
                                      </w:sdtContent>
                                    </w:sdt>
                                    <w:p w14:paraId="643B5984" w14:textId="77777777" w:rsidR="00B24AD9" w:rsidRPr="00B24AD9" w:rsidRDefault="00566E6F" w:rsidP="00B24AD9">
                                      <w:pPr>
                                        <w:rPr>
                                          <w:rStyle w:val="Style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53E60B06" w14:textId="77777777" w:rsidR="00695393" w:rsidRPr="00535962" w:rsidRDefault="00566E6F" w:rsidP="00695393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34FDFBD" w14:textId="77777777" w:rsidR="00695393" w:rsidRPr="00535962" w:rsidRDefault="00695393" w:rsidP="00695393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5BB60C" wp14:editId="06687623">
                <wp:simplePos x="0" y="0"/>
                <wp:positionH relativeFrom="column">
                  <wp:posOffset>-352425</wp:posOffset>
                </wp:positionH>
                <wp:positionV relativeFrom="paragraph">
                  <wp:posOffset>-545465</wp:posOffset>
                </wp:positionV>
                <wp:extent cx="948055" cy="305435"/>
                <wp:effectExtent l="0" t="0" r="4445" b="1905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E19D0E" w14:textId="77777777" w:rsidR="00BA784D" w:rsidRPr="00A32E97" w:rsidRDefault="00BA784D" w:rsidP="00BA784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A32E97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BB60C" id="Text Box 21" o:spid="_x0000_s1031" type="#_x0000_t202" style="position:absolute;margin-left:-27.75pt;margin-top:-42.9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" filled="f" stroked="f">
                <v:textbox inset="0,0,0,0">
                  <w:txbxContent>
                    <w:p w14:paraId="69E19D0E" w14:textId="77777777" w:rsidR="00BA784D" w:rsidRPr="00A32E97" w:rsidRDefault="00BA784D" w:rsidP="00BA784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A32E97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3BAAF" wp14:editId="7130E57E">
                <wp:simplePos x="0" y="0"/>
                <wp:positionH relativeFrom="column">
                  <wp:posOffset>-433070</wp:posOffset>
                </wp:positionH>
                <wp:positionV relativeFrom="paragraph">
                  <wp:posOffset>-299720</wp:posOffset>
                </wp:positionV>
                <wp:extent cx="1028700" cy="1078230"/>
                <wp:effectExtent l="0" t="0" r="4445" b="25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126BBC7" w14:textId="77777777" w:rsidR="00BC61BD" w:rsidRPr="00BC61BD" w:rsidRDefault="0069539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95393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4B70C81" wp14:editId="3D677C17">
                                      <wp:extent cx="798195" cy="799693"/>
                                      <wp:effectExtent l="0" t="0" r="1905" b="635"/>
                                      <wp:docPr id="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3BAAF" id="Text Box 2" o:spid="_x0000_s1032" type="#_x0000_t202" style="position:absolute;margin-left:-34.1pt;margin-top:-23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126BBC7" w14:textId="77777777" w:rsidR="00BC61BD" w:rsidRPr="00BC61BD" w:rsidRDefault="00695393">
                          <w:pPr>
                            <w:rPr>
                              <w:lang w:val="en-US"/>
                            </w:rPr>
                          </w:pPr>
                          <w:r w:rsidRPr="00695393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4B70C81" wp14:editId="3D677C17">
                                <wp:extent cx="798195" cy="799693"/>
                                <wp:effectExtent l="0" t="0" r="1905" b="635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A0FCE" w:rsidRPr="009B5872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2FD9AA0" wp14:editId="2621B7CE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FE87BD" w14:textId="4B1CD98A" w:rsidR="00535962" w:rsidRPr="00535962" w:rsidRDefault="00BE2014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951ED8" wp14:editId="16FEE17B">
                <wp:simplePos x="0" y="0"/>
                <wp:positionH relativeFrom="column">
                  <wp:posOffset>4834890</wp:posOffset>
                </wp:positionH>
                <wp:positionV relativeFrom="paragraph">
                  <wp:posOffset>64135</wp:posOffset>
                </wp:positionV>
                <wp:extent cx="1448435" cy="278130"/>
                <wp:effectExtent l="0" t="0" r="317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739F82" w14:textId="77777777" w:rsidR="0026335F" w:rsidRPr="0026335F" w:rsidRDefault="00566E6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51ED8" id="Text Box 12" o:spid="_x0000_s1033" type="#_x0000_t202" style="position:absolute;margin-left:380.7pt;margin-top:5.0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GdBugIAAME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" filled="f" stroked="f">
                <v:textbox>
                  <w:txbxContent>
                    <w:p w14:paraId="4D739F82" w14:textId="77777777" w:rsidR="0026335F" w:rsidRPr="0026335F" w:rsidRDefault="00566E6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6AA1675" w14:textId="4DA3C588" w:rsidR="00535962" w:rsidRDefault="00BE2014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CD2979" wp14:editId="53B47971">
                <wp:simplePos x="0" y="0"/>
                <wp:positionH relativeFrom="column">
                  <wp:posOffset>5093970</wp:posOffset>
                </wp:positionH>
                <wp:positionV relativeFrom="paragraph">
                  <wp:posOffset>43180</wp:posOffset>
                </wp:positionV>
                <wp:extent cx="1061720" cy="252095"/>
                <wp:effectExtent l="0" t="0" r="0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FE0F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1511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66E6F">
                              <w:fldChar w:fldCharType="begin"/>
                            </w:r>
                            <w:r w:rsidR="00566E6F">
                              <w:instrText xml:space="preserve"> NUMPAGES   \* MERGEFORMAT </w:instrText>
                            </w:r>
                            <w:r w:rsidR="00566E6F">
                              <w:fldChar w:fldCharType="separate"/>
                            </w:r>
                            <w:r w:rsidR="0051511B" w:rsidRPr="0051511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66E6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D2979" id="Text Box 13" o:spid="_x0000_s1034" type="#_x0000_t202" style="position:absolute;margin-left:401.1pt;margin-top:3.4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eBtQIAAME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" filled="f" stroked="f">
                <v:textbox>
                  <w:txbxContent>
                    <w:p w14:paraId="0E9FE0F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51511B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66E6F">
                        <w:fldChar w:fldCharType="begin"/>
                      </w:r>
                      <w:r w:rsidR="00566E6F">
                        <w:instrText xml:space="preserve"> NUMPAGES   \* MERGEFORMAT </w:instrText>
                      </w:r>
                      <w:r w:rsidR="00566E6F">
                        <w:fldChar w:fldCharType="separate"/>
                      </w:r>
                      <w:r w:rsidR="0051511B" w:rsidRPr="0051511B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66E6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BCDB1A" wp14:editId="55A5200A">
                <wp:simplePos x="0" y="0"/>
                <wp:positionH relativeFrom="column">
                  <wp:posOffset>1210310</wp:posOffset>
                </wp:positionH>
                <wp:positionV relativeFrom="paragraph">
                  <wp:posOffset>15875</wp:posOffset>
                </wp:positionV>
                <wp:extent cx="3171825" cy="279400"/>
                <wp:effectExtent l="635" t="635" r="0" b="0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20A7F" w14:textId="77777777" w:rsidR="002E1412" w:rsidRPr="002E1412" w:rsidRDefault="00566E6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CDB1A" id="Text Box 16" o:spid="_x0000_s1035" type="#_x0000_t202" style="position:absolute;margin-left:95.3pt;margin-top:1.2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5A5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" stroked="f">
                <v:textbox>
                  <w:txbxContent>
                    <w:p w14:paraId="0E020A7F" w14:textId="77777777" w:rsidR="002E1412" w:rsidRPr="002E1412" w:rsidRDefault="00566E6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62C543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DA73697" w14:textId="696ADD27" w:rsidR="00A640BD" w:rsidRPr="00C66D08" w:rsidRDefault="00BE2014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2E4D9C" wp14:editId="65C248AC">
                <wp:simplePos x="0" y="0"/>
                <wp:positionH relativeFrom="column">
                  <wp:posOffset>242570</wp:posOffset>
                </wp:positionH>
                <wp:positionV relativeFrom="paragraph">
                  <wp:posOffset>83820</wp:posOffset>
                </wp:positionV>
                <wp:extent cx="5098415" cy="490220"/>
                <wp:effectExtent l="4445" t="1905" r="254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841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13ECA" w14:textId="77777777" w:rsidR="00F7443C" w:rsidRPr="00E82502" w:rsidRDefault="00544A18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descripción del enfoque, la metodología y el plan de actividades para la ejecución del trabajo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E4D9C" id="Text Box 18" o:spid="_x0000_s1036" type="#_x0000_t202" style="position:absolute;left:0;text-align:left;margin-left:19.1pt;margin-top:6.6pt;width:401.45pt;height:38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GNqhgIAABc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" stroked="f">
                <v:textbox>
                  <w:txbxContent>
                    <w:p w14:paraId="25713ECA" w14:textId="77777777" w:rsidR="00F7443C" w:rsidRPr="00E82502" w:rsidRDefault="00544A18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descripción del enfoque, la metodología y el plan de actividades para la ejecución del trabajo</w:t>
                      </w:r>
                    </w:p>
                  </w:txbxContent>
                </v:textbox>
              </v:shape>
            </w:pict>
          </mc:Fallback>
        </mc:AlternateContent>
      </w:r>
    </w:p>
    <w:p w14:paraId="22E627AF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728D1C78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2A8A14C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0E4B6FB5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7F0937AF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1FAA38FA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605880CC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3E51F1DE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8B8B0BB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1060E308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FF26F5D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42A72B3C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22327EBB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BE05D" w14:textId="77777777" w:rsidR="00566E6F" w:rsidRDefault="00566E6F" w:rsidP="001007E7">
      <w:pPr>
        <w:spacing w:after="0" w:line="240" w:lineRule="auto"/>
      </w:pPr>
      <w:r>
        <w:separator/>
      </w:r>
    </w:p>
  </w:endnote>
  <w:endnote w:type="continuationSeparator" w:id="0">
    <w:p w14:paraId="1BFB549B" w14:textId="77777777" w:rsidR="00566E6F" w:rsidRDefault="00566E6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A90B8" w14:textId="7DECA32F" w:rsidR="001007E7" w:rsidRDefault="00BE2014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51217E" wp14:editId="6DF8D412">
              <wp:simplePos x="0" y="0"/>
              <wp:positionH relativeFrom="column">
                <wp:posOffset>53340</wp:posOffset>
              </wp:positionH>
              <wp:positionV relativeFrom="paragraph">
                <wp:posOffset>14605</wp:posOffset>
              </wp:positionV>
              <wp:extent cx="850900" cy="175895"/>
              <wp:effectExtent l="0" t="0" r="63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106648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5121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4.2pt;margin-top:1.1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" filled="f" stroked="f">
              <v:textbox inset="0,0,0,0">
                <w:txbxContent>
                  <w:p w14:paraId="46106648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FE6C5A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FE6C5A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32E97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637EA5A7" wp14:editId="0CA5F16E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2BC2CE" wp14:editId="61341952">
              <wp:simplePos x="0" y="0"/>
              <wp:positionH relativeFrom="column">
                <wp:posOffset>4345940</wp:posOffset>
              </wp:positionH>
              <wp:positionV relativeFrom="paragraph">
                <wp:posOffset>-181610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CA7994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EA6EAC5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2BC2CE" id="Text Box 3" o:spid="_x0000_s1038" type="#_x0000_t202" style="position:absolute;margin-left:342.2pt;margin-top:-14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1lrgIAALA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" filled="f" stroked="f">
              <v:textbox inset="0,0,0,0">
                <w:txbxContent>
                  <w:p w14:paraId="2CCA7994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6EA6EAC5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400EE30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629151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11B8D2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90374B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4A1CF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DCAD05" w14:textId="77777777" w:rsidR="00566E6F" w:rsidRDefault="00566E6F" w:rsidP="001007E7">
      <w:pPr>
        <w:spacing w:after="0" w:line="240" w:lineRule="auto"/>
      </w:pPr>
      <w:r>
        <w:separator/>
      </w:r>
    </w:p>
  </w:footnote>
  <w:footnote w:type="continuationSeparator" w:id="0">
    <w:p w14:paraId="27FCCF5B" w14:textId="77777777" w:rsidR="00566E6F" w:rsidRDefault="00566E6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4DD9"/>
    <w:rsid w:val="000358DF"/>
    <w:rsid w:val="00045479"/>
    <w:rsid w:val="000B0DCD"/>
    <w:rsid w:val="000B131A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F73A7"/>
    <w:rsid w:val="002009A7"/>
    <w:rsid w:val="0021759E"/>
    <w:rsid w:val="00253DBA"/>
    <w:rsid w:val="0026335F"/>
    <w:rsid w:val="00295BD4"/>
    <w:rsid w:val="002D451D"/>
    <w:rsid w:val="002E1412"/>
    <w:rsid w:val="00314023"/>
    <w:rsid w:val="00341484"/>
    <w:rsid w:val="00392351"/>
    <w:rsid w:val="00404131"/>
    <w:rsid w:val="0042490F"/>
    <w:rsid w:val="004379A6"/>
    <w:rsid w:val="00456C17"/>
    <w:rsid w:val="00466B9C"/>
    <w:rsid w:val="00477B73"/>
    <w:rsid w:val="004B30DA"/>
    <w:rsid w:val="004D45A8"/>
    <w:rsid w:val="004D7C1A"/>
    <w:rsid w:val="00500DA4"/>
    <w:rsid w:val="0051511B"/>
    <w:rsid w:val="00535962"/>
    <w:rsid w:val="005414DF"/>
    <w:rsid w:val="00544A18"/>
    <w:rsid w:val="00566E6F"/>
    <w:rsid w:val="0060239A"/>
    <w:rsid w:val="00611A07"/>
    <w:rsid w:val="0062592A"/>
    <w:rsid w:val="00643FAC"/>
    <w:rsid w:val="006471AF"/>
    <w:rsid w:val="006506D0"/>
    <w:rsid w:val="00651E48"/>
    <w:rsid w:val="0065420B"/>
    <w:rsid w:val="006616A3"/>
    <w:rsid w:val="00666D56"/>
    <w:rsid w:val="006709BC"/>
    <w:rsid w:val="00695393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930A39"/>
    <w:rsid w:val="0094599E"/>
    <w:rsid w:val="00966EEE"/>
    <w:rsid w:val="00975354"/>
    <w:rsid w:val="009B1F61"/>
    <w:rsid w:val="009B5872"/>
    <w:rsid w:val="00A16099"/>
    <w:rsid w:val="00A231BB"/>
    <w:rsid w:val="00A32E97"/>
    <w:rsid w:val="00A573A6"/>
    <w:rsid w:val="00A640BD"/>
    <w:rsid w:val="00A641A7"/>
    <w:rsid w:val="00A72F42"/>
    <w:rsid w:val="00AD7919"/>
    <w:rsid w:val="00AF0E10"/>
    <w:rsid w:val="00B175B2"/>
    <w:rsid w:val="00B24AD9"/>
    <w:rsid w:val="00B62EEF"/>
    <w:rsid w:val="00B97B51"/>
    <w:rsid w:val="00BA0007"/>
    <w:rsid w:val="00BA0FCE"/>
    <w:rsid w:val="00BA784D"/>
    <w:rsid w:val="00BB1D79"/>
    <w:rsid w:val="00BC1D0C"/>
    <w:rsid w:val="00BC61BD"/>
    <w:rsid w:val="00BE2014"/>
    <w:rsid w:val="00C078CB"/>
    <w:rsid w:val="00C22DBE"/>
    <w:rsid w:val="00C33099"/>
    <w:rsid w:val="00C5078F"/>
    <w:rsid w:val="00C66D08"/>
    <w:rsid w:val="00C7470C"/>
    <w:rsid w:val="00CA0E82"/>
    <w:rsid w:val="00CA164C"/>
    <w:rsid w:val="00CA4661"/>
    <w:rsid w:val="00CD2F36"/>
    <w:rsid w:val="00CE5EED"/>
    <w:rsid w:val="00CE67A3"/>
    <w:rsid w:val="00D24FA7"/>
    <w:rsid w:val="00D45A3E"/>
    <w:rsid w:val="00D64696"/>
    <w:rsid w:val="00D90D49"/>
    <w:rsid w:val="00DB5B78"/>
    <w:rsid w:val="00DC5D96"/>
    <w:rsid w:val="00DD4F3E"/>
    <w:rsid w:val="00E13E55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2AC91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0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273D1-AEBB-4B08-88CD-02FEBCFED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DIGECAC</cp:lastModifiedBy>
  <cp:revision>2</cp:revision>
  <cp:lastPrinted>2023-10-31T15:30:00Z</cp:lastPrinted>
  <dcterms:created xsi:type="dcterms:W3CDTF">2026-10-05T15:16:00Z</dcterms:created>
  <dcterms:modified xsi:type="dcterms:W3CDTF">2026-10-05T15:16:00Z</dcterms:modified>
</cp:coreProperties>
</file>