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7154FD6B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66A54">
                                  <w:rPr>
                                    <w:rStyle w:val="Style2"/>
                                  </w:rPr>
                                  <w:t>218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7154FD6B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66A54">
                            <w:rPr>
                              <w:rStyle w:val="Style2"/>
                            </w:rPr>
                            <w:t>218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6B48A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6B48A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6B48A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6B48A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6B48A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6B48A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4A40A" w14:textId="77777777" w:rsidR="006B48AC" w:rsidRDefault="006B48AC" w:rsidP="001007E7">
      <w:pPr>
        <w:spacing w:after="0" w:line="240" w:lineRule="auto"/>
      </w:pPr>
      <w:r>
        <w:separator/>
      </w:r>
    </w:p>
  </w:endnote>
  <w:endnote w:type="continuationSeparator" w:id="0">
    <w:p w14:paraId="360C50F8" w14:textId="77777777" w:rsidR="006B48AC" w:rsidRDefault="006B48A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53D6E" w14:textId="77777777" w:rsidR="006B48AC" w:rsidRDefault="006B48AC" w:rsidP="001007E7">
      <w:pPr>
        <w:spacing w:after="0" w:line="240" w:lineRule="auto"/>
      </w:pPr>
      <w:r>
        <w:separator/>
      </w:r>
    </w:p>
  </w:footnote>
  <w:footnote w:type="continuationSeparator" w:id="0">
    <w:p w14:paraId="4E4A0AA8" w14:textId="77777777" w:rsidR="006B48AC" w:rsidRDefault="006B48A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03B5"/>
    <w:rsid w:val="00045479"/>
    <w:rsid w:val="00046DFF"/>
    <w:rsid w:val="0005792C"/>
    <w:rsid w:val="0007154B"/>
    <w:rsid w:val="00072E62"/>
    <w:rsid w:val="000B0A4E"/>
    <w:rsid w:val="000B0DCD"/>
    <w:rsid w:val="000C585C"/>
    <w:rsid w:val="000E02D9"/>
    <w:rsid w:val="001007E7"/>
    <w:rsid w:val="001020C0"/>
    <w:rsid w:val="0010744A"/>
    <w:rsid w:val="00146039"/>
    <w:rsid w:val="001466B0"/>
    <w:rsid w:val="0015024C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4B9C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A54"/>
    <w:rsid w:val="00666D56"/>
    <w:rsid w:val="006709BC"/>
    <w:rsid w:val="006911BC"/>
    <w:rsid w:val="006B2824"/>
    <w:rsid w:val="006B399A"/>
    <w:rsid w:val="006B48AC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D7919"/>
    <w:rsid w:val="00AF15AE"/>
    <w:rsid w:val="00AF2E6B"/>
    <w:rsid w:val="00B42647"/>
    <w:rsid w:val="00B50E8E"/>
    <w:rsid w:val="00B62EEF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75E92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4696"/>
    <w:rsid w:val="00D72193"/>
    <w:rsid w:val="00D7710E"/>
    <w:rsid w:val="00D90D49"/>
    <w:rsid w:val="00D9166B"/>
    <w:rsid w:val="00DA3167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Natalia Villar Montero</cp:lastModifiedBy>
  <cp:revision>35</cp:revision>
  <cp:lastPrinted>2013-08-13T13:54:00Z</cp:lastPrinted>
  <dcterms:created xsi:type="dcterms:W3CDTF">2021-12-21T17:39:00Z</dcterms:created>
  <dcterms:modified xsi:type="dcterms:W3CDTF">2026-09-28T19:07:00Z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