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1213D3" w14:textId="36B71923" w:rsidR="00535962" w:rsidRPr="00F7167E" w:rsidRDefault="00854CEE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DBDB7AB" wp14:editId="34658BF6">
                <wp:simplePos x="0" y="0"/>
                <wp:positionH relativeFrom="column">
                  <wp:posOffset>2915920</wp:posOffset>
                </wp:positionH>
                <wp:positionV relativeFrom="paragraph">
                  <wp:posOffset>278765</wp:posOffset>
                </wp:positionV>
                <wp:extent cx="3181985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1985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92AB56" w14:textId="424496C9" w:rsidR="002E1412" w:rsidRPr="002E1412" w:rsidRDefault="00E8116F">
                            <w:pPr>
                              <w:rPr>
                                <w:lang w:val="es-ES_tradnl"/>
                              </w:rPr>
                            </w:pPr>
                            <w:bookmarkStart w:id="0" w:name="_Hlk173498953"/>
                            <w:bookmarkStart w:id="1" w:name="_Hlk173498954"/>
                            <w:bookmarkStart w:id="2" w:name="_Hlk173498956"/>
                            <w:bookmarkStart w:id="3" w:name="_Hlk173498957"/>
                            <w:r w:rsidRPr="00E8116F">
                              <w:rPr>
                                <w:rStyle w:val="Style6"/>
                              </w:rPr>
                              <w:t>MINISTERIO DE SALUD PÚBLICA Y ASISTENCIA SOCIAL</w:t>
                            </w:r>
                            <w:bookmarkEnd w:id="0"/>
                            <w:bookmarkEnd w:id="1"/>
                            <w:bookmarkEnd w:id="2"/>
                            <w:bookmarkEnd w:id="3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BDB7AB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29.6pt;margin-top:21.95pt;width:250.55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" stroked="f">
                <v:textbox>
                  <w:txbxContent>
                    <w:p w14:paraId="4592AB56" w14:textId="424496C9" w:rsidR="002E1412" w:rsidRPr="002E1412" w:rsidRDefault="00E8116F">
                      <w:pPr>
                        <w:rPr>
                          <w:lang w:val="es-ES_tradnl"/>
                        </w:rPr>
                      </w:pPr>
                      <w:bookmarkStart w:id="5" w:name="_Hlk173498953"/>
                      <w:bookmarkStart w:id="6" w:name="_Hlk173498954"/>
                      <w:bookmarkStart w:id="7" w:name="_Hlk173498956"/>
                      <w:bookmarkStart w:id="8" w:name="_Hlk173498957"/>
                      <w:r w:rsidRPr="00E8116F">
                        <w:rPr>
                          <w:rStyle w:val="Style6"/>
                        </w:rPr>
                        <w:t>MINISTERIO DE SALUD PÚBLICA Y ASISTENCIA SOCIAL</w:t>
                      </w:r>
                      <w:bookmarkEnd w:id="5"/>
                      <w:bookmarkEnd w:id="6"/>
                      <w:bookmarkEnd w:id="7"/>
                      <w:bookmarkEnd w:id="8"/>
                    </w:p>
                  </w:txbxContent>
                </v:textbox>
              </v:shape>
            </w:pict>
          </mc:Fallback>
        </mc:AlternateContent>
      </w:r>
      <w:r w:rsidR="00D0542A"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17249A27" wp14:editId="723A7F84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3AD161" wp14:editId="37091B5A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06073F8C" w14:textId="7D717CCA" w:rsidR="00BC61BD" w:rsidRPr="00BC61BD" w:rsidRDefault="00E8116F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8116F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5CD5AE1" wp14:editId="608B35F4">
                                      <wp:extent cx="845820" cy="690245"/>
                                      <wp:effectExtent l="0" t="0" r="0" b="0"/>
                                      <wp:docPr id="1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6902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3AD161" id="Text Box 2" o:spid="_x0000_s1027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9Zc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6073F8C" w14:textId="7D717CCA" w:rsidR="00BC61BD" w:rsidRPr="00BC61BD" w:rsidRDefault="00E8116F">
                          <w:pPr>
                            <w:rPr>
                              <w:lang w:val="en-US"/>
                            </w:rPr>
                          </w:pPr>
                          <w:r w:rsidRPr="00E8116F">
                            <w:rPr>
                              <w:noProof/>
                            </w:rPr>
                            <w:drawing>
                              <wp:inline distT="0" distB="0" distL="0" distR="0" wp14:anchorId="05CD5AE1" wp14:editId="608B35F4">
                                <wp:extent cx="845820" cy="690245"/>
                                <wp:effectExtent l="0" t="0" r="0" b="0"/>
                                <wp:docPr id="1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6902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707F5BC3" wp14:editId="67B6194F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0" b="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0E432C10" w14:textId="03D79009" w:rsidR="006B202F" w:rsidRPr="00535962" w:rsidRDefault="00E8116F" w:rsidP="006B202F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A8F348C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7F5BC3" id="Group 21" o:spid="_x0000_s1028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0E432C10" w14:textId="03D79009" w:rsidR="006B202F" w:rsidRPr="00535962" w:rsidRDefault="00E8116F" w:rsidP="006B202F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A8F348C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0F04CC3" wp14:editId="0FE0942B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6CD4D0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F04CC3" id="Text Box 20" o:spid="_x0000_s1033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mgesAIAALA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BMfmgesAIAALAFAAAO&#10;AAAAAAAAAAAAAAAAAC4CAABkcnMvZTJvRG9jLnhtbFBLAQItABQABgAIAAAAIQBWSyyp4AAAAAsB&#10;AAAPAAAAAAAAAAAAAAAAAAoFAABkcnMvZG93bnJldi54bWxQSwUGAAAAAAQABADzAAAAFwYAAAAA&#10;" filled="f" stroked="f">
                <v:textbox inset="0,0,0,0">
                  <w:txbxContent>
                    <w:p w14:paraId="0C6CD4D0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018F70BB" w14:textId="5DA45265" w:rsidR="00535962" w:rsidRPr="00535962" w:rsidRDefault="00854CEE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23C0B5C" wp14:editId="5116400F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71A837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3C0B5C" id="Text Box 12" o:spid="_x0000_s1034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KZ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" filled="f" stroked="f">
                <v:textbox>
                  <w:txbxContent>
                    <w:p w14:paraId="4271A837" w14:textId="77777777" w:rsidR="0026335F" w:rsidRPr="0026335F" w:rsidRDefault="00D039D7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6E458B3" w14:textId="4D4068DB" w:rsidR="00535962" w:rsidRDefault="00854CEE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48CCC86" wp14:editId="6E946054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EC084D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8CCC86"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S+hQ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" stroked="f">
                <v:textbox>
                  <w:txbxContent>
                    <w:p w14:paraId="7FEC084D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88EED26" wp14:editId="126D457E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663214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D039D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D039D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D039D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 w:rsidRP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D039D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8EED26"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    <v:textbox>
                  <w:txbxContent>
                    <w:p w14:paraId="42663214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D039D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D039D7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D039D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B55C91" w:rsidRP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D039D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312BAFA9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3FEA34F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0ACC0164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4F5E1E30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68B8EE81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2899" w:type="dxa"/>
        <w:tblLayout w:type="fixed"/>
        <w:tblLook w:val="01E0" w:firstRow="1" w:lastRow="1" w:firstColumn="1" w:lastColumn="1" w:noHBand="0" w:noVBand="0"/>
      </w:tblPr>
      <w:tblGrid>
        <w:gridCol w:w="1132"/>
        <w:gridCol w:w="3971"/>
        <w:gridCol w:w="1417"/>
        <w:gridCol w:w="1418"/>
        <w:gridCol w:w="4961"/>
      </w:tblGrid>
      <w:tr w:rsidR="00536971" w:rsidRPr="006E45AC" w14:paraId="1336BEC2" w14:textId="77777777" w:rsidTr="00536971">
        <w:trPr>
          <w:trHeight w:val="482"/>
        </w:trPr>
        <w:tc>
          <w:tcPr>
            <w:tcW w:w="1132" w:type="dxa"/>
            <w:vAlign w:val="center"/>
          </w:tcPr>
          <w:p w14:paraId="0FF71AAB" w14:textId="77777777" w:rsidR="00536971" w:rsidRPr="006E45AC" w:rsidRDefault="00536971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15C6D27D" w14:textId="77777777" w:rsidR="00536971" w:rsidRPr="006E45AC" w:rsidRDefault="00536971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0785BA03" w14:textId="77777777" w:rsidR="00536971" w:rsidRPr="006E45AC" w:rsidRDefault="00536971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303DCC33" w14:textId="77777777" w:rsidR="00536971" w:rsidRPr="006E45AC" w:rsidRDefault="00536971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4DCF8277" w14:textId="77777777" w:rsidR="00536971" w:rsidRPr="00B55C91" w:rsidRDefault="00536971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2CCCE314" w14:textId="77777777" w:rsidR="00536971" w:rsidRPr="006E45AC" w:rsidRDefault="00536971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4B30338E" w14:textId="77777777" w:rsidR="00536971" w:rsidRPr="006E45AC" w:rsidRDefault="00536971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536971" w:rsidRPr="006E45AC" w14:paraId="4D88A3C1" w14:textId="77777777" w:rsidTr="00536971">
        <w:tc>
          <w:tcPr>
            <w:tcW w:w="1132" w:type="dxa"/>
          </w:tcPr>
          <w:p w14:paraId="6E6186DF" w14:textId="69687233" w:rsidR="00536971" w:rsidRPr="006E45AC" w:rsidRDefault="00536971" w:rsidP="003805A6">
            <w:pPr>
              <w:rPr>
                <w:rFonts w:ascii="Arial" w:hAnsi="Arial" w:cs="Arial"/>
              </w:rPr>
            </w:pPr>
            <w:r>
              <w:t xml:space="preserve">      2</w:t>
            </w:r>
          </w:p>
        </w:tc>
        <w:tc>
          <w:tcPr>
            <w:tcW w:w="3971" w:type="dxa"/>
          </w:tcPr>
          <w:p w14:paraId="2E800A28" w14:textId="77777777" w:rsidR="00536971" w:rsidRPr="006E45AC" w:rsidRDefault="00536971" w:rsidP="003805A6">
            <w:pPr>
              <w:rPr>
                <w:rFonts w:ascii="Arial" w:hAnsi="Arial" w:cs="Arial"/>
              </w:rPr>
            </w:pPr>
          </w:p>
          <w:p w14:paraId="01125ECD" w14:textId="77777777" w:rsidR="00536971" w:rsidRPr="006E45AC" w:rsidRDefault="00536971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8CB8FC7" w14:textId="77777777" w:rsidR="00536971" w:rsidRPr="006E45AC" w:rsidRDefault="00536971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4578CB3" w14:textId="77777777" w:rsidR="00536971" w:rsidRPr="006E45AC" w:rsidRDefault="00536971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5DBD984D" w14:textId="77777777" w:rsidR="00536971" w:rsidRPr="006E45AC" w:rsidRDefault="00536971" w:rsidP="003805A6">
            <w:pPr>
              <w:rPr>
                <w:rFonts w:ascii="Arial" w:hAnsi="Arial" w:cs="Arial"/>
              </w:rPr>
            </w:pPr>
          </w:p>
        </w:tc>
      </w:tr>
    </w:tbl>
    <w:p w14:paraId="3FD59B2C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00AEB98F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4A115CDE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FD3F60" w14:textId="77777777" w:rsidR="00116313" w:rsidRDefault="00116313" w:rsidP="001007E7">
      <w:pPr>
        <w:spacing w:after="0" w:line="240" w:lineRule="auto"/>
      </w:pPr>
      <w:r>
        <w:separator/>
      </w:r>
    </w:p>
  </w:endnote>
  <w:endnote w:type="continuationSeparator" w:id="0">
    <w:p w14:paraId="12486A65" w14:textId="77777777" w:rsidR="00116313" w:rsidRDefault="0011631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B5554" w14:textId="03081DC8" w:rsidR="001007E7" w:rsidRDefault="00854CEE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D333AC0" wp14:editId="213ED899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D33813" w14:textId="103FE4DC" w:rsidR="00807015" w:rsidRPr="00E8116F" w:rsidRDefault="00807015" w:rsidP="00E8116F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333AC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    <v:textbox inset="0,0,0,0">
                <w:txbxContent>
                  <w:p w14:paraId="1CD33813" w14:textId="103FE4DC" w:rsidR="00807015" w:rsidRPr="00E8116F" w:rsidRDefault="00807015" w:rsidP="00E8116F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1A56FDB" w14:textId="6B60C6CF" w:rsidR="001007E7" w:rsidRDefault="00854CEE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61D21C" wp14:editId="33EECDFA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983951" w14:textId="6885A37F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161D21C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FPX+A6wAgAArwUAAA4AAAAA&#10;AAAAAAAAAAAALgIAAGRycy9lMm9Eb2MueG1sUEsBAi0AFAAGAAgAAAAhALkMMSzcAAAABgEAAA8A&#10;AAAAAAAAAAAAAAAACgUAAGRycy9kb3ducmV2LnhtbFBLBQYAAAAABAAEAPMAAAATBgAAAAA=&#10;" filled="f" stroked="f">
              <v:textbox inset="0,0,0,0">
                <w:txbxContent>
                  <w:p w14:paraId="1A983951" w14:textId="6885A37F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2C0CD3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98EB59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2D840AF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7D365E9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BAA4DD" w14:textId="77777777" w:rsidR="00116313" w:rsidRDefault="00116313" w:rsidP="001007E7">
      <w:pPr>
        <w:spacing w:after="0" w:line="240" w:lineRule="auto"/>
      </w:pPr>
      <w:r>
        <w:separator/>
      </w:r>
    </w:p>
  </w:footnote>
  <w:footnote w:type="continuationSeparator" w:id="0">
    <w:p w14:paraId="46824660" w14:textId="77777777" w:rsidR="00116313" w:rsidRDefault="00116313" w:rsidP="001007E7">
      <w:pPr>
        <w:spacing w:after="0" w:line="240" w:lineRule="auto"/>
      </w:pPr>
      <w:r>
        <w:continuationSeparator/>
      </w:r>
    </w:p>
  </w:footnote>
  <w:footnote w:id="1">
    <w:p w14:paraId="0AA8A3A1" w14:textId="4FBE5266" w:rsidR="00536971" w:rsidRPr="00B55C91" w:rsidRDefault="00536971">
      <w:pPr>
        <w:pStyle w:val="Textonotapie"/>
        <w:rPr>
          <w:sz w:val="18"/>
          <w:lang w:val="es-DO"/>
        </w:rPr>
      </w:pPr>
    </w:p>
  </w:footnote>
  <w:footnote w:id="2">
    <w:p w14:paraId="029A09FF" w14:textId="229E903F" w:rsidR="00536971" w:rsidRPr="006E45AC" w:rsidRDefault="00536971">
      <w:pPr>
        <w:pStyle w:val="Textonotapie"/>
        <w:rPr>
          <w:lang w:val="es-DO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16313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3023D7"/>
    <w:rsid w:val="00314023"/>
    <w:rsid w:val="00332B0B"/>
    <w:rsid w:val="003D160E"/>
    <w:rsid w:val="00410707"/>
    <w:rsid w:val="0042490F"/>
    <w:rsid w:val="004564FE"/>
    <w:rsid w:val="00462024"/>
    <w:rsid w:val="00466B9C"/>
    <w:rsid w:val="004D45A8"/>
    <w:rsid w:val="00521233"/>
    <w:rsid w:val="00535962"/>
    <w:rsid w:val="00536971"/>
    <w:rsid w:val="00587691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721F4E"/>
    <w:rsid w:val="00725091"/>
    <w:rsid w:val="00780880"/>
    <w:rsid w:val="007B6F6F"/>
    <w:rsid w:val="00806C78"/>
    <w:rsid w:val="00807015"/>
    <w:rsid w:val="00831319"/>
    <w:rsid w:val="00845FCE"/>
    <w:rsid w:val="00850351"/>
    <w:rsid w:val="00854CEE"/>
    <w:rsid w:val="00862F3E"/>
    <w:rsid w:val="008B3AE5"/>
    <w:rsid w:val="009B42B9"/>
    <w:rsid w:val="009C77A6"/>
    <w:rsid w:val="00A16099"/>
    <w:rsid w:val="00A640BD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39D7"/>
    <w:rsid w:val="00D0542A"/>
    <w:rsid w:val="00D24FA7"/>
    <w:rsid w:val="00D64696"/>
    <w:rsid w:val="00D90D49"/>
    <w:rsid w:val="00DC5D96"/>
    <w:rsid w:val="00DD4F3E"/>
    <w:rsid w:val="00E124CB"/>
    <w:rsid w:val="00E13E55"/>
    <w:rsid w:val="00E8116F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4E89476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EA9BA-48E0-4988-B57A-E4BB3F12F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2</TotalTime>
  <Pages>1</Pages>
  <Words>55</Words>
  <Characters>307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Diego Aquiles  Vasquez Blanco</cp:lastModifiedBy>
  <cp:revision>3</cp:revision>
  <cp:lastPrinted>2011-03-04T18:41:00Z</cp:lastPrinted>
  <dcterms:created xsi:type="dcterms:W3CDTF">2024-08-02T18:35:00Z</dcterms:created>
  <dcterms:modified xsi:type="dcterms:W3CDTF">2026-04-30T15:30:00Z</dcterms:modified>
</cp:coreProperties>
</file>