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633D5E44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FF0001">
                                  <w:rPr>
                                    <w:rStyle w:val="Style2"/>
                                  </w:rPr>
                                  <w:t>78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633D5E44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FF0001">
                            <w:rPr>
                              <w:rStyle w:val="Style2"/>
                            </w:rPr>
                            <w:t>78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A354F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AF15A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A354F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AF15A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A354F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AF15A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DD5E8" w14:textId="77777777" w:rsidR="00A354F3" w:rsidRDefault="00A354F3" w:rsidP="001007E7">
      <w:pPr>
        <w:spacing w:after="0" w:line="240" w:lineRule="auto"/>
      </w:pPr>
      <w:r>
        <w:separator/>
      </w:r>
    </w:p>
  </w:endnote>
  <w:endnote w:type="continuationSeparator" w:id="0">
    <w:p w14:paraId="2E812668" w14:textId="77777777" w:rsidR="00A354F3" w:rsidRDefault="00A354F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3D36D" w14:textId="77777777" w:rsidR="00A354F3" w:rsidRDefault="00A354F3" w:rsidP="001007E7">
      <w:pPr>
        <w:spacing w:after="0" w:line="240" w:lineRule="auto"/>
      </w:pPr>
      <w:r>
        <w:separator/>
      </w:r>
    </w:p>
  </w:footnote>
  <w:footnote w:type="continuationSeparator" w:id="0">
    <w:p w14:paraId="1C15FC1D" w14:textId="77777777" w:rsidR="00A354F3" w:rsidRDefault="00A354F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2824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354F3"/>
    <w:rsid w:val="00A51BE5"/>
    <w:rsid w:val="00A640BD"/>
    <w:rsid w:val="00A641A7"/>
    <w:rsid w:val="00A72F42"/>
    <w:rsid w:val="00AA2F6B"/>
    <w:rsid w:val="00AD7919"/>
    <w:rsid w:val="00AF15AE"/>
    <w:rsid w:val="00AF2E6B"/>
    <w:rsid w:val="00B42647"/>
    <w:rsid w:val="00B50E8E"/>
    <w:rsid w:val="00B62EEF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17FE"/>
    <w:rsid w:val="00D64696"/>
    <w:rsid w:val="00D72193"/>
    <w:rsid w:val="00D7710E"/>
    <w:rsid w:val="00D90D49"/>
    <w:rsid w:val="00D9166B"/>
    <w:rsid w:val="00DA3167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000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34</cp:revision>
  <cp:lastPrinted>2013-08-13T13:54:00Z</cp:lastPrinted>
  <dcterms:created xsi:type="dcterms:W3CDTF">2021-12-21T17:39:00Z</dcterms:created>
  <dcterms:modified xsi:type="dcterms:W3CDTF">2026-09-02T14:12:00Z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