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43DC6F56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7A4EE1">
                                  <w:rPr>
                                    <w:rStyle w:val="Style2"/>
                                  </w:rPr>
                                  <w:t>1</w:t>
                                </w:r>
                                <w:r w:rsidR="00FE3AF0">
                                  <w:rPr>
                                    <w:rStyle w:val="Style2"/>
                                  </w:rPr>
                                  <w:t>78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43DC6F56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7A4EE1">
                            <w:rPr>
                              <w:rStyle w:val="Style2"/>
                            </w:rPr>
                            <w:t>1</w:t>
                          </w:r>
                          <w:r w:rsidR="00FE3AF0">
                            <w:rPr>
                              <w:rStyle w:val="Style2"/>
                            </w:rPr>
                            <w:t>78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1E71D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C633A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1E71D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C633A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1E71D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C633A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BA2A9" w14:textId="77777777" w:rsidR="001E71DD" w:rsidRDefault="001E71DD" w:rsidP="001007E7">
      <w:pPr>
        <w:spacing w:after="0" w:line="240" w:lineRule="auto"/>
      </w:pPr>
      <w:r>
        <w:separator/>
      </w:r>
    </w:p>
  </w:endnote>
  <w:endnote w:type="continuationSeparator" w:id="0">
    <w:p w14:paraId="3CA3FB01" w14:textId="77777777" w:rsidR="001E71DD" w:rsidRDefault="001E71D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0EE5B" w14:textId="77777777" w:rsidR="001E71DD" w:rsidRDefault="001E71DD" w:rsidP="001007E7">
      <w:pPr>
        <w:spacing w:after="0" w:line="240" w:lineRule="auto"/>
      </w:pPr>
      <w:r>
        <w:separator/>
      </w:r>
    </w:p>
  </w:footnote>
  <w:footnote w:type="continuationSeparator" w:id="0">
    <w:p w14:paraId="47A2811F" w14:textId="77777777" w:rsidR="001E71DD" w:rsidRDefault="001E71DD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DD9"/>
    <w:rsid w:val="00052D9A"/>
    <w:rsid w:val="00053743"/>
    <w:rsid w:val="001007E7"/>
    <w:rsid w:val="001020C0"/>
    <w:rsid w:val="00107CE2"/>
    <w:rsid w:val="00110E32"/>
    <w:rsid w:val="001166D1"/>
    <w:rsid w:val="00123B8D"/>
    <w:rsid w:val="00146039"/>
    <w:rsid w:val="00157600"/>
    <w:rsid w:val="00170EC5"/>
    <w:rsid w:val="00192D3C"/>
    <w:rsid w:val="00194FF2"/>
    <w:rsid w:val="001E4F55"/>
    <w:rsid w:val="001E71DD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C4A7E"/>
    <w:rsid w:val="002C7588"/>
    <w:rsid w:val="002E1412"/>
    <w:rsid w:val="00314023"/>
    <w:rsid w:val="0031441A"/>
    <w:rsid w:val="00351DE8"/>
    <w:rsid w:val="00362B8A"/>
    <w:rsid w:val="003710B0"/>
    <w:rsid w:val="0037246F"/>
    <w:rsid w:val="003851B8"/>
    <w:rsid w:val="00387903"/>
    <w:rsid w:val="003A3AAB"/>
    <w:rsid w:val="003A4539"/>
    <w:rsid w:val="003B29C3"/>
    <w:rsid w:val="003B38E0"/>
    <w:rsid w:val="003C4344"/>
    <w:rsid w:val="003C769B"/>
    <w:rsid w:val="00401771"/>
    <w:rsid w:val="00403697"/>
    <w:rsid w:val="00413731"/>
    <w:rsid w:val="0042490F"/>
    <w:rsid w:val="00452C7C"/>
    <w:rsid w:val="00466B9C"/>
    <w:rsid w:val="0047489C"/>
    <w:rsid w:val="004767CC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4FD7"/>
    <w:rsid w:val="005B442B"/>
    <w:rsid w:val="005C5DC1"/>
    <w:rsid w:val="005D0D63"/>
    <w:rsid w:val="005D7CDA"/>
    <w:rsid w:val="00611A07"/>
    <w:rsid w:val="0062592A"/>
    <w:rsid w:val="006506D0"/>
    <w:rsid w:val="00650842"/>
    <w:rsid w:val="00651E48"/>
    <w:rsid w:val="00656B48"/>
    <w:rsid w:val="006709BC"/>
    <w:rsid w:val="006C24DB"/>
    <w:rsid w:val="006C5649"/>
    <w:rsid w:val="006D3A78"/>
    <w:rsid w:val="00736AEA"/>
    <w:rsid w:val="00747EAC"/>
    <w:rsid w:val="00780880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757D2"/>
    <w:rsid w:val="00886C64"/>
    <w:rsid w:val="008B24CD"/>
    <w:rsid w:val="008B3AE5"/>
    <w:rsid w:val="008C570E"/>
    <w:rsid w:val="008E1A7B"/>
    <w:rsid w:val="008E5B40"/>
    <w:rsid w:val="009000B1"/>
    <w:rsid w:val="009002B4"/>
    <w:rsid w:val="0090225B"/>
    <w:rsid w:val="00906C34"/>
    <w:rsid w:val="00951B33"/>
    <w:rsid w:val="0095570D"/>
    <w:rsid w:val="00957FDA"/>
    <w:rsid w:val="009773D3"/>
    <w:rsid w:val="009828A9"/>
    <w:rsid w:val="009A2AEC"/>
    <w:rsid w:val="009B0931"/>
    <w:rsid w:val="009B4174"/>
    <w:rsid w:val="009C00F7"/>
    <w:rsid w:val="009D0E22"/>
    <w:rsid w:val="009D58E8"/>
    <w:rsid w:val="009E0472"/>
    <w:rsid w:val="009F5AC3"/>
    <w:rsid w:val="00A16099"/>
    <w:rsid w:val="00A24343"/>
    <w:rsid w:val="00A261D2"/>
    <w:rsid w:val="00A640BD"/>
    <w:rsid w:val="00A73385"/>
    <w:rsid w:val="00A9320F"/>
    <w:rsid w:val="00AA4D90"/>
    <w:rsid w:val="00AB4966"/>
    <w:rsid w:val="00AC7631"/>
    <w:rsid w:val="00AD7919"/>
    <w:rsid w:val="00AE21AB"/>
    <w:rsid w:val="00AF0D2F"/>
    <w:rsid w:val="00B3101F"/>
    <w:rsid w:val="00B34E22"/>
    <w:rsid w:val="00B420BA"/>
    <w:rsid w:val="00B42647"/>
    <w:rsid w:val="00B53D0E"/>
    <w:rsid w:val="00B61D08"/>
    <w:rsid w:val="00B62EEF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33A6"/>
    <w:rsid w:val="00C66D08"/>
    <w:rsid w:val="00C9478E"/>
    <w:rsid w:val="00CA4661"/>
    <w:rsid w:val="00CC393C"/>
    <w:rsid w:val="00CE67A3"/>
    <w:rsid w:val="00CE6C9E"/>
    <w:rsid w:val="00D07C33"/>
    <w:rsid w:val="00D24FA7"/>
    <w:rsid w:val="00D307B4"/>
    <w:rsid w:val="00D617FE"/>
    <w:rsid w:val="00D64696"/>
    <w:rsid w:val="00D90D49"/>
    <w:rsid w:val="00D966B7"/>
    <w:rsid w:val="00D97CCE"/>
    <w:rsid w:val="00DC5D96"/>
    <w:rsid w:val="00DD4F3E"/>
    <w:rsid w:val="00E01254"/>
    <w:rsid w:val="00E13E55"/>
    <w:rsid w:val="00E22E66"/>
    <w:rsid w:val="00E3360B"/>
    <w:rsid w:val="00E96D05"/>
    <w:rsid w:val="00EA7406"/>
    <w:rsid w:val="00EB128A"/>
    <w:rsid w:val="00EC6CCA"/>
    <w:rsid w:val="00F00348"/>
    <w:rsid w:val="00F116C5"/>
    <w:rsid w:val="00F1514F"/>
    <w:rsid w:val="00F225BF"/>
    <w:rsid w:val="00F25B99"/>
    <w:rsid w:val="00F4086F"/>
    <w:rsid w:val="00F53753"/>
    <w:rsid w:val="00F7167E"/>
    <w:rsid w:val="00F7443C"/>
    <w:rsid w:val="00F827F9"/>
    <w:rsid w:val="00FA2E05"/>
    <w:rsid w:val="00FB47A6"/>
    <w:rsid w:val="00FB5550"/>
    <w:rsid w:val="00FC280C"/>
    <w:rsid w:val="00FC2870"/>
    <w:rsid w:val="00FE3AF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16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Ricardo Antonio Rodriguez Antigua</cp:lastModifiedBy>
  <cp:revision>36</cp:revision>
  <cp:lastPrinted>2013-08-13T13:53:00Z</cp:lastPrinted>
  <dcterms:created xsi:type="dcterms:W3CDTF">2021-12-21T13:11:00Z</dcterms:created>
  <dcterms:modified xsi:type="dcterms:W3CDTF">2026-09-02T14:12:00Z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