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7C0C5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BDC9FD" wp14:editId="46FAE9CB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743778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BDC9FD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Ku6gEAALc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" filled="f" stroked="f">
                <v:textbox inset="0,0,0,0">
                  <w:txbxContent>
                    <w:p w14:paraId="3C743778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2E7E664" wp14:editId="357E5568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9F50C5" wp14:editId="5CEA752C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6AAACB" w14:textId="77777777" w:rsidR="0026335F" w:rsidRPr="0026335F" w:rsidRDefault="00F5738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F50C5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" filled="f" stroked="f">
                <v:textbox>
                  <w:txbxContent>
                    <w:p w14:paraId="526AAACB" w14:textId="77777777" w:rsidR="0026335F" w:rsidRPr="0026335F" w:rsidRDefault="00F5738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299E107F" wp14:editId="2FEBA71D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29708F0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4A07D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9E107F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29708F0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D4A07D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E76C83E" wp14:editId="2DECE20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F4E2A8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AB923E1" wp14:editId="3BA23D7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6C83E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1F4E2A8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AB923E1" wp14:editId="3BA23D7D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A4B2AB8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A79814" wp14:editId="7F82354B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7DCE24" w14:textId="6316710F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F5738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F57384" w:rsidRPr="00F57384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79814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5D7DCE24" w14:textId="6316710F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F5738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F57384" w:rsidRPr="00F57384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0B2B6EC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436C2B" wp14:editId="52997314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2CC96" w14:textId="77777777" w:rsidR="002E1412" w:rsidRPr="002E1412" w:rsidRDefault="00F5738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36C2B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23B2CC96" w14:textId="77777777" w:rsidR="002E1412" w:rsidRPr="002E1412" w:rsidRDefault="00F5738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3207306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EE9673F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E0AEB7" wp14:editId="3D9B844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ADF1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0AEB7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6BCADF1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B2AD35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2DD9C1" wp14:editId="04078BA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B803B" w14:textId="77777777" w:rsidR="002E1412" w:rsidRPr="002E1412" w:rsidRDefault="00F5738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DD9C1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1D1B803B" w14:textId="77777777" w:rsidR="002E1412" w:rsidRPr="002E1412" w:rsidRDefault="00F5738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4F9DF2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0F2F0B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309D853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BBCD04D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5900664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152242A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EDAF0B0" w14:textId="77777777" w:rsidTr="00E82502">
        <w:trPr>
          <w:cantSplit/>
          <w:trHeight w:val="440"/>
        </w:trPr>
        <w:tc>
          <w:tcPr>
            <w:tcW w:w="9252" w:type="dxa"/>
          </w:tcPr>
          <w:p w14:paraId="37422039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BB6DDD9" w14:textId="77777777" w:rsidTr="00E82502">
        <w:trPr>
          <w:cantSplit/>
          <w:trHeight w:val="440"/>
        </w:trPr>
        <w:tc>
          <w:tcPr>
            <w:tcW w:w="9252" w:type="dxa"/>
          </w:tcPr>
          <w:p w14:paraId="305082C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93ED21A" w14:textId="77777777" w:rsidTr="00E82502">
        <w:trPr>
          <w:cantSplit/>
          <w:trHeight w:val="440"/>
        </w:trPr>
        <w:tc>
          <w:tcPr>
            <w:tcW w:w="9252" w:type="dxa"/>
          </w:tcPr>
          <w:p w14:paraId="51698C7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DCA285C" w14:textId="77777777" w:rsidTr="00E82502">
        <w:trPr>
          <w:cantSplit/>
          <w:trHeight w:val="440"/>
        </w:trPr>
        <w:tc>
          <w:tcPr>
            <w:tcW w:w="9252" w:type="dxa"/>
          </w:tcPr>
          <w:p w14:paraId="5A0F089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D35A033" w14:textId="77777777" w:rsidTr="00E82502">
        <w:trPr>
          <w:cantSplit/>
          <w:trHeight w:val="440"/>
        </w:trPr>
        <w:tc>
          <w:tcPr>
            <w:tcW w:w="9252" w:type="dxa"/>
          </w:tcPr>
          <w:p w14:paraId="1F7B032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022050A" w14:textId="77777777" w:rsidTr="00E82502">
        <w:trPr>
          <w:cantSplit/>
          <w:trHeight w:val="440"/>
        </w:trPr>
        <w:tc>
          <w:tcPr>
            <w:tcW w:w="9252" w:type="dxa"/>
          </w:tcPr>
          <w:p w14:paraId="1D4FAFF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51ECF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A087EF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2FC63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7721F2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42843C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8C47FB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44E3631C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2AECD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D7D4370" wp14:editId="29910AC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56A3F8" wp14:editId="62DD45B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1DBA9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18B954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56A3F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5A1DBA9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18B954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C8A1DF" wp14:editId="74F6D5C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8898E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C8A1D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028898E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BCC87A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07D47E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13BEC7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EA732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4FAF2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85EEB2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61ADF900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57384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7188E7B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Gregory Avelino. T</cp:lastModifiedBy>
  <cp:revision>2</cp:revision>
  <cp:lastPrinted>2011-03-04T18:48:00Z</cp:lastPrinted>
  <dcterms:created xsi:type="dcterms:W3CDTF">2021-03-11T17:09:00Z</dcterms:created>
  <dcterms:modified xsi:type="dcterms:W3CDTF">2021-03-11T17:09:00Z</dcterms:modified>
</cp:coreProperties>
</file>