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1F2ACE" w14:textId="5754F322" w:rsidR="00535962" w:rsidRPr="00F7167E" w:rsidRDefault="00B43A90">
      <w:bookmarkStart w:id="0" w:name="_GoBack"/>
      <w:bookmarkEnd w:id="0"/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C09D782" wp14:editId="330FF547">
                <wp:simplePos x="0" y="0"/>
                <wp:positionH relativeFrom="column">
                  <wp:posOffset>7277100</wp:posOffset>
                </wp:positionH>
                <wp:positionV relativeFrom="paragraph">
                  <wp:posOffset>-581026</wp:posOffset>
                </wp:positionV>
                <wp:extent cx="1615440" cy="942975"/>
                <wp:effectExtent l="0" t="0" r="22860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9429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FCF322D" w14:textId="209FD81D" w:rsidR="00957FDA" w:rsidRPr="00535962" w:rsidRDefault="00B43A90" w:rsidP="00957FDA">
                                    <w:pPr>
                                      <w:jc w:val="center"/>
                                    </w:pPr>
                                    <w:r w:rsidRPr="00B43A90">
                                      <w:rPr>
                                        <w:rStyle w:val="Style2"/>
                                      </w:rPr>
                                      <w:t>DIGEV-DAF-CD-2024-0016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F6CF1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09D782" id="Group 21" o:spid="_x0000_s1026" style="position:absolute;margin-left:573pt;margin-top:-45.75pt;width:127.2pt;height:74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FCF322D" w14:textId="209FD81D" w:rsidR="00957FDA" w:rsidRPr="00535962" w:rsidRDefault="00B43A90" w:rsidP="00957FDA">
                              <w:pPr>
                                <w:jc w:val="center"/>
                              </w:pPr>
                              <w:r w:rsidRPr="00B43A90">
                                <w:rPr>
                                  <w:rStyle w:val="Style2"/>
                                </w:rPr>
                                <w:t>DIGEV-DAF-CD-2024-0016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14:paraId="7BF6CF1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421F4"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7B01C6" wp14:editId="27CC329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B7C693" w14:textId="77777777" w:rsidR="002E1412" w:rsidRPr="002E1412" w:rsidRDefault="00B43A9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C7B01C6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" stroked="f">
                <v:textbox>
                  <w:txbxContent>
                    <w:p w14:paraId="21B7C693" w14:textId="77777777" w:rsidR="002E1412" w:rsidRPr="002E1412" w:rsidRDefault="007421F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75FFDF78" wp14:editId="71004B2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421F4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09D8858" wp14:editId="3DFBAC87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C92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9D8858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473C92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7421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846405" wp14:editId="7A1B8DB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F2AE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27E84AC" wp14:editId="3AB485D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84640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k+9A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4EF2AE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27E84AC" wp14:editId="3AB485DD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4B9E5FF" w14:textId="0EA08787" w:rsidR="00535962" w:rsidRPr="00535962" w:rsidRDefault="007421F4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FFDFBAB" wp14:editId="40837807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AB7EA" w14:textId="77777777" w:rsidR="00F7443C" w:rsidRPr="004767CC" w:rsidRDefault="00B43A9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FDFB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B8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GUKsHw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254AB7EA" w14:textId="77777777" w:rsidR="00F7443C" w:rsidRPr="004767CC" w:rsidRDefault="007421F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AC9F85" wp14:editId="29852274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279DC0" w14:textId="77777777" w:rsidR="0026335F" w:rsidRPr="0026335F" w:rsidRDefault="00B43A9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AC9F85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10279DC0" w14:textId="77777777" w:rsidR="0026335F" w:rsidRPr="0026335F" w:rsidRDefault="007421F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AB93437" w14:textId="66988EFD" w:rsidR="00535962" w:rsidRDefault="007421F4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708756" wp14:editId="623356DF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CBDDF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43A9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43A9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43A9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43A9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70875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34CBDDF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E14EDE3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9DD50F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3F6D1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EBD5F1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1F5F0F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32AE88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026B1D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780A30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CFAFFF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4396B7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95D1E69" w14:textId="77777777" w:rsidTr="00A24343">
        <w:trPr>
          <w:trHeight w:val="457"/>
          <w:jc w:val="center"/>
        </w:trPr>
        <w:tc>
          <w:tcPr>
            <w:tcW w:w="849" w:type="dxa"/>
          </w:tcPr>
          <w:p w14:paraId="7A77A9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BBB409F" w14:textId="77777777" w:rsidR="0037246F" w:rsidRDefault="0037246F" w:rsidP="00BB657B">
            <w:pPr>
              <w:spacing w:after="0" w:line="240" w:lineRule="auto"/>
            </w:pPr>
          </w:p>
          <w:p w14:paraId="39AAF1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FF77E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CA74F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9927A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367DE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2D1E57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539B4F" w14:textId="77777777" w:rsidTr="00A24343">
        <w:trPr>
          <w:trHeight w:val="477"/>
          <w:jc w:val="center"/>
        </w:trPr>
        <w:tc>
          <w:tcPr>
            <w:tcW w:w="849" w:type="dxa"/>
          </w:tcPr>
          <w:p w14:paraId="146478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D74010A" w14:textId="77777777" w:rsidR="0037246F" w:rsidRDefault="0037246F" w:rsidP="00BB657B">
            <w:pPr>
              <w:spacing w:after="0" w:line="240" w:lineRule="auto"/>
            </w:pPr>
          </w:p>
          <w:p w14:paraId="1658CC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7BB6AE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011DF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1E6BA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94A9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32FE5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37A0F7C" w14:textId="77777777" w:rsidTr="00A24343">
        <w:trPr>
          <w:trHeight w:val="477"/>
          <w:jc w:val="center"/>
        </w:trPr>
        <w:tc>
          <w:tcPr>
            <w:tcW w:w="849" w:type="dxa"/>
          </w:tcPr>
          <w:p w14:paraId="1E79E16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4C996CB" w14:textId="77777777" w:rsidR="0037246F" w:rsidRDefault="0037246F" w:rsidP="00BB657B">
            <w:pPr>
              <w:spacing w:after="0" w:line="240" w:lineRule="auto"/>
            </w:pPr>
          </w:p>
          <w:p w14:paraId="04AACA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1B17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6C42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52DCF6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9795E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302EA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8CDE882" w14:textId="77777777" w:rsidTr="00A24343">
        <w:trPr>
          <w:trHeight w:val="477"/>
          <w:jc w:val="center"/>
        </w:trPr>
        <w:tc>
          <w:tcPr>
            <w:tcW w:w="849" w:type="dxa"/>
          </w:tcPr>
          <w:p w14:paraId="0CB0F3F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B8B625A" w14:textId="77777777" w:rsidR="0037246F" w:rsidRDefault="0037246F" w:rsidP="00BB657B">
            <w:pPr>
              <w:spacing w:after="0" w:line="240" w:lineRule="auto"/>
            </w:pPr>
          </w:p>
          <w:p w14:paraId="2D4915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7DAE9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2BB4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BD1F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1643B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D3B58E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B0BE495" w14:textId="77777777" w:rsidTr="00A24343">
        <w:trPr>
          <w:trHeight w:val="477"/>
          <w:jc w:val="center"/>
        </w:trPr>
        <w:tc>
          <w:tcPr>
            <w:tcW w:w="849" w:type="dxa"/>
          </w:tcPr>
          <w:p w14:paraId="0E5DC0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DB1E99F" w14:textId="77777777" w:rsidR="0037246F" w:rsidRDefault="0037246F" w:rsidP="00BB657B">
            <w:pPr>
              <w:spacing w:after="0" w:line="240" w:lineRule="auto"/>
            </w:pPr>
          </w:p>
          <w:p w14:paraId="6D5C5C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4C7E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0AE75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E872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82A4E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5FD8CB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496199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24CE00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3B335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C2DD02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D609804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DB482F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111B37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F1FE09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4F79EF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A9AB769" w14:textId="404D3B2B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421F4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204B5CC" wp14:editId="70BDE6D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4A6F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04B5CC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" filled="f" stroked="f">
                <v:textbox inset=",.3mm">
                  <w:txbxContent>
                    <w:p w14:paraId="38F4A6F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86D75A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58E8AAC8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C522B" w14:textId="1379FEF2" w:rsidR="001007E7" w:rsidRDefault="007421F4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2E57E8" wp14:editId="6A066C6A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803EC9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F5742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37758217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92E57E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3A803EC9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4F5742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37758217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3B921C0" w14:textId="3BADDBD2" w:rsidR="001007E7" w:rsidRDefault="007421F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EF1A1A" wp14:editId="77F2E0FA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C7C8E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1EF1A1A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21C7C8E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0508C5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CC92179" wp14:editId="7B160A7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D245A9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BF3EDC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6D281A88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179CDD57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7E3FF2F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421F4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43A90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077E174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6FAA3-4F33-451C-849D-BCFD5C68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 y cuentas por cobrar 8</cp:lastModifiedBy>
  <cp:revision>3</cp:revision>
  <cp:lastPrinted>2011-03-04T18:27:00Z</cp:lastPrinted>
  <dcterms:created xsi:type="dcterms:W3CDTF">2021-03-11T17:07:00Z</dcterms:created>
  <dcterms:modified xsi:type="dcterms:W3CDTF">2024-03-14T14:19:00Z</dcterms:modified>
</cp:coreProperties>
</file>