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A5AA07" w14:textId="77777777" w:rsidR="00535962" w:rsidRPr="00F7167E" w:rsidRDefault="00065E52">
      <w:r>
        <w:rPr>
          <w:noProof/>
          <w:lang w:val="en-US"/>
        </w:rPr>
        <w:pict w14:anchorId="3EC3A70E">
          <v:group id="_x0000_s1045" style="position:absolute;margin-left:556.15pt;margin-top:-46.1pt;width:167.2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80608424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F530D28" w14:textId="309B25D1" w:rsidR="006F75F8" w:rsidRPr="006F75F8" w:rsidRDefault="00AF3466" w:rsidP="006F75F8">
                              <w:r>
                                <w:rPr>
                                  <w:rStyle w:val="Style2"/>
                                </w:rPr>
                                <w:t xml:space="preserve">    </w:t>
                              </w:r>
                              <w:r w:rsidR="00217AAB">
                                <w:rPr>
                                  <w:rStyle w:val="Style2"/>
                                </w:rPr>
                                <w:t>ARD-DAF-CM-202</w:t>
                              </w:r>
                              <w:r w:rsidR="00065E52">
                                <w:rPr>
                                  <w:rStyle w:val="Style2"/>
                                </w:rPr>
                                <w:t>6</w:t>
                              </w:r>
                              <w:bookmarkStart w:id="0" w:name="_GoBack"/>
                              <w:bookmarkEnd w:id="0"/>
                              <w:r w:rsidR="002079B5">
                                <w:rPr>
                                  <w:rStyle w:val="Style2"/>
                                </w:rPr>
                                <w:t>-</w:t>
                              </w:r>
                              <w:r w:rsidR="00762EBC">
                                <w:rPr>
                                  <w:rStyle w:val="Style2"/>
                                </w:rPr>
                                <w:t>0000</w:t>
                              </w:r>
                            </w:p>
                          </w:sdtContent>
                        </w:sdt>
                        <w:p w14:paraId="102C93FF" w14:textId="77777777" w:rsidR="005F3905" w:rsidRPr="005F3905" w:rsidRDefault="00065E52" w:rsidP="005F3905"/>
                      </w:sdtContent>
                    </w:sdt>
                    <w:p w14:paraId="193656A9" w14:textId="77777777"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315A418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72EC89D7">
          <v:shape id="_x0000_s1040" type="#_x0000_t202" style="position:absolute;margin-left:218.2pt;margin-top:9.1pt;width:260.75pt;height:22pt;z-index:251691008;mso-width-relative:margin;mso-height-relative:margin" stroked="f">
            <v:textbox style="mso-next-textbox:#_x0000_s1040">
              <w:txbxContent>
                <w:p w14:paraId="64ED73AD" w14:textId="77777777" w:rsidR="002E1412" w:rsidRPr="002E1412" w:rsidRDefault="005F3905" w:rsidP="0083342F">
                  <w:pPr>
                    <w:jc w:val="center"/>
                    <w:rPr>
                      <w:lang w:val="es-ES_tradnl"/>
                    </w:rPr>
                  </w:pPr>
                  <w:r w:rsidRPr="005F3905">
                    <w:rPr>
                      <w:rStyle w:val="Style6"/>
                    </w:rPr>
                    <w:t>ARMADA DE REPUBLICA DOMINICANA</w:t>
                  </w:r>
                </w:p>
              </w:txbxContent>
            </v:textbox>
          </v:shape>
        </w:pic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7771016D" wp14:editId="4550AA68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2A642B4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181BEF61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F59D4F2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1DFFCE7" w14:textId="77777777" w:rsidR="00BC61BD" w:rsidRPr="00BC61BD" w:rsidRDefault="005F3905">
                      <w:pPr>
                        <w:rPr>
                          <w:lang w:val="en-US"/>
                        </w:rPr>
                      </w:pPr>
                      <w:r w:rsidRPr="005F3905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7753137" wp14:editId="05EDCF18">
                            <wp:extent cx="872490" cy="881074"/>
                            <wp:effectExtent l="0" t="0" r="0" b="0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2490" cy="88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7C78AF0C" w14:textId="77777777" w:rsidR="00535962" w:rsidRPr="00535962" w:rsidRDefault="00065E52" w:rsidP="00535962">
      <w:r>
        <w:rPr>
          <w:noProof/>
          <w:color w:val="FF0000"/>
          <w:lang w:eastAsia="zh-TW"/>
        </w:rPr>
        <w:pict w14:anchorId="344B34C9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45F2B18" w14:textId="77777777" w:rsidR="00F7443C" w:rsidRPr="004767CC" w:rsidRDefault="00065E5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434DA03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6948780E" w14:textId="77777777" w:rsidR="0026335F" w:rsidRPr="0026335F" w:rsidRDefault="00065E5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71BDF">
                        <w:rPr>
                          <w:rStyle w:val="Style5"/>
                        </w:rPr>
                        <w:t>Seleccione la fecha</w:t>
                      </w:r>
                      <w:r w:rsidR="000D48F2">
                        <w:rPr>
                          <w:rStyle w:val="Style5"/>
                          <w:lang w:val="es-DO"/>
                        </w:rPr>
                        <w:t xml:space="preserve"> 2021</w:t>
                      </w:r>
                    </w:sdtContent>
                  </w:sdt>
                </w:p>
              </w:txbxContent>
            </v:textbox>
          </v:shape>
        </w:pict>
      </w:r>
    </w:p>
    <w:p w14:paraId="3CE0693A" w14:textId="77777777" w:rsidR="00535962" w:rsidRDefault="00065E52" w:rsidP="00535962">
      <w:r>
        <w:rPr>
          <w:noProof/>
          <w:sz w:val="24"/>
          <w:szCs w:val="24"/>
          <w:lang w:eastAsia="es-ES"/>
        </w:rPr>
        <w:pict w14:anchorId="3A9C7A82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F411BA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16744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16744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16744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65E52">
                    <w:fldChar w:fldCharType="begin"/>
                  </w:r>
                  <w:r w:rsidR="00065E52">
                    <w:instrText xml:space="preserve"> NUMPAGES   \* MERGEFORMAT </w:instrText>
                  </w:r>
                  <w:r w:rsidR="00065E52">
                    <w:fldChar w:fldCharType="separate"/>
                  </w:r>
                  <w:r w:rsidR="00B61861" w:rsidRPr="00B6186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65E52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0831B84E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13B09C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67840D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E5C039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B01C9F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EACC431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4EF7AF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24E516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195517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863A19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6FFBE25" w14:textId="77777777" w:rsidTr="00A24343">
        <w:trPr>
          <w:trHeight w:val="457"/>
          <w:jc w:val="center"/>
        </w:trPr>
        <w:tc>
          <w:tcPr>
            <w:tcW w:w="849" w:type="dxa"/>
          </w:tcPr>
          <w:p w14:paraId="50F205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CEED7E" w14:textId="77777777" w:rsidR="0037246F" w:rsidRDefault="0037246F" w:rsidP="00BB657B">
            <w:pPr>
              <w:spacing w:after="0" w:line="240" w:lineRule="auto"/>
            </w:pPr>
          </w:p>
          <w:p w14:paraId="7079F7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21FA0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253D9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5DBF3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21280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DE8E2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8DCD6B3" w14:textId="77777777" w:rsidTr="00A24343">
        <w:trPr>
          <w:trHeight w:val="477"/>
          <w:jc w:val="center"/>
        </w:trPr>
        <w:tc>
          <w:tcPr>
            <w:tcW w:w="849" w:type="dxa"/>
          </w:tcPr>
          <w:p w14:paraId="1C2E34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39B79A0" w14:textId="77777777" w:rsidR="0037246F" w:rsidRDefault="0037246F" w:rsidP="00BB657B">
            <w:pPr>
              <w:spacing w:after="0" w:line="240" w:lineRule="auto"/>
            </w:pPr>
          </w:p>
          <w:p w14:paraId="6E95BE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BEF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DB33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14374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3CA51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3B6DA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6BF183" w14:textId="77777777" w:rsidTr="00A24343">
        <w:trPr>
          <w:trHeight w:val="477"/>
          <w:jc w:val="center"/>
        </w:trPr>
        <w:tc>
          <w:tcPr>
            <w:tcW w:w="849" w:type="dxa"/>
          </w:tcPr>
          <w:p w14:paraId="2B256F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633D04D" w14:textId="77777777" w:rsidR="0037246F" w:rsidRDefault="0037246F" w:rsidP="00BB657B">
            <w:pPr>
              <w:spacing w:after="0" w:line="240" w:lineRule="auto"/>
            </w:pPr>
          </w:p>
          <w:p w14:paraId="1CCB00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DB2E8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D940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32320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AB61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AC854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B3705E" w14:textId="77777777" w:rsidTr="00A24343">
        <w:trPr>
          <w:trHeight w:val="477"/>
          <w:jc w:val="center"/>
        </w:trPr>
        <w:tc>
          <w:tcPr>
            <w:tcW w:w="849" w:type="dxa"/>
          </w:tcPr>
          <w:p w14:paraId="521CD8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AC6846" w14:textId="77777777" w:rsidR="0037246F" w:rsidRDefault="0037246F" w:rsidP="00BB657B">
            <w:pPr>
              <w:spacing w:after="0" w:line="240" w:lineRule="auto"/>
            </w:pPr>
          </w:p>
          <w:p w14:paraId="6C2911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822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2DD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F369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625E2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5DE8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10293FA" w14:textId="77777777" w:rsidTr="00A24343">
        <w:trPr>
          <w:trHeight w:val="477"/>
          <w:jc w:val="center"/>
        </w:trPr>
        <w:tc>
          <w:tcPr>
            <w:tcW w:w="849" w:type="dxa"/>
          </w:tcPr>
          <w:p w14:paraId="7DEA79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31C1D5" w14:textId="77777777" w:rsidR="0037246F" w:rsidRDefault="0037246F" w:rsidP="00BB657B">
            <w:pPr>
              <w:spacing w:after="0" w:line="240" w:lineRule="auto"/>
            </w:pPr>
          </w:p>
          <w:p w14:paraId="3AE5DC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49D9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3713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EE697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4696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203A5F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ACAF3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AF3ADD7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1611103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3D655F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BCA7339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0B32C0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4ABAAC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8C2952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BE0568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8653C35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65E52">
        <w:rPr>
          <w:noProof/>
          <w:color w:val="FF0000"/>
          <w:lang w:eastAsia="es-ES"/>
        </w:rPr>
        <w:pict w14:anchorId="2014A9C4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7AA7C883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52E77" w14:textId="77777777" w:rsidR="00C53F35" w:rsidRDefault="00C53F35" w:rsidP="001007E7">
      <w:pPr>
        <w:spacing w:after="0" w:line="240" w:lineRule="auto"/>
      </w:pPr>
      <w:r>
        <w:separator/>
      </w:r>
    </w:p>
  </w:endnote>
  <w:endnote w:type="continuationSeparator" w:id="0">
    <w:p w14:paraId="18F77ED7" w14:textId="77777777" w:rsidR="00C53F35" w:rsidRDefault="00C53F3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17807" w14:textId="77777777" w:rsidR="001007E7" w:rsidRDefault="00065E52">
    <w:pPr>
      <w:pStyle w:val="Piedepgina"/>
    </w:pPr>
    <w:r>
      <w:rPr>
        <w:rFonts w:ascii="Arial Narrow" w:hAnsi="Arial Narrow"/>
        <w:noProof/>
        <w:sz w:val="12"/>
        <w:lang w:val="es-DO"/>
      </w:rPr>
      <w:pict w14:anchorId="7B05406F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0F2E8378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6764B7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0339E8E7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5F669B3A" w14:textId="77777777" w:rsidR="001007E7" w:rsidRDefault="00065E5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1385E574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6387388D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7E5DF57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12C041D3" wp14:editId="74A9F55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59F61B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F92A49" w14:textId="77777777" w:rsidR="00C53F35" w:rsidRDefault="00C53F35" w:rsidP="001007E7">
      <w:pPr>
        <w:spacing w:after="0" w:line="240" w:lineRule="auto"/>
      </w:pPr>
      <w:r>
        <w:separator/>
      </w:r>
    </w:p>
  </w:footnote>
  <w:footnote w:type="continuationSeparator" w:id="0">
    <w:p w14:paraId="11A6D3DD" w14:textId="77777777" w:rsidR="00C53F35" w:rsidRDefault="00C53F35" w:rsidP="001007E7">
      <w:pPr>
        <w:spacing w:after="0" w:line="240" w:lineRule="auto"/>
      </w:pPr>
      <w:r>
        <w:continuationSeparator/>
      </w:r>
    </w:p>
  </w:footnote>
  <w:footnote w:id="1">
    <w:p w14:paraId="37362BED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43FFFC9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161DE"/>
    <w:rsid w:val="00027B3C"/>
    <w:rsid w:val="00034DD9"/>
    <w:rsid w:val="00051F8B"/>
    <w:rsid w:val="000614AC"/>
    <w:rsid w:val="00065E52"/>
    <w:rsid w:val="00070BA9"/>
    <w:rsid w:val="00071BDF"/>
    <w:rsid w:val="0008173C"/>
    <w:rsid w:val="000C017E"/>
    <w:rsid w:val="000D48F2"/>
    <w:rsid w:val="001007E7"/>
    <w:rsid w:val="001020C0"/>
    <w:rsid w:val="001058A9"/>
    <w:rsid w:val="001208BF"/>
    <w:rsid w:val="00123B8D"/>
    <w:rsid w:val="00157600"/>
    <w:rsid w:val="00170EC5"/>
    <w:rsid w:val="00175842"/>
    <w:rsid w:val="00180818"/>
    <w:rsid w:val="00194441"/>
    <w:rsid w:val="00194FF2"/>
    <w:rsid w:val="001A3593"/>
    <w:rsid w:val="001E75E7"/>
    <w:rsid w:val="001F73A7"/>
    <w:rsid w:val="00200073"/>
    <w:rsid w:val="002079B5"/>
    <w:rsid w:val="00216416"/>
    <w:rsid w:val="00217AAB"/>
    <w:rsid w:val="00253DBA"/>
    <w:rsid w:val="0026335F"/>
    <w:rsid w:val="002713EA"/>
    <w:rsid w:val="002860A4"/>
    <w:rsid w:val="00286942"/>
    <w:rsid w:val="002918DB"/>
    <w:rsid w:val="002971F5"/>
    <w:rsid w:val="002B3387"/>
    <w:rsid w:val="002C0E13"/>
    <w:rsid w:val="002C4A7E"/>
    <w:rsid w:val="002E1412"/>
    <w:rsid w:val="002F64AE"/>
    <w:rsid w:val="00302D77"/>
    <w:rsid w:val="00307E47"/>
    <w:rsid w:val="00314023"/>
    <w:rsid w:val="0031441A"/>
    <w:rsid w:val="00325B0B"/>
    <w:rsid w:val="00325E94"/>
    <w:rsid w:val="00336B08"/>
    <w:rsid w:val="00336BB5"/>
    <w:rsid w:val="00346BE0"/>
    <w:rsid w:val="00351DE8"/>
    <w:rsid w:val="0037246F"/>
    <w:rsid w:val="00393AFE"/>
    <w:rsid w:val="003A4539"/>
    <w:rsid w:val="003A468B"/>
    <w:rsid w:val="003A4745"/>
    <w:rsid w:val="003B29C3"/>
    <w:rsid w:val="003B38E0"/>
    <w:rsid w:val="00403697"/>
    <w:rsid w:val="00415710"/>
    <w:rsid w:val="00416962"/>
    <w:rsid w:val="0041792A"/>
    <w:rsid w:val="0042490F"/>
    <w:rsid w:val="00427E71"/>
    <w:rsid w:val="0043073B"/>
    <w:rsid w:val="00437806"/>
    <w:rsid w:val="004460BD"/>
    <w:rsid w:val="00451ED9"/>
    <w:rsid w:val="004645C4"/>
    <w:rsid w:val="00466B9C"/>
    <w:rsid w:val="004767CC"/>
    <w:rsid w:val="0049643D"/>
    <w:rsid w:val="004B6824"/>
    <w:rsid w:val="004C4743"/>
    <w:rsid w:val="004D68BB"/>
    <w:rsid w:val="004E4F9F"/>
    <w:rsid w:val="005026CB"/>
    <w:rsid w:val="0050452C"/>
    <w:rsid w:val="00535962"/>
    <w:rsid w:val="00555465"/>
    <w:rsid w:val="00561C3B"/>
    <w:rsid w:val="0056608A"/>
    <w:rsid w:val="00573303"/>
    <w:rsid w:val="00587539"/>
    <w:rsid w:val="005B0BC5"/>
    <w:rsid w:val="005B0C79"/>
    <w:rsid w:val="005B2367"/>
    <w:rsid w:val="005B442B"/>
    <w:rsid w:val="005D0D63"/>
    <w:rsid w:val="005D6A62"/>
    <w:rsid w:val="005F01E8"/>
    <w:rsid w:val="005F3905"/>
    <w:rsid w:val="00611A07"/>
    <w:rsid w:val="0061294A"/>
    <w:rsid w:val="0062592A"/>
    <w:rsid w:val="006301F6"/>
    <w:rsid w:val="00635746"/>
    <w:rsid w:val="006359F9"/>
    <w:rsid w:val="006506D0"/>
    <w:rsid w:val="00651E48"/>
    <w:rsid w:val="006709BC"/>
    <w:rsid w:val="006831E1"/>
    <w:rsid w:val="006C7FE4"/>
    <w:rsid w:val="006F75F8"/>
    <w:rsid w:val="007045AA"/>
    <w:rsid w:val="00705A13"/>
    <w:rsid w:val="00717E8B"/>
    <w:rsid w:val="007343C5"/>
    <w:rsid w:val="0074302A"/>
    <w:rsid w:val="00743FDA"/>
    <w:rsid w:val="00745E48"/>
    <w:rsid w:val="00746F69"/>
    <w:rsid w:val="00762EBC"/>
    <w:rsid w:val="00765BF7"/>
    <w:rsid w:val="00770B50"/>
    <w:rsid w:val="00774456"/>
    <w:rsid w:val="00780880"/>
    <w:rsid w:val="00780FB8"/>
    <w:rsid w:val="0079470A"/>
    <w:rsid w:val="007B4164"/>
    <w:rsid w:val="007B6F6F"/>
    <w:rsid w:val="007F0DED"/>
    <w:rsid w:val="00810515"/>
    <w:rsid w:val="0081344B"/>
    <w:rsid w:val="00815D15"/>
    <w:rsid w:val="00824150"/>
    <w:rsid w:val="0082788D"/>
    <w:rsid w:val="0083342F"/>
    <w:rsid w:val="00840848"/>
    <w:rsid w:val="008445E6"/>
    <w:rsid w:val="00845514"/>
    <w:rsid w:val="00854245"/>
    <w:rsid w:val="00854B4F"/>
    <w:rsid w:val="00855208"/>
    <w:rsid w:val="00876E12"/>
    <w:rsid w:val="0088241D"/>
    <w:rsid w:val="00884E25"/>
    <w:rsid w:val="00890E08"/>
    <w:rsid w:val="008A420A"/>
    <w:rsid w:val="008B3AE5"/>
    <w:rsid w:val="008C19C0"/>
    <w:rsid w:val="008E6690"/>
    <w:rsid w:val="009002B4"/>
    <w:rsid w:val="009121BE"/>
    <w:rsid w:val="00914CEE"/>
    <w:rsid w:val="00916744"/>
    <w:rsid w:val="00931BF8"/>
    <w:rsid w:val="00943148"/>
    <w:rsid w:val="00944E9C"/>
    <w:rsid w:val="009509D9"/>
    <w:rsid w:val="009549A7"/>
    <w:rsid w:val="00957FDA"/>
    <w:rsid w:val="00966445"/>
    <w:rsid w:val="009773D3"/>
    <w:rsid w:val="0098295A"/>
    <w:rsid w:val="009836C4"/>
    <w:rsid w:val="009A2368"/>
    <w:rsid w:val="009A2AEC"/>
    <w:rsid w:val="009B0931"/>
    <w:rsid w:val="009B11E2"/>
    <w:rsid w:val="009D4A4C"/>
    <w:rsid w:val="009E0472"/>
    <w:rsid w:val="00A1228B"/>
    <w:rsid w:val="00A16099"/>
    <w:rsid w:val="00A24343"/>
    <w:rsid w:val="00A37EB9"/>
    <w:rsid w:val="00A42AF8"/>
    <w:rsid w:val="00A634EB"/>
    <w:rsid w:val="00A635F5"/>
    <w:rsid w:val="00A640BD"/>
    <w:rsid w:val="00A67172"/>
    <w:rsid w:val="00A7046C"/>
    <w:rsid w:val="00AB4966"/>
    <w:rsid w:val="00AC7631"/>
    <w:rsid w:val="00AD05C8"/>
    <w:rsid w:val="00AD7919"/>
    <w:rsid w:val="00AF0D2F"/>
    <w:rsid w:val="00AF2242"/>
    <w:rsid w:val="00AF3466"/>
    <w:rsid w:val="00B05F6D"/>
    <w:rsid w:val="00B1167D"/>
    <w:rsid w:val="00B15834"/>
    <w:rsid w:val="00B30CB8"/>
    <w:rsid w:val="00B3101F"/>
    <w:rsid w:val="00B40BF7"/>
    <w:rsid w:val="00B420BA"/>
    <w:rsid w:val="00B61861"/>
    <w:rsid w:val="00B61D08"/>
    <w:rsid w:val="00B61D17"/>
    <w:rsid w:val="00B62EEF"/>
    <w:rsid w:val="00B67288"/>
    <w:rsid w:val="00B70A7B"/>
    <w:rsid w:val="00B82170"/>
    <w:rsid w:val="00B9237C"/>
    <w:rsid w:val="00B97B51"/>
    <w:rsid w:val="00BC1D0C"/>
    <w:rsid w:val="00BC61BD"/>
    <w:rsid w:val="00BC7787"/>
    <w:rsid w:val="00BD7896"/>
    <w:rsid w:val="00BE4FB0"/>
    <w:rsid w:val="00BE5774"/>
    <w:rsid w:val="00BF1AD5"/>
    <w:rsid w:val="00C127BA"/>
    <w:rsid w:val="00C53F35"/>
    <w:rsid w:val="00C66D08"/>
    <w:rsid w:val="00C77CC8"/>
    <w:rsid w:val="00C93666"/>
    <w:rsid w:val="00CA4661"/>
    <w:rsid w:val="00CC4242"/>
    <w:rsid w:val="00CE67A3"/>
    <w:rsid w:val="00D10144"/>
    <w:rsid w:val="00D24FA7"/>
    <w:rsid w:val="00D26C15"/>
    <w:rsid w:val="00D37310"/>
    <w:rsid w:val="00D64696"/>
    <w:rsid w:val="00D74D00"/>
    <w:rsid w:val="00D90D49"/>
    <w:rsid w:val="00D95FCA"/>
    <w:rsid w:val="00DB12A2"/>
    <w:rsid w:val="00DC2C8F"/>
    <w:rsid w:val="00DC3316"/>
    <w:rsid w:val="00DC5D96"/>
    <w:rsid w:val="00DD4F3E"/>
    <w:rsid w:val="00DD6A1B"/>
    <w:rsid w:val="00DE45AB"/>
    <w:rsid w:val="00E070F6"/>
    <w:rsid w:val="00E13E55"/>
    <w:rsid w:val="00E3360B"/>
    <w:rsid w:val="00E40C42"/>
    <w:rsid w:val="00E51588"/>
    <w:rsid w:val="00E742A1"/>
    <w:rsid w:val="00E83206"/>
    <w:rsid w:val="00E96D05"/>
    <w:rsid w:val="00EA3A6C"/>
    <w:rsid w:val="00EA7406"/>
    <w:rsid w:val="00EB128A"/>
    <w:rsid w:val="00ED0CEC"/>
    <w:rsid w:val="00ED7CCF"/>
    <w:rsid w:val="00F05418"/>
    <w:rsid w:val="00F116C5"/>
    <w:rsid w:val="00F21633"/>
    <w:rsid w:val="00F225BF"/>
    <w:rsid w:val="00F247D7"/>
    <w:rsid w:val="00F25B99"/>
    <w:rsid w:val="00F26429"/>
    <w:rsid w:val="00F34842"/>
    <w:rsid w:val="00F4086F"/>
    <w:rsid w:val="00F45ED9"/>
    <w:rsid w:val="00F53753"/>
    <w:rsid w:val="00F7167E"/>
    <w:rsid w:val="00F7443C"/>
    <w:rsid w:val="00F82BB6"/>
    <w:rsid w:val="00F849FE"/>
    <w:rsid w:val="00FB375D"/>
    <w:rsid w:val="00FB646C"/>
    <w:rsid w:val="00FC280C"/>
    <w:rsid w:val="00FC2870"/>
    <w:rsid w:val="00FF0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D304B98"/>
  <w15:docId w15:val="{7E661303-F9A7-48CF-AE12-30182A3A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4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6755B-2D24-4115-BA13-75A08A1F2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10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DELL-PC</cp:lastModifiedBy>
  <cp:revision>72</cp:revision>
  <cp:lastPrinted>2021-03-17T14:15:00Z</cp:lastPrinted>
  <dcterms:created xsi:type="dcterms:W3CDTF">2020-10-27T18:11:00Z</dcterms:created>
  <dcterms:modified xsi:type="dcterms:W3CDTF">2026-04-07T16:07:00Z</dcterms:modified>
</cp:coreProperties>
</file>