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FD25AC" w14:textId="77777777" w:rsidR="00535962" w:rsidRPr="00F7167E" w:rsidRDefault="00C37CD3">
      <w:r>
        <w:pict w14:anchorId="127604A8">
          <v:group id="_x0000_s1038" style="position:absolute;margin-left:559.5pt;margin-top:9.15pt;width:163.45pt;height:76.5pt;z-index:251697152" coordorigin="9151,720" coordsize="2009,1620">
            <v:group id="_x0000_s1039" style="position:absolute;left:9151;top:720;width:2009;height:1620" coordorigin="9151,720" coordsize="2009,1620">
              <v:group id="_x0000_s1040" style="position:absolute;left:9151;top:720;width:2009;height:900" coordorigin="9151,720" coordsize="2009,90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1" type="#_x0000_t202" style="position:absolute;left:9151;top:1077;width:2009;height:543;mso-width-relative:margin;mso-height-relative:margin" fillcolor="white [3212]" strokecolor="white [3212]" strokeweight="2.25pt">
                  <v:textbox style="mso-next-textbox:#_x0000_s1041" inset=",0">
                    <w:txbxContent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943115391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p w14:paraId="0DF01097" w14:textId="098D5238" w:rsidR="00F05FAF" w:rsidRDefault="001C34FB" w:rsidP="00CF08E2">
                            <w:pPr>
                              <w:jc w:val="center"/>
                            </w:pPr>
                            <w:r>
                              <w:t>ARD-DAF-CM-202</w:t>
                            </w:r>
                            <w:r w:rsidR="00A50525">
                              <w:t>6</w:t>
                            </w:r>
                            <w:r>
                              <w:t>-</w:t>
                            </w:r>
                            <w:r w:rsidR="00A72EC4">
                              <w:t>0000</w:t>
                            </w:r>
                          </w:p>
                          <w:p w14:paraId="4DB92754" w14:textId="77777777" w:rsidR="00CF08E2" w:rsidRPr="00535962" w:rsidRDefault="00C37CD3" w:rsidP="00CF08E2">
                            <w:pPr>
                              <w:jc w:val="center"/>
                            </w:pPr>
                          </w:p>
                        </w:sdtContent>
                      </w:sdt>
                    </w:txbxContent>
                  </v:textbox>
                </v:shape>
                <v:shape id="_x0000_s1042" type="#_x0000_t202" style="position:absolute;left:9151;top:720;width:2009;height:360;mso-width-relative:margin;mso-height-relative:margin" fillcolor="black [3213]" strokecolor="white [3212]" strokeweight="3pt">
                  <v:textbox style="mso-next-textbox:#_x0000_s1042">
                    <w:txbxContent>
                      <w:p w14:paraId="0B70603E" w14:textId="77777777" w:rsidR="00CF08E2" w:rsidRPr="00CA0E82" w:rsidRDefault="00CF08E2" w:rsidP="00CF08E2">
                        <w:pPr>
                          <w:jc w:val="center"/>
                          <w:rPr>
                            <w:b/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CA0E82">
                          <w:rPr>
                            <w:b/>
                            <w:color w:val="FFFFFF" w:themeColor="background1"/>
                            <w:sz w:val="16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  <v:group id="_x0000_s1043" style="position:absolute;left:9151;top:1440;width:2009;height:900" coordorigin="9151,1440" coordsize="2009,900">
                <v:shape id="_x0000_s1044" type="#_x0000_t202" style="position:absolute;left:9151;top:1805;width:2009;height:535;mso-width-relative:margin;mso-height-relative:margin" fillcolor="white [3212]" strokecolor="white [3212]" strokeweight="2.25pt">
                  <v:textbox style="mso-next-textbox:#_x0000_s1044" inset=",0">
                    <w:txbxContent>
                      <w:sdt>
                        <w:sdtPr>
                          <w:rPr>
                            <w:rStyle w:val="Style4"/>
                          </w:rPr>
                          <w:alias w:val="No. de Documento"/>
                          <w:tag w:val="No. de Documento"/>
                          <w:id w:val="512266092"/>
                        </w:sdtPr>
                        <w:sdtEndPr>
                          <w:rPr>
                            <w:rStyle w:val="Style4"/>
                          </w:rPr>
                        </w:sdtEndPr>
                        <w:sdtContent>
                          <w:p w14:paraId="485AD1DA" w14:textId="3978DB5E" w:rsidR="00CF08E2" w:rsidRPr="00535962" w:rsidRDefault="00C37CD3" w:rsidP="00CF08E2">
                            <w:pPr>
                              <w:jc w:val="center"/>
                            </w:pPr>
                            <w:r>
                              <w:t>CONTRATACION</w:t>
                            </w:r>
                            <w:r w:rsidR="00CF08E2">
                              <w:t xml:space="preserve"> MENOR</w:t>
                            </w:r>
                          </w:p>
                        </w:sdtContent>
                      </w:sdt>
                    </w:txbxContent>
                  </v:textbox>
                </v:shape>
                <v:shape id="_x0000_s1045" type="#_x0000_t202" style="position:absolute;left:9151;top:1440;width:2009;height:360;mso-width-relative:margin;mso-height-relative:margin" fillcolor="#a5a5a5 [2092]" strokecolor="white [3212]" strokeweight="2.25pt">
                  <v:textbox style="mso-next-textbox:#_x0000_s1045">
                    <w:txbxContent>
                      <w:p w14:paraId="07D68A99" w14:textId="77777777" w:rsidR="00CF08E2" w:rsidRPr="00CA0E82" w:rsidRDefault="00CF08E2" w:rsidP="00CF08E2">
                        <w:pPr>
                          <w:jc w:val="center"/>
                          <w:rPr>
                            <w:b/>
                            <w:sz w:val="16"/>
                            <w:lang w:val="en-US"/>
                          </w:rPr>
                        </w:pPr>
                        <w:r w:rsidRPr="00CA0E82">
                          <w:rPr>
                            <w:b/>
                            <w:sz w:val="16"/>
                          </w:rPr>
                          <w:t>No. DOCUMENTO</w:t>
                        </w:r>
                      </w:p>
                    </w:txbxContent>
                  </v:textbox>
                </v:shape>
              </v:group>
            </v:group>
            <v:rect id="_x0000_s1046" style="position:absolute;left:9151;top:720;width:2009;height:1448" filled="f"/>
          </v:group>
        </w:pict>
      </w:r>
      <w:r>
        <w:rPr>
          <w:noProof/>
          <w:lang w:val="es-DO" w:eastAsia="es-DO"/>
        </w:rPr>
        <w:pict w14:anchorId="549D52EF">
          <v:shape id="Text Box 20" o:spid="_x0000_s1032" type="#_x0000_t202" style="position:absolute;margin-left:-14.1pt;margin-top:-47.2pt;width:74.65pt;height:24.0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447F8DFF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2B9AEFD5" w14:textId="77777777" w:rsidR="005613EC" w:rsidRDefault="005613EC" w:rsidP="00535962">
      <w:r w:rsidRPr="00D0542A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3283739E" wp14:editId="77F7313D">
            <wp:simplePos x="0" y="0"/>
            <wp:positionH relativeFrom="margin">
              <wp:posOffset>3971925</wp:posOffset>
            </wp:positionH>
            <wp:positionV relativeFrom="margin">
              <wp:posOffset>315595</wp:posOffset>
            </wp:positionV>
            <wp:extent cx="828675" cy="77152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EF88A1" w14:textId="77777777" w:rsidR="005613EC" w:rsidRDefault="00911880" w:rsidP="00535962">
      <w:r w:rsidRPr="00911880">
        <w:rPr>
          <w:noProof/>
          <w:lang w:eastAsia="es-ES"/>
        </w:rPr>
        <w:drawing>
          <wp:inline distT="0" distB="0" distL="0" distR="0" wp14:anchorId="6128DDE1" wp14:editId="77D4F027">
            <wp:extent cx="695325" cy="7896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03" cy="79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5988EB" w14:textId="77777777" w:rsidR="00535962" w:rsidRDefault="00C37CD3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F0E0C31">
          <v:shape id="Text Box 16" o:spid="_x0000_s1033" type="#_x0000_t202" style="position:absolute;margin-left:246.1pt;margin-top:2.3pt;width:216.8pt;height:32.9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38F40BDA" w14:textId="77777777" w:rsidR="002E1412" w:rsidRPr="002E1412" w:rsidRDefault="00C37CD3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D0205E">
                        <w:rPr>
                          <w:rStyle w:val="Style6"/>
                        </w:rPr>
                        <w:t xml:space="preserve">            ARMADA DE REPUBLICA DOMINICANA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18F68FBE">
          <v:shape id="Text Box 18" o:spid="_x0000_s1035" type="#_x0000_t202" style="position:absolute;margin-left:227.45pt;margin-top:19.95pt;width:267.5pt;height:34.2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559B18BC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3EE65FBC" w14:textId="77777777" w:rsidR="006506D0" w:rsidRDefault="00C37CD3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lang w:val="es-DO" w:eastAsia="es-DO"/>
        </w:rPr>
        <w:pict w14:anchorId="45F51AA1">
          <v:shape id="Text Box 12" o:spid="_x0000_s1034" type="#_x0000_t202" style="position:absolute;left:0;text-align:left;margin-left:603pt;margin-top:2.9pt;width:112.45pt;height:21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2E63E183" w14:textId="77777777" w:rsidR="0026335F" w:rsidRPr="0026335F" w:rsidRDefault="00C37CD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6F38A43" w14:textId="77777777" w:rsidR="00A640BD" w:rsidRPr="006B202F" w:rsidRDefault="00C37CD3" w:rsidP="00C66D08">
      <w:pPr>
        <w:tabs>
          <w:tab w:val="left" w:pos="6267"/>
        </w:tabs>
        <w:jc w:val="center"/>
        <w:rPr>
          <w:sz w:val="16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val="es-DO" w:eastAsia="es-DO"/>
        </w:rPr>
        <w:pict w14:anchorId="670B6B93">
          <v:shape id="Text Box 13" o:spid="_x0000_s1036" type="#_x0000_t202" style="position:absolute;left:0;text-align:left;margin-left:622.3pt;margin-top:14.45pt;width:89pt;height:19.8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4C4258D8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6574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6574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6574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80BF372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2D8744B7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963F45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CE658A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4AA0F7C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C4F8A0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26E1E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45A75C2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0860267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70170DE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F7CFA4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89A92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78EBF6B3" w14:textId="77777777" w:rsidTr="00B55C91">
        <w:tc>
          <w:tcPr>
            <w:tcW w:w="1101" w:type="dxa"/>
          </w:tcPr>
          <w:p w14:paraId="4BE4FB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A38D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F848F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B86BA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ABCF8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E8B87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9D985B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C6B93EF" w14:textId="77777777" w:rsidTr="00B55C91">
        <w:tc>
          <w:tcPr>
            <w:tcW w:w="1101" w:type="dxa"/>
          </w:tcPr>
          <w:p w14:paraId="0F6431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1D875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812F2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9E2354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622480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C31CB3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D4F0B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B3517B6" w14:textId="77777777" w:rsidTr="00B55C91">
        <w:tc>
          <w:tcPr>
            <w:tcW w:w="1101" w:type="dxa"/>
          </w:tcPr>
          <w:p w14:paraId="76171D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FD684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39371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A80E7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E4CCE5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3941E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45CE7C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</w:tbl>
    <w:p w14:paraId="5EDB671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20F1CF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38D65B3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95AE7" w14:textId="77777777" w:rsidR="00D94555" w:rsidRDefault="00D94555" w:rsidP="001007E7">
      <w:pPr>
        <w:spacing w:after="0" w:line="240" w:lineRule="auto"/>
      </w:pPr>
      <w:r>
        <w:separator/>
      </w:r>
    </w:p>
  </w:endnote>
  <w:endnote w:type="continuationSeparator" w:id="0">
    <w:p w14:paraId="4133CB6D" w14:textId="77777777" w:rsidR="00D94555" w:rsidRDefault="00D9455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1CF03" w14:textId="77777777" w:rsidR="001007E7" w:rsidRDefault="00C37CD3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44220B81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45287C61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D387BE4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AF5ADD3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7E1A42E0" w14:textId="77777777" w:rsidR="00807015" w:rsidRDefault="00807015"/>
            </w:txbxContent>
          </v:textbox>
        </v:shape>
      </w:pict>
    </w:r>
  </w:p>
  <w:p w14:paraId="36BF6ACD" w14:textId="77777777" w:rsidR="001007E7" w:rsidRDefault="00C37CD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69203651">
        <v:shape id="Text Box 1" o:spid="_x0000_s2049" type="#_x0000_t202" style="position:absolute;margin-left:-.9pt;margin-top:1.35pt;width:43.75pt;height:11.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0A07E634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3D0B531" wp14:editId="48C3E4A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1039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2A40F9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F6521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6B743F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27BEB" w14:textId="77777777" w:rsidR="00D94555" w:rsidRDefault="00D94555" w:rsidP="001007E7">
      <w:pPr>
        <w:spacing w:after="0" w:line="240" w:lineRule="auto"/>
      </w:pPr>
      <w:r>
        <w:separator/>
      </w:r>
    </w:p>
  </w:footnote>
  <w:footnote w:type="continuationSeparator" w:id="0">
    <w:p w14:paraId="2B752196" w14:textId="77777777" w:rsidR="00D94555" w:rsidRDefault="00D94555" w:rsidP="001007E7">
      <w:pPr>
        <w:spacing w:after="0" w:line="240" w:lineRule="auto"/>
      </w:pPr>
      <w:r>
        <w:continuationSeparator/>
      </w:r>
    </w:p>
  </w:footnote>
  <w:footnote w:id="1">
    <w:p w14:paraId="1E26C77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0BDCA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34DD9"/>
    <w:rsid w:val="00045479"/>
    <w:rsid w:val="00070EFD"/>
    <w:rsid w:val="000B1A67"/>
    <w:rsid w:val="000F51EB"/>
    <w:rsid w:val="000F7312"/>
    <w:rsid w:val="001007E7"/>
    <w:rsid w:val="001020C0"/>
    <w:rsid w:val="00106DD9"/>
    <w:rsid w:val="00134D4F"/>
    <w:rsid w:val="00137919"/>
    <w:rsid w:val="001463BC"/>
    <w:rsid w:val="00157600"/>
    <w:rsid w:val="00165C6B"/>
    <w:rsid w:val="00166933"/>
    <w:rsid w:val="00170EC5"/>
    <w:rsid w:val="00194FF2"/>
    <w:rsid w:val="00196574"/>
    <w:rsid w:val="001A3F92"/>
    <w:rsid w:val="001C34FB"/>
    <w:rsid w:val="001E61DE"/>
    <w:rsid w:val="001E73F1"/>
    <w:rsid w:val="001F73A7"/>
    <w:rsid w:val="002003A9"/>
    <w:rsid w:val="002009A7"/>
    <w:rsid w:val="00216416"/>
    <w:rsid w:val="002179D6"/>
    <w:rsid w:val="00253DBA"/>
    <w:rsid w:val="0026335F"/>
    <w:rsid w:val="002823F7"/>
    <w:rsid w:val="002853CC"/>
    <w:rsid w:val="002D7E5F"/>
    <w:rsid w:val="002E1412"/>
    <w:rsid w:val="002E6B9A"/>
    <w:rsid w:val="003078B5"/>
    <w:rsid w:val="00314023"/>
    <w:rsid w:val="00325664"/>
    <w:rsid w:val="00332B0B"/>
    <w:rsid w:val="00393915"/>
    <w:rsid w:val="003A2E40"/>
    <w:rsid w:val="003C19CC"/>
    <w:rsid w:val="003D160E"/>
    <w:rsid w:val="003D7D25"/>
    <w:rsid w:val="003F793C"/>
    <w:rsid w:val="00404660"/>
    <w:rsid w:val="00410707"/>
    <w:rsid w:val="0042490F"/>
    <w:rsid w:val="004564FE"/>
    <w:rsid w:val="00462024"/>
    <w:rsid w:val="004642C2"/>
    <w:rsid w:val="00466B9C"/>
    <w:rsid w:val="004738F3"/>
    <w:rsid w:val="00493AF1"/>
    <w:rsid w:val="004A22A6"/>
    <w:rsid w:val="004D45A8"/>
    <w:rsid w:val="004E3136"/>
    <w:rsid w:val="004F7962"/>
    <w:rsid w:val="00517888"/>
    <w:rsid w:val="00521233"/>
    <w:rsid w:val="00535962"/>
    <w:rsid w:val="005613EC"/>
    <w:rsid w:val="00587691"/>
    <w:rsid w:val="005B12CB"/>
    <w:rsid w:val="005C2E5C"/>
    <w:rsid w:val="005D3014"/>
    <w:rsid w:val="00611A07"/>
    <w:rsid w:val="006230B9"/>
    <w:rsid w:val="0062592A"/>
    <w:rsid w:val="00626D0C"/>
    <w:rsid w:val="006506D0"/>
    <w:rsid w:val="00651E48"/>
    <w:rsid w:val="006709BC"/>
    <w:rsid w:val="006765BC"/>
    <w:rsid w:val="00681F7B"/>
    <w:rsid w:val="00691C64"/>
    <w:rsid w:val="006B202F"/>
    <w:rsid w:val="006D2C61"/>
    <w:rsid w:val="006D38F2"/>
    <w:rsid w:val="006D468C"/>
    <w:rsid w:val="006E07BA"/>
    <w:rsid w:val="006E30FF"/>
    <w:rsid w:val="006E45AC"/>
    <w:rsid w:val="006F28AA"/>
    <w:rsid w:val="007032EB"/>
    <w:rsid w:val="00721F4E"/>
    <w:rsid w:val="00725091"/>
    <w:rsid w:val="007476DB"/>
    <w:rsid w:val="00764D9B"/>
    <w:rsid w:val="00780880"/>
    <w:rsid w:val="007B19D0"/>
    <w:rsid w:val="007B3C0D"/>
    <w:rsid w:val="007B6F6F"/>
    <w:rsid w:val="007D0610"/>
    <w:rsid w:val="007D3DC9"/>
    <w:rsid w:val="00806C78"/>
    <w:rsid w:val="00807015"/>
    <w:rsid w:val="00831319"/>
    <w:rsid w:val="00842EC4"/>
    <w:rsid w:val="00845FCE"/>
    <w:rsid w:val="00850351"/>
    <w:rsid w:val="00862F3E"/>
    <w:rsid w:val="00864858"/>
    <w:rsid w:val="008660D3"/>
    <w:rsid w:val="00891A40"/>
    <w:rsid w:val="008A7D5A"/>
    <w:rsid w:val="008B3AE5"/>
    <w:rsid w:val="008E6F8D"/>
    <w:rsid w:val="008F4BCF"/>
    <w:rsid w:val="0090253B"/>
    <w:rsid w:val="00911880"/>
    <w:rsid w:val="0094329B"/>
    <w:rsid w:val="009A346A"/>
    <w:rsid w:val="009A4B91"/>
    <w:rsid w:val="009B42B9"/>
    <w:rsid w:val="009C1259"/>
    <w:rsid w:val="009E4168"/>
    <w:rsid w:val="00A16099"/>
    <w:rsid w:val="00A34E13"/>
    <w:rsid w:val="00A50525"/>
    <w:rsid w:val="00A640BD"/>
    <w:rsid w:val="00A72EC4"/>
    <w:rsid w:val="00AD7919"/>
    <w:rsid w:val="00AE1D19"/>
    <w:rsid w:val="00AE5775"/>
    <w:rsid w:val="00AF5214"/>
    <w:rsid w:val="00B02129"/>
    <w:rsid w:val="00B0751A"/>
    <w:rsid w:val="00B2114D"/>
    <w:rsid w:val="00B227FF"/>
    <w:rsid w:val="00B55C91"/>
    <w:rsid w:val="00B62EEF"/>
    <w:rsid w:val="00B85539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23393"/>
    <w:rsid w:val="00C3306D"/>
    <w:rsid w:val="00C37CD3"/>
    <w:rsid w:val="00C43FA0"/>
    <w:rsid w:val="00C642F9"/>
    <w:rsid w:val="00C66D08"/>
    <w:rsid w:val="00C70E04"/>
    <w:rsid w:val="00CA033F"/>
    <w:rsid w:val="00CA0E82"/>
    <w:rsid w:val="00CA4661"/>
    <w:rsid w:val="00CB2C53"/>
    <w:rsid w:val="00CC2D52"/>
    <w:rsid w:val="00CE1ECB"/>
    <w:rsid w:val="00CE4A47"/>
    <w:rsid w:val="00CE58A6"/>
    <w:rsid w:val="00CE67A3"/>
    <w:rsid w:val="00CE7F09"/>
    <w:rsid w:val="00CF08E2"/>
    <w:rsid w:val="00D0205E"/>
    <w:rsid w:val="00D02754"/>
    <w:rsid w:val="00D0542A"/>
    <w:rsid w:val="00D1570C"/>
    <w:rsid w:val="00D24FA7"/>
    <w:rsid w:val="00D2640D"/>
    <w:rsid w:val="00D64696"/>
    <w:rsid w:val="00D90D49"/>
    <w:rsid w:val="00D94555"/>
    <w:rsid w:val="00DA4186"/>
    <w:rsid w:val="00DA7862"/>
    <w:rsid w:val="00DC139E"/>
    <w:rsid w:val="00DC42CF"/>
    <w:rsid w:val="00DC5D96"/>
    <w:rsid w:val="00DD4F3E"/>
    <w:rsid w:val="00E124CB"/>
    <w:rsid w:val="00E13E55"/>
    <w:rsid w:val="00E1720D"/>
    <w:rsid w:val="00E20447"/>
    <w:rsid w:val="00E30F3F"/>
    <w:rsid w:val="00E82D3B"/>
    <w:rsid w:val="00E83360"/>
    <w:rsid w:val="00EA40CE"/>
    <w:rsid w:val="00EA7406"/>
    <w:rsid w:val="00EB5AA2"/>
    <w:rsid w:val="00ED6ED7"/>
    <w:rsid w:val="00ED7AD0"/>
    <w:rsid w:val="00EE0A31"/>
    <w:rsid w:val="00EE1E7B"/>
    <w:rsid w:val="00EF3C7E"/>
    <w:rsid w:val="00F05FAF"/>
    <w:rsid w:val="00F225BF"/>
    <w:rsid w:val="00F41097"/>
    <w:rsid w:val="00F52084"/>
    <w:rsid w:val="00F53753"/>
    <w:rsid w:val="00F54CAE"/>
    <w:rsid w:val="00F7167E"/>
    <w:rsid w:val="00F7443C"/>
    <w:rsid w:val="00F9091C"/>
    <w:rsid w:val="00F9504D"/>
    <w:rsid w:val="00FA593C"/>
    <w:rsid w:val="00FB63BB"/>
    <w:rsid w:val="00FC2870"/>
    <w:rsid w:val="00FC2C85"/>
    <w:rsid w:val="00FC36B2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E6B6AB"/>
  <w15:docId w15:val="{7E661303-F9A7-48CF-AE12-30182A3A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9C5AF-44FA-4899-8CEB-2506F126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21</TotalTime>
  <Pages>1</Pages>
  <Words>59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DELL-PC</cp:lastModifiedBy>
  <cp:revision>67</cp:revision>
  <cp:lastPrinted>2011-03-04T18:41:00Z</cp:lastPrinted>
  <dcterms:created xsi:type="dcterms:W3CDTF">2012-04-16T13:57:00Z</dcterms:created>
  <dcterms:modified xsi:type="dcterms:W3CDTF">2026-04-30T15:24:00Z</dcterms:modified>
</cp:coreProperties>
</file>