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F9815" w14:textId="77777777" w:rsidR="00535962" w:rsidRPr="00F7167E" w:rsidRDefault="00DB4E4B">
      <w:r>
        <w:rPr>
          <w:noProof/>
          <w:lang w:val="es-DO" w:eastAsia="es-DO"/>
        </w:rPr>
        <w:pict w14:anchorId="39C06BAE">
          <v:group id="Group 21" o:spid="_x0000_s1029" style="position:absolute;margin-left:330.75pt;margin-top:-47.05pt;width:167.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Awo+qTaAwAA2Q0AAA4AAAAAAAAAAAAAAAAALgIAAGRycy9lMm9Eb2MueG1sUEsBAi0AFAAGAAgA&#10;AAAhAJgv7B7hAAAACgEAAA8AAAAAAAAAAAAAAAAANAYAAGRycy9kb3ducmV2LnhtbFBLBQYAAAAA&#10;BAAEAPMAAABCBwAAAAA=&#10;">
            <v:rect id="Rectangle 22" o:spid="_x0000_s1030" style="position:absolute;left:12866;top:523;width:2544;height:11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1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2" type="#_x0000_t202" style="position:absolute;left:9151;top:1077;width:2009;height:5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p w14:paraId="1B8193D7" w14:textId="267820CE" w:rsidR="001466B0" w:rsidRPr="00535962" w:rsidRDefault="00DB4E4B" w:rsidP="001466B0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1585570809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C34021">
                            <w:rPr>
                              <w:rStyle w:val="Style2"/>
                            </w:rPr>
                            <w:t>ARD-DAF-CM-202</w:t>
                          </w:r>
                          <w:r>
                            <w:rPr>
                              <w:rStyle w:val="Style2"/>
                            </w:rPr>
                            <w:t>6</w:t>
                          </w:r>
                          <w:bookmarkStart w:id="0" w:name="_GoBack"/>
                          <w:bookmarkEnd w:id="0"/>
                          <w:r w:rsidR="00C34021">
                            <w:rPr>
                              <w:rStyle w:val="Style2"/>
                            </w:rPr>
                            <w:t>-</w:t>
                          </w:r>
                          <w:r w:rsidR="0048570B">
                            <w:rPr>
                              <w:rStyle w:val="Style2"/>
                            </w:rPr>
                            <w:t>0000</w:t>
                          </w:r>
                        </w:sdtContent>
                      </w:sdt>
                    </w:p>
                  </w:txbxContent>
                </v:textbox>
              </v:shape>
              <v:shape id="Text Box 25" o:spid="_x0000_s1033" type="#_x0000_t202" style="position:absolute;left:9151;top:720;width:2009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42CB4B8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5EFB43A">
          <v:shape id="Text Box 16" o:spid="_x0000_s1026" type="#_x0000_t202" style="position:absolute;margin-left:74.45pt;margin-top:4.1pt;width:249.75pt;height:22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w5SggIAABA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" stroked="f">
            <v:textbox style="mso-next-textbox:#Text Box 16">
              <w:txbxContent>
                <w:p w14:paraId="178358CF" w14:textId="77777777" w:rsidR="002E1412" w:rsidRPr="002E1412" w:rsidRDefault="006C2471" w:rsidP="00A72F42">
                  <w:pPr>
                    <w:jc w:val="center"/>
                    <w:rPr>
                      <w:lang w:val="es-ES_tradnl"/>
                    </w:rPr>
                  </w:pPr>
                  <w:r>
                    <w:rPr>
                      <w:rStyle w:val="Style6"/>
                      <w:sz w:val="24"/>
                      <w:szCs w:val="24"/>
                    </w:rPr>
                    <w:t>ARMADA DE REPUBLICA DOMINICANA</w:t>
                  </w:r>
                </w:p>
              </w:txbxContent>
            </v:textbox>
          </v:shape>
        </w:pict>
      </w:r>
      <w:r w:rsidR="002E419A" w:rsidRPr="000030D2"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77E1C984" wp14:editId="2BFCD2DA">
            <wp:simplePos x="0" y="0"/>
            <wp:positionH relativeFrom="margin">
              <wp:posOffset>2068431</wp:posOffset>
            </wp:positionH>
            <wp:positionV relativeFrom="margin">
              <wp:posOffset>-742657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w:pict w14:anchorId="1D31BF74">
          <v:shape id="Text Box 12" o:spid="_x0000_s1027" type="#_x0000_t202" style="position:absolute;margin-left:357.05pt;margin-top:12.15pt;width:146.9pt;height:21.9pt;z-index:2516551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" filled="f" stroked="f">
            <v:textbox style="mso-next-textbox:#Text Box 12">
              <w:txbxContent>
                <w:p w14:paraId="0E22E681" w14:textId="77777777" w:rsidR="0026335F" w:rsidRPr="0026335F" w:rsidRDefault="00DB4E4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E4CFE">
                        <w:rPr>
                          <w:rStyle w:val="Style5"/>
                          <w:lang w:val="es-DO"/>
                        </w:rPr>
                        <w:t>Seleccione la fecha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88A78D8">
          <v:shape id="Text Box 20" o:spid="_x0000_s1028" type="#_x0000_t202" style="position:absolute;margin-left:-31.1pt;margin-top:-46.5pt;width:74.65pt;height:24.0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3004438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34AB6AF">
          <v:shape id="Text Box 2" o:spid="_x0000_s1034" type="#_x0000_t202" style="position:absolute;margin-left:-41.65pt;margin-top:-26.75pt;width:81pt;height:84.9pt;z-index:2516490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NVhug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BmlNVh&#10;ugIAAMIFAAAOAAAAAAAAAAAAAAAAAC4CAABkcnMvZTJvRG9jLnhtbFBLAQItABQABgAIAAAAIQCh&#10;hj7q3wAAAAoBAAAPAAAAAAAAAAAAAAAAABQFAABkcnMvZG93bnJldi54bWxQSwUGAAAAAAQABADz&#10;AAAAIAYAAAAA&#10;" filled="f" stroked="f">
            <v:textbox style="mso-next-textbox:#Text Box 2">
              <w:txbxContent>
                <w:sdt>
                  <w:sdtPr>
                    <w:rPr>
                      <w:noProof/>
                      <w:lang w:eastAsia="es-E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728851B" w14:textId="77777777" w:rsidR="00BC61BD" w:rsidRPr="00BC61BD" w:rsidRDefault="006C2471">
                      <w:pPr>
                        <w:rPr>
                          <w:lang w:val="en-US"/>
                        </w:rPr>
                      </w:pPr>
                      <w:r w:rsidRPr="006C2471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A2C673B" wp14:editId="6480FAC7">
                            <wp:extent cx="845820" cy="854141"/>
                            <wp:effectExtent l="0" t="0" r="0" b="3175"/>
                            <wp:docPr id="3" name="Imagen 3" descr="Resultado de imagen de logo de la armada dominicana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Resultado de imagen de logo de la armada dominicana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41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5DAA19CB" w14:textId="77777777" w:rsidR="00535962" w:rsidRPr="00535962" w:rsidRDefault="00DB4E4B" w:rsidP="00535962"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44F249A">
          <v:shape id="Text Box 17" o:spid="_x0000_s1035" type="#_x0000_t202" style="position:absolute;margin-left:-5pt;margin-top:22.25pt;width:420.2pt;height:23.3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" stroked="f">
            <v:textbox>
              <w:txbxContent>
                <w:p w14:paraId="0642903D" w14:textId="77777777" w:rsidR="002E1412" w:rsidRPr="002E1412" w:rsidRDefault="00DB4E4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419A">
                        <w:rPr>
                          <w:rStyle w:val="Style8"/>
                          <w:smallCaps/>
                        </w:rPr>
                        <w:t>COMITÉ DE</w:t>
                      </w:r>
                      <w:r w:rsidR="00CE4242">
                        <w:rPr>
                          <w:rStyle w:val="Style8"/>
                          <w:smallCaps/>
                        </w:rPr>
                        <w:t xml:space="preserve"> COMPRAS Y CONTRATACIONES</w:t>
                      </w:r>
                      <w:r w:rsidR="002E419A">
                        <w:rPr>
                          <w:rStyle w:val="Style8"/>
                          <w:smallCaps/>
                        </w:rPr>
                        <w:t>, ARD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B3BF74B">
          <v:shape id="Text Box 18" o:spid="_x0000_s1036" type="#_x0000_t202" style="position:absolute;margin-left:69.25pt;margin-top:.45pt;width:278.6pt;height:21.4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" stroked="f">
            <v:textbox>
              <w:txbxContent>
                <w:p w14:paraId="2FBC5C70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268ADFCD">
          <v:shape id="Text Box 13" o:spid="_x0000_s1037" type="#_x0000_t202" style="position:absolute;margin-left:415.05pt;margin-top:10.6pt;width:83.6pt;height:19.85pt;z-index:251652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Fqtw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" filled="f" stroked="f">
            <v:textbox>
              <w:txbxContent>
                <w:p w14:paraId="08B2EEE0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7118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7118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7118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DB4E4B">
                    <w:fldChar w:fldCharType="begin"/>
                  </w:r>
                  <w:r w:rsidR="00DB4E4B">
                    <w:instrText xml:space="preserve"> NUMPAGES   \* MERGEFORMAT </w:instrText>
                  </w:r>
                  <w:r w:rsidR="00DB4E4B">
                    <w:fldChar w:fldCharType="separate"/>
                  </w:r>
                  <w:r w:rsidR="00D7710E" w:rsidRP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4E4B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61AC7B7A" w14:textId="77777777" w:rsidR="00535962" w:rsidRDefault="00535962" w:rsidP="00535962"/>
    <w:p w14:paraId="3109E56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3B200A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20DF026" w14:textId="77777777" w:rsidTr="00E82502">
        <w:trPr>
          <w:cantSplit/>
          <w:trHeight w:val="440"/>
        </w:trPr>
        <w:tc>
          <w:tcPr>
            <w:tcW w:w="9252" w:type="dxa"/>
          </w:tcPr>
          <w:p w14:paraId="3ECFB98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7C544B3" w14:textId="77777777" w:rsidTr="00E82502">
        <w:trPr>
          <w:cantSplit/>
          <w:trHeight w:val="440"/>
        </w:trPr>
        <w:tc>
          <w:tcPr>
            <w:tcW w:w="9252" w:type="dxa"/>
          </w:tcPr>
          <w:p w14:paraId="2BC2B5C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7525E02" w14:textId="77777777" w:rsidTr="00E82502">
        <w:trPr>
          <w:cantSplit/>
          <w:trHeight w:val="440"/>
        </w:trPr>
        <w:tc>
          <w:tcPr>
            <w:tcW w:w="9252" w:type="dxa"/>
          </w:tcPr>
          <w:p w14:paraId="15E96EF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26E760E" w14:textId="77777777" w:rsidTr="00E82502">
        <w:trPr>
          <w:cantSplit/>
          <w:trHeight w:val="440"/>
        </w:trPr>
        <w:tc>
          <w:tcPr>
            <w:tcW w:w="9252" w:type="dxa"/>
          </w:tcPr>
          <w:p w14:paraId="6DED449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98ACCF0" w14:textId="77777777" w:rsidTr="00E82502">
        <w:trPr>
          <w:cantSplit/>
          <w:trHeight w:val="440"/>
        </w:trPr>
        <w:tc>
          <w:tcPr>
            <w:tcW w:w="9252" w:type="dxa"/>
          </w:tcPr>
          <w:p w14:paraId="22B3DF5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76B2515" w14:textId="77777777" w:rsidTr="00E82502">
        <w:trPr>
          <w:cantSplit/>
          <w:trHeight w:val="440"/>
        </w:trPr>
        <w:tc>
          <w:tcPr>
            <w:tcW w:w="9252" w:type="dxa"/>
          </w:tcPr>
          <w:p w14:paraId="0CE4FAF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77C9F2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2F2C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60A9A7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D41D0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47A7AA9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6C8A8" w14:textId="77777777" w:rsidR="00142866" w:rsidRDefault="00142866" w:rsidP="001007E7">
      <w:pPr>
        <w:spacing w:after="0" w:line="240" w:lineRule="auto"/>
      </w:pPr>
      <w:r>
        <w:separator/>
      </w:r>
    </w:p>
  </w:endnote>
  <w:endnote w:type="continuationSeparator" w:id="0">
    <w:p w14:paraId="6AA9B943" w14:textId="77777777" w:rsidR="00142866" w:rsidRDefault="0014286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2F7FB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6BDC283" wp14:editId="58DBDC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B4E4B">
      <w:rPr>
        <w:rFonts w:ascii="Arial Narrow" w:hAnsi="Arial Narrow"/>
        <w:noProof/>
        <w:sz w:val="12"/>
        <w:lang w:val="es-DO" w:eastAsia="es-DO"/>
      </w:rPr>
      <w:pict w14:anchorId="05AEB950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432194E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A5A88B5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DB4E4B">
      <w:rPr>
        <w:rFonts w:ascii="Arial Narrow" w:hAnsi="Arial Narrow"/>
        <w:noProof/>
        <w:sz w:val="12"/>
        <w:lang w:val="es-DO" w:eastAsia="es-DO"/>
      </w:rPr>
      <w:pict w14:anchorId="1B07F653">
        <v:shape id="Text Box 1" o:spid="_x0000_s2049" type="#_x0000_t202" style="position:absolute;margin-left:-5.1pt;margin-top:-2.25pt;width:67pt;height:13.8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49047FFB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6BB0539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683A7F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D070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E7A8A5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E192F0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AD7024" w14:textId="77777777" w:rsidR="00142866" w:rsidRDefault="00142866" w:rsidP="001007E7">
      <w:pPr>
        <w:spacing w:after="0" w:line="240" w:lineRule="auto"/>
      </w:pPr>
      <w:r>
        <w:separator/>
      </w:r>
    </w:p>
  </w:footnote>
  <w:footnote w:type="continuationSeparator" w:id="0">
    <w:p w14:paraId="0CEAA130" w14:textId="77777777" w:rsidR="00142866" w:rsidRDefault="0014286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2F7"/>
    <w:rsid w:val="000030D2"/>
    <w:rsid w:val="000114FD"/>
    <w:rsid w:val="00023F8B"/>
    <w:rsid w:val="00034911"/>
    <w:rsid w:val="00034DD9"/>
    <w:rsid w:val="00045479"/>
    <w:rsid w:val="000576F2"/>
    <w:rsid w:val="0005792C"/>
    <w:rsid w:val="0006717D"/>
    <w:rsid w:val="000B0DCD"/>
    <w:rsid w:val="000D4E58"/>
    <w:rsid w:val="000D693A"/>
    <w:rsid w:val="000E02D9"/>
    <w:rsid w:val="000E4CFE"/>
    <w:rsid w:val="000E5271"/>
    <w:rsid w:val="000E6289"/>
    <w:rsid w:val="001007E7"/>
    <w:rsid w:val="001020C0"/>
    <w:rsid w:val="0010495C"/>
    <w:rsid w:val="001242DD"/>
    <w:rsid w:val="0013395C"/>
    <w:rsid w:val="00142866"/>
    <w:rsid w:val="001466B0"/>
    <w:rsid w:val="00157600"/>
    <w:rsid w:val="001669AA"/>
    <w:rsid w:val="00170EC5"/>
    <w:rsid w:val="00175485"/>
    <w:rsid w:val="00181E8D"/>
    <w:rsid w:val="0018366F"/>
    <w:rsid w:val="00194FF2"/>
    <w:rsid w:val="001A3F92"/>
    <w:rsid w:val="001B32BF"/>
    <w:rsid w:val="001C1D45"/>
    <w:rsid w:val="001E6D48"/>
    <w:rsid w:val="001F2466"/>
    <w:rsid w:val="001F4F3D"/>
    <w:rsid w:val="001F6C6F"/>
    <w:rsid w:val="001F73A7"/>
    <w:rsid w:val="00200861"/>
    <w:rsid w:val="002009A7"/>
    <w:rsid w:val="00216416"/>
    <w:rsid w:val="00251FE2"/>
    <w:rsid w:val="00253DBA"/>
    <w:rsid w:val="0026335F"/>
    <w:rsid w:val="0027048D"/>
    <w:rsid w:val="0027430D"/>
    <w:rsid w:val="0028072A"/>
    <w:rsid w:val="00295BD4"/>
    <w:rsid w:val="002B2A6B"/>
    <w:rsid w:val="002C3A3D"/>
    <w:rsid w:val="002C67E7"/>
    <w:rsid w:val="002C7349"/>
    <w:rsid w:val="002D451D"/>
    <w:rsid w:val="002E1412"/>
    <w:rsid w:val="002E18B3"/>
    <w:rsid w:val="002E419A"/>
    <w:rsid w:val="002E6046"/>
    <w:rsid w:val="002F1306"/>
    <w:rsid w:val="00314023"/>
    <w:rsid w:val="00341484"/>
    <w:rsid w:val="0035006A"/>
    <w:rsid w:val="003672B0"/>
    <w:rsid w:val="00392351"/>
    <w:rsid w:val="003937B3"/>
    <w:rsid w:val="003A6141"/>
    <w:rsid w:val="003C0154"/>
    <w:rsid w:val="003E4CD4"/>
    <w:rsid w:val="003F09AA"/>
    <w:rsid w:val="003F572B"/>
    <w:rsid w:val="003F5F30"/>
    <w:rsid w:val="00404131"/>
    <w:rsid w:val="00415380"/>
    <w:rsid w:val="0042490F"/>
    <w:rsid w:val="004379A6"/>
    <w:rsid w:val="0044234A"/>
    <w:rsid w:val="00454579"/>
    <w:rsid w:val="00456C17"/>
    <w:rsid w:val="00465355"/>
    <w:rsid w:val="00466B9C"/>
    <w:rsid w:val="0048570B"/>
    <w:rsid w:val="004B170D"/>
    <w:rsid w:val="004B30DA"/>
    <w:rsid w:val="004D45A8"/>
    <w:rsid w:val="004F372B"/>
    <w:rsid w:val="00500A4F"/>
    <w:rsid w:val="005357C7"/>
    <w:rsid w:val="00535962"/>
    <w:rsid w:val="00552A49"/>
    <w:rsid w:val="005779C1"/>
    <w:rsid w:val="005A015F"/>
    <w:rsid w:val="005A6D0B"/>
    <w:rsid w:val="005A7E17"/>
    <w:rsid w:val="00605194"/>
    <w:rsid w:val="00611A07"/>
    <w:rsid w:val="0061492F"/>
    <w:rsid w:val="0062592A"/>
    <w:rsid w:val="00646DA7"/>
    <w:rsid w:val="006506D0"/>
    <w:rsid w:val="00651E48"/>
    <w:rsid w:val="00666D56"/>
    <w:rsid w:val="006709BC"/>
    <w:rsid w:val="0068044B"/>
    <w:rsid w:val="0068489A"/>
    <w:rsid w:val="006B6152"/>
    <w:rsid w:val="006C2471"/>
    <w:rsid w:val="006C34E7"/>
    <w:rsid w:val="006C689D"/>
    <w:rsid w:val="006D5DCA"/>
    <w:rsid w:val="006F567F"/>
    <w:rsid w:val="00725091"/>
    <w:rsid w:val="00746866"/>
    <w:rsid w:val="00766B78"/>
    <w:rsid w:val="00770BF2"/>
    <w:rsid w:val="00780880"/>
    <w:rsid w:val="00783CD6"/>
    <w:rsid w:val="00785AE5"/>
    <w:rsid w:val="00794C4C"/>
    <w:rsid w:val="007950B5"/>
    <w:rsid w:val="007A4B8F"/>
    <w:rsid w:val="007B0E1F"/>
    <w:rsid w:val="007B6F6F"/>
    <w:rsid w:val="0081362C"/>
    <w:rsid w:val="00820C9F"/>
    <w:rsid w:val="0082490D"/>
    <w:rsid w:val="0082707E"/>
    <w:rsid w:val="008315B0"/>
    <w:rsid w:val="0083427F"/>
    <w:rsid w:val="008540E4"/>
    <w:rsid w:val="00854994"/>
    <w:rsid w:val="00857691"/>
    <w:rsid w:val="00871B6E"/>
    <w:rsid w:val="008B3AE5"/>
    <w:rsid w:val="008B5407"/>
    <w:rsid w:val="008C388B"/>
    <w:rsid w:val="008D1038"/>
    <w:rsid w:val="008D586C"/>
    <w:rsid w:val="00907EEF"/>
    <w:rsid w:val="009121C5"/>
    <w:rsid w:val="009152CD"/>
    <w:rsid w:val="0092124F"/>
    <w:rsid w:val="0092141A"/>
    <w:rsid w:val="00952E06"/>
    <w:rsid w:val="00955FA3"/>
    <w:rsid w:val="00964D32"/>
    <w:rsid w:val="00966EEE"/>
    <w:rsid w:val="00977C54"/>
    <w:rsid w:val="00984929"/>
    <w:rsid w:val="009965D5"/>
    <w:rsid w:val="009B0F61"/>
    <w:rsid w:val="009C41C9"/>
    <w:rsid w:val="009D7B18"/>
    <w:rsid w:val="009E7759"/>
    <w:rsid w:val="009E7B26"/>
    <w:rsid w:val="00A02390"/>
    <w:rsid w:val="00A13C95"/>
    <w:rsid w:val="00A16099"/>
    <w:rsid w:val="00A273D7"/>
    <w:rsid w:val="00A33223"/>
    <w:rsid w:val="00A41672"/>
    <w:rsid w:val="00A640BD"/>
    <w:rsid w:val="00A641A7"/>
    <w:rsid w:val="00A64559"/>
    <w:rsid w:val="00A72F42"/>
    <w:rsid w:val="00A75459"/>
    <w:rsid w:val="00A9165D"/>
    <w:rsid w:val="00AA5230"/>
    <w:rsid w:val="00AC1A07"/>
    <w:rsid w:val="00AD7919"/>
    <w:rsid w:val="00AE1104"/>
    <w:rsid w:val="00AE6E2C"/>
    <w:rsid w:val="00AF2E6B"/>
    <w:rsid w:val="00AF5631"/>
    <w:rsid w:val="00B226AE"/>
    <w:rsid w:val="00B23391"/>
    <w:rsid w:val="00B62EEF"/>
    <w:rsid w:val="00B70BC5"/>
    <w:rsid w:val="00B71180"/>
    <w:rsid w:val="00B803BC"/>
    <w:rsid w:val="00B83573"/>
    <w:rsid w:val="00B924A0"/>
    <w:rsid w:val="00B97B51"/>
    <w:rsid w:val="00BA0007"/>
    <w:rsid w:val="00BB1D79"/>
    <w:rsid w:val="00BB59C9"/>
    <w:rsid w:val="00BC1D0C"/>
    <w:rsid w:val="00BC61BD"/>
    <w:rsid w:val="00BD1586"/>
    <w:rsid w:val="00BE5952"/>
    <w:rsid w:val="00BE5EC8"/>
    <w:rsid w:val="00C01B1B"/>
    <w:rsid w:val="00C06269"/>
    <w:rsid w:val="00C078CB"/>
    <w:rsid w:val="00C22DBE"/>
    <w:rsid w:val="00C24714"/>
    <w:rsid w:val="00C34021"/>
    <w:rsid w:val="00C479D1"/>
    <w:rsid w:val="00C5078F"/>
    <w:rsid w:val="00C50AB2"/>
    <w:rsid w:val="00C64B3A"/>
    <w:rsid w:val="00C66D08"/>
    <w:rsid w:val="00C7470C"/>
    <w:rsid w:val="00CA0E82"/>
    <w:rsid w:val="00CA164C"/>
    <w:rsid w:val="00CA4661"/>
    <w:rsid w:val="00CB3644"/>
    <w:rsid w:val="00CC5C05"/>
    <w:rsid w:val="00CC692F"/>
    <w:rsid w:val="00CD33DD"/>
    <w:rsid w:val="00CE4242"/>
    <w:rsid w:val="00CE67A3"/>
    <w:rsid w:val="00CF1168"/>
    <w:rsid w:val="00D076AA"/>
    <w:rsid w:val="00D1201E"/>
    <w:rsid w:val="00D24FA7"/>
    <w:rsid w:val="00D45A3E"/>
    <w:rsid w:val="00D61AB7"/>
    <w:rsid w:val="00D62A5A"/>
    <w:rsid w:val="00D64696"/>
    <w:rsid w:val="00D64731"/>
    <w:rsid w:val="00D7710E"/>
    <w:rsid w:val="00D90D49"/>
    <w:rsid w:val="00D91158"/>
    <w:rsid w:val="00D9600B"/>
    <w:rsid w:val="00DB4E4B"/>
    <w:rsid w:val="00DB61D6"/>
    <w:rsid w:val="00DC5D96"/>
    <w:rsid w:val="00DD1BC8"/>
    <w:rsid w:val="00DD4F3E"/>
    <w:rsid w:val="00DE78CA"/>
    <w:rsid w:val="00E13BC1"/>
    <w:rsid w:val="00E13E55"/>
    <w:rsid w:val="00E1464F"/>
    <w:rsid w:val="00E14F97"/>
    <w:rsid w:val="00E721E4"/>
    <w:rsid w:val="00E748A8"/>
    <w:rsid w:val="00E82502"/>
    <w:rsid w:val="00E97211"/>
    <w:rsid w:val="00EA6B34"/>
    <w:rsid w:val="00EA6D18"/>
    <w:rsid w:val="00EA7406"/>
    <w:rsid w:val="00ED13DC"/>
    <w:rsid w:val="00ED2414"/>
    <w:rsid w:val="00EE1E7B"/>
    <w:rsid w:val="00EF4606"/>
    <w:rsid w:val="00F03694"/>
    <w:rsid w:val="00F05657"/>
    <w:rsid w:val="00F225BF"/>
    <w:rsid w:val="00F25961"/>
    <w:rsid w:val="00F30A1C"/>
    <w:rsid w:val="00F3563B"/>
    <w:rsid w:val="00F37193"/>
    <w:rsid w:val="00F53753"/>
    <w:rsid w:val="00F62FB6"/>
    <w:rsid w:val="00F7167E"/>
    <w:rsid w:val="00F7443C"/>
    <w:rsid w:val="00F75AE7"/>
    <w:rsid w:val="00F84D68"/>
    <w:rsid w:val="00F91CFB"/>
    <w:rsid w:val="00F9504D"/>
    <w:rsid w:val="00F95F5B"/>
    <w:rsid w:val="00FA01DC"/>
    <w:rsid w:val="00FA28BA"/>
    <w:rsid w:val="00FA2AFA"/>
    <w:rsid w:val="00FC2870"/>
    <w:rsid w:val="00FD160A"/>
    <w:rsid w:val="00FD1CF7"/>
    <w:rsid w:val="00FF2E89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268463"/>
  <w15:docId w15:val="{7E661303-F9A7-48CF-AE12-30182A3A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DD06F-40AD-4F0A-BCDA-286001B80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DELL-PC</cp:lastModifiedBy>
  <cp:revision>74</cp:revision>
  <cp:lastPrinted>2011-03-04T18:48:00Z</cp:lastPrinted>
  <dcterms:created xsi:type="dcterms:W3CDTF">2020-10-27T18:09:00Z</dcterms:created>
  <dcterms:modified xsi:type="dcterms:W3CDTF">2026-04-07T16:07:00Z</dcterms:modified>
</cp:coreProperties>
</file>