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DCCF86" w14:textId="597EC311" w:rsidR="00535962" w:rsidRPr="00F7167E" w:rsidRDefault="00D0542A">
      <w:r w:rsidRPr="00D0542A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1F7673F2" wp14:editId="1E4ABB78">
            <wp:simplePos x="0" y="0"/>
            <wp:positionH relativeFrom="margin">
              <wp:posOffset>4101465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B2C95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06B90B" wp14:editId="4B1AAD7F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35F8391A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40393AA2" wp14:editId="6E8B2653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06B90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35F8391A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0393AA2" wp14:editId="6E8B2653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B2C95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00F5BBA8" wp14:editId="1CFF5BBD">
                <wp:simplePos x="0" y="0"/>
                <wp:positionH relativeFrom="column">
                  <wp:posOffset>7053580</wp:posOffset>
                </wp:positionH>
                <wp:positionV relativeFrom="paragraph">
                  <wp:posOffset>-594995</wp:posOffset>
                </wp:positionV>
                <wp:extent cx="1949450" cy="802640"/>
                <wp:effectExtent l="0" t="0" r="0" b="0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9450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12E04475" w14:textId="004138DF" w:rsidR="006B202F" w:rsidRPr="00535962" w:rsidRDefault="00353E54" w:rsidP="006B202F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DIGEV-DAF-CM-2026-0009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2F13995" w14:textId="77777777"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F5BBA8" id="Group 21" o:spid="_x0000_s1027" style="position:absolute;margin-left:555.4pt;margin-top:-46.85pt;width:153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12E04475" w14:textId="004138DF" w:rsidR="006B202F" w:rsidRPr="00535962" w:rsidRDefault="00353E54" w:rsidP="006B202F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DIGEV-DAF-CM-2026-0009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12F13995" w14:textId="77777777"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1B2C95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E2CDBA5" wp14:editId="080470A9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09107B" w14:textId="77777777"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2CDBA5"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" filled="f" stroked="f">
                <v:textbox inset="0,0,0,0">
                  <w:txbxContent>
                    <w:p w14:paraId="2809107B" w14:textId="77777777"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071221F9" w14:textId="3C1E78B5" w:rsidR="00535962" w:rsidRPr="00535962" w:rsidRDefault="001B2C95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9F32AF3" wp14:editId="78C1C138">
                <wp:simplePos x="0" y="0"/>
                <wp:positionH relativeFrom="column">
                  <wp:posOffset>3125470</wp:posOffset>
                </wp:positionH>
                <wp:positionV relativeFrom="paragraph">
                  <wp:posOffset>29210</wp:posOffset>
                </wp:positionV>
                <wp:extent cx="2753360" cy="418465"/>
                <wp:effectExtent l="0" t="0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3360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B72E64" w14:textId="77777777" w:rsidR="002E1412" w:rsidRPr="002E1412" w:rsidRDefault="00D0653F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F32AF3" id="Text Box 16" o:spid="_x0000_s1033" type="#_x0000_t202" style="position:absolute;margin-left:246.1pt;margin-top:2.3pt;width:216.8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" stroked="f">
                <v:textbox>
                  <w:txbxContent>
                    <w:p w14:paraId="28B72E64" w14:textId="77777777" w:rsidR="002E1412" w:rsidRPr="002E1412" w:rsidRDefault="001B2C95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0C381C6" wp14:editId="5E3C7BB9">
                <wp:simplePos x="0" y="0"/>
                <wp:positionH relativeFrom="column">
                  <wp:posOffset>7605395</wp:posOffset>
                </wp:positionH>
                <wp:positionV relativeFrom="paragraph">
                  <wp:posOffset>116205</wp:posOffset>
                </wp:positionV>
                <wp:extent cx="1428115" cy="278130"/>
                <wp:effectExtent l="0" t="0" r="0" b="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C94CD1" w14:textId="3A2539EF" w:rsidR="0026335F" w:rsidRPr="0026335F" w:rsidRDefault="00D0653F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353E54">
                                  <w:rPr>
                                    <w:rStyle w:val="Style5"/>
                                  </w:rPr>
                                  <w:t>24 de abril del 2026</w:t>
                                </w:r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C381C6" id="Text Box 12" o:spid="_x0000_s1034" type="#_x0000_t202" style="position:absolute;margin-left:598.85pt;margin-top:9.15pt;width:112.4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" filled="f" stroked="f">
                <v:textbox>
                  <w:txbxContent>
                    <w:p w14:paraId="18C94CD1" w14:textId="3A2539EF" w:rsidR="0026335F" w:rsidRPr="0026335F" w:rsidRDefault="00D0653F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353E54">
                            <w:rPr>
                              <w:rStyle w:val="Style5"/>
                            </w:rPr>
                            <w:t>24 de abril del 2026</w:t>
                          </w:r>
                          <w:r w:rsidR="0026335F" w:rsidRPr="0026335F">
                            <w:rPr>
                              <w:rStyle w:val="Style5"/>
                            </w:rPr>
                            <w:t xml:space="preserve">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DADFC36" w14:textId="6DECA9DA" w:rsidR="00535962" w:rsidRDefault="001B2C95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7564612" wp14:editId="27A48770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9B4911" w14:textId="77777777" w:rsidR="00F7443C" w:rsidRPr="00626D0C" w:rsidRDefault="00410707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564612" id="Text Box 18" o:spid="_x0000_s1035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" stroked="f">
                <v:textbox>
                  <w:txbxContent>
                    <w:p w14:paraId="4E9B4911" w14:textId="77777777" w:rsidR="00F7443C" w:rsidRPr="00626D0C" w:rsidRDefault="00410707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3CB02C6" wp14:editId="5BA11CC4">
                <wp:simplePos x="0" y="0"/>
                <wp:positionH relativeFrom="column">
                  <wp:posOffset>7857490</wp:posOffset>
                </wp:positionH>
                <wp:positionV relativeFrom="paragraph">
                  <wp:posOffset>196215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4A4DC0" w14:textId="5E19D188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353E54"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CB02C6" id="Text Box 13" o:spid="_x0000_s1036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DO/YPN3gAAAAsBAAAPAAAAAAAAAAAAAAAAAD0EAABkcnMvZG93bnJldi54bWxQ&#10;SwUGAAAAAAQABADzAAAASAUAAAAA&#10;" filled="f" stroked="f">
                <v:textbox>
                  <w:txbxContent>
                    <w:p w14:paraId="0C4A4DC0" w14:textId="5E19D188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353E54"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14:paraId="76B18AA4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420AC6B" w14:textId="77777777"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14:paraId="44833BA5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0FCAACBA" w14:textId="78B87B5A" w:rsidR="00353E54" w:rsidRPr="00353E54" w:rsidRDefault="006E45AC" w:rsidP="00353E54">
      <w:r w:rsidRPr="00327125">
        <w:rPr>
          <w:b/>
          <w:sz w:val="22"/>
          <w:szCs w:val="22"/>
        </w:rPr>
        <w:t>Nombre del Oferente:</w:t>
      </w:r>
      <w:r w:rsidR="00353E54" w:rsidRPr="00353E54">
        <w:t xml:space="preserve"> </w:t>
      </w:r>
      <w:r w:rsidR="00353E54">
        <w:t>ANTONIO MANUEL SAVIÑON SANTOS</w:t>
      </w:r>
    </w:p>
    <w:p w14:paraId="7993FA4F" w14:textId="18FE1B24"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</w:p>
    <w:p w14:paraId="3CF6B2F1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2FB091B6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5F3BA655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0E690278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6D90652C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57862FEF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51E9D3D7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1270CE27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0CA168FD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27457BF1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D34CC3" w:rsidRPr="006E45AC" w14:paraId="2924091E" w14:textId="77777777" w:rsidTr="00353E54">
        <w:trPr>
          <w:trHeight w:val="341"/>
        </w:trPr>
        <w:tc>
          <w:tcPr>
            <w:tcW w:w="1101" w:type="dxa"/>
          </w:tcPr>
          <w:p w14:paraId="23D2BFB2" w14:textId="6F717470" w:rsidR="00D34CC3" w:rsidRPr="00D34CC3" w:rsidRDefault="00D34CC3" w:rsidP="00D34CC3">
            <w:r w:rsidRPr="00D34CC3">
              <w:t>1</w:t>
            </w:r>
          </w:p>
        </w:tc>
        <w:tc>
          <w:tcPr>
            <w:tcW w:w="1132" w:type="dxa"/>
          </w:tcPr>
          <w:p w14:paraId="6710DB90" w14:textId="77777777" w:rsidR="00D34CC3" w:rsidRPr="00D34CC3" w:rsidRDefault="00D34CC3" w:rsidP="00D34CC3"/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6307F" w14:textId="629253A9" w:rsidR="00D34CC3" w:rsidRPr="00D34CC3" w:rsidRDefault="00D34CC3" w:rsidP="00D34CC3">
            <w:r w:rsidRPr="00D34CC3">
              <w:t>PLANCHA DE CARTON PIEDRA 26X40</w:t>
            </w:r>
          </w:p>
        </w:tc>
        <w:tc>
          <w:tcPr>
            <w:tcW w:w="1417" w:type="dxa"/>
          </w:tcPr>
          <w:p w14:paraId="2BCF4D68" w14:textId="209DB325" w:rsidR="00D34CC3" w:rsidRPr="00D34CC3" w:rsidRDefault="00D47C3C" w:rsidP="00D34CC3">
            <w:r>
              <w:t>UNIDAD</w:t>
            </w:r>
          </w:p>
        </w:tc>
        <w:tc>
          <w:tcPr>
            <w:tcW w:w="1418" w:type="dxa"/>
          </w:tcPr>
          <w:p w14:paraId="4AD95D61" w14:textId="255F58BF" w:rsidR="00D34CC3" w:rsidRPr="00D34CC3" w:rsidRDefault="00D34CC3" w:rsidP="00D34CC3">
            <w:r>
              <w:t>1</w:t>
            </w:r>
          </w:p>
        </w:tc>
        <w:tc>
          <w:tcPr>
            <w:tcW w:w="4961" w:type="dxa"/>
          </w:tcPr>
          <w:p w14:paraId="0FE040D6" w14:textId="77777777" w:rsidR="00D34CC3" w:rsidRPr="00D34CC3" w:rsidRDefault="00D34CC3" w:rsidP="00D34CC3"/>
        </w:tc>
      </w:tr>
      <w:tr w:rsidR="00D34CC3" w:rsidRPr="006E45AC" w14:paraId="3D6FFA21" w14:textId="77777777" w:rsidTr="00794095">
        <w:tc>
          <w:tcPr>
            <w:tcW w:w="1101" w:type="dxa"/>
          </w:tcPr>
          <w:p w14:paraId="667E804A" w14:textId="6E8CE2B2" w:rsidR="00D34CC3" w:rsidRPr="00D34CC3" w:rsidRDefault="00D34CC3" w:rsidP="00D34CC3">
            <w:r w:rsidRPr="00D34CC3">
              <w:t>2</w:t>
            </w:r>
          </w:p>
        </w:tc>
        <w:tc>
          <w:tcPr>
            <w:tcW w:w="1132" w:type="dxa"/>
          </w:tcPr>
          <w:p w14:paraId="1E0C8029" w14:textId="77777777" w:rsidR="00D34CC3" w:rsidRPr="00D34CC3" w:rsidRDefault="00D34CC3" w:rsidP="00D34CC3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1D89C" w14:textId="22A05AC1" w:rsidR="00D34CC3" w:rsidRPr="00D34CC3" w:rsidRDefault="00D34CC3" w:rsidP="00D34CC3">
            <w:r w:rsidRPr="00D34CC3">
              <w:t>RESMA DE PAPEL 8 ½ X 11</w:t>
            </w:r>
          </w:p>
        </w:tc>
        <w:tc>
          <w:tcPr>
            <w:tcW w:w="1417" w:type="dxa"/>
          </w:tcPr>
          <w:p w14:paraId="605F80FB" w14:textId="68B5BFA4" w:rsidR="00D34CC3" w:rsidRPr="00D34CC3" w:rsidRDefault="00D47C3C" w:rsidP="00D34CC3">
            <w:r>
              <w:t>RESMA</w:t>
            </w:r>
          </w:p>
        </w:tc>
        <w:tc>
          <w:tcPr>
            <w:tcW w:w="1418" w:type="dxa"/>
          </w:tcPr>
          <w:p w14:paraId="4AE412BF" w14:textId="55DC61B7" w:rsidR="00D34CC3" w:rsidRPr="00D34CC3" w:rsidRDefault="00D34CC3" w:rsidP="00D34CC3">
            <w:r>
              <w:t>1</w:t>
            </w:r>
          </w:p>
        </w:tc>
        <w:tc>
          <w:tcPr>
            <w:tcW w:w="4961" w:type="dxa"/>
          </w:tcPr>
          <w:p w14:paraId="2AB00301" w14:textId="77777777" w:rsidR="00D34CC3" w:rsidRPr="00D34CC3" w:rsidRDefault="00D34CC3" w:rsidP="00D34CC3"/>
        </w:tc>
      </w:tr>
      <w:tr w:rsidR="00D34CC3" w:rsidRPr="006E45AC" w14:paraId="1564F293" w14:textId="77777777" w:rsidTr="00794095">
        <w:tc>
          <w:tcPr>
            <w:tcW w:w="1101" w:type="dxa"/>
          </w:tcPr>
          <w:p w14:paraId="0BDBA9BF" w14:textId="2DE1CA2A" w:rsidR="00D34CC3" w:rsidRPr="00D34CC3" w:rsidRDefault="00D34CC3" w:rsidP="00D34CC3">
            <w:r w:rsidRPr="00D34CC3">
              <w:t>3</w:t>
            </w:r>
          </w:p>
        </w:tc>
        <w:tc>
          <w:tcPr>
            <w:tcW w:w="1132" w:type="dxa"/>
          </w:tcPr>
          <w:p w14:paraId="050BAB21" w14:textId="77777777" w:rsidR="00D34CC3" w:rsidRPr="00D34CC3" w:rsidRDefault="00D34CC3" w:rsidP="00D34CC3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6C0FB" w14:textId="7CC66837" w:rsidR="00D34CC3" w:rsidRPr="00D34CC3" w:rsidRDefault="00D34CC3" w:rsidP="00D34CC3">
            <w:r w:rsidRPr="00D34CC3">
              <w:t>RESMA DE PAPEL 11 X 7</w:t>
            </w:r>
          </w:p>
        </w:tc>
        <w:tc>
          <w:tcPr>
            <w:tcW w:w="1417" w:type="dxa"/>
          </w:tcPr>
          <w:p w14:paraId="4D863872" w14:textId="152583D4" w:rsidR="00D34CC3" w:rsidRPr="00D34CC3" w:rsidRDefault="00D47C3C" w:rsidP="00D34CC3">
            <w:r>
              <w:t>RESMA</w:t>
            </w:r>
          </w:p>
        </w:tc>
        <w:tc>
          <w:tcPr>
            <w:tcW w:w="1418" w:type="dxa"/>
          </w:tcPr>
          <w:p w14:paraId="31305065" w14:textId="029D8A84" w:rsidR="00D34CC3" w:rsidRPr="00D34CC3" w:rsidRDefault="00D34CC3" w:rsidP="00D34CC3">
            <w:r>
              <w:t>1</w:t>
            </w:r>
          </w:p>
        </w:tc>
        <w:tc>
          <w:tcPr>
            <w:tcW w:w="4961" w:type="dxa"/>
          </w:tcPr>
          <w:p w14:paraId="25890A82" w14:textId="77777777" w:rsidR="00D34CC3" w:rsidRPr="00D34CC3" w:rsidRDefault="00D34CC3" w:rsidP="00D34CC3"/>
        </w:tc>
      </w:tr>
      <w:tr w:rsidR="00D47C3C" w:rsidRPr="006E45AC" w14:paraId="5123A23F" w14:textId="77777777" w:rsidTr="00794095">
        <w:tc>
          <w:tcPr>
            <w:tcW w:w="1101" w:type="dxa"/>
          </w:tcPr>
          <w:p w14:paraId="5CBAA09B" w14:textId="4A157EB4" w:rsidR="00D47C3C" w:rsidRPr="00D47C3C" w:rsidRDefault="00D47C3C" w:rsidP="00D47C3C">
            <w:r w:rsidRPr="00D47C3C">
              <w:t>4</w:t>
            </w:r>
          </w:p>
        </w:tc>
        <w:tc>
          <w:tcPr>
            <w:tcW w:w="1132" w:type="dxa"/>
          </w:tcPr>
          <w:p w14:paraId="7EB044C7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76070" w14:textId="6298F878" w:rsidR="00D47C3C" w:rsidRPr="00D47C3C" w:rsidRDefault="00D47C3C" w:rsidP="00D47C3C">
            <w:r w:rsidRPr="00D47C3C">
              <w:t>GALONES DE COLA BLANCA PARA ENCUADERNACION</w:t>
            </w:r>
          </w:p>
        </w:tc>
        <w:tc>
          <w:tcPr>
            <w:tcW w:w="1417" w:type="dxa"/>
          </w:tcPr>
          <w:p w14:paraId="17DB7D5C" w14:textId="0A92DD58" w:rsidR="00D47C3C" w:rsidRPr="00D47C3C" w:rsidRDefault="00D47C3C" w:rsidP="00D47C3C">
            <w:r>
              <w:t>GALONES</w:t>
            </w:r>
          </w:p>
        </w:tc>
        <w:tc>
          <w:tcPr>
            <w:tcW w:w="1418" w:type="dxa"/>
          </w:tcPr>
          <w:p w14:paraId="5A64EFA3" w14:textId="5997EE70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6D4A2969" w14:textId="77777777" w:rsidR="00D47C3C" w:rsidRPr="00D47C3C" w:rsidRDefault="00D47C3C" w:rsidP="00D47C3C"/>
        </w:tc>
      </w:tr>
      <w:tr w:rsidR="00D47C3C" w:rsidRPr="006E45AC" w14:paraId="08C132E8" w14:textId="77777777" w:rsidTr="00794095">
        <w:tc>
          <w:tcPr>
            <w:tcW w:w="1101" w:type="dxa"/>
          </w:tcPr>
          <w:p w14:paraId="5F142386" w14:textId="35AAAA3D" w:rsidR="00D47C3C" w:rsidRPr="00D47C3C" w:rsidRDefault="00D47C3C" w:rsidP="00D47C3C">
            <w:r w:rsidRPr="00D47C3C">
              <w:t>5</w:t>
            </w:r>
          </w:p>
        </w:tc>
        <w:tc>
          <w:tcPr>
            <w:tcW w:w="1132" w:type="dxa"/>
          </w:tcPr>
          <w:p w14:paraId="22A3C750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C3FFD" w14:textId="2181026A" w:rsidR="00D47C3C" w:rsidRPr="00D47C3C" w:rsidRDefault="00D47C3C" w:rsidP="00D47C3C">
            <w:r w:rsidRPr="00D47C3C">
              <w:t>CAJAS DE ESPIRAL PARA 150 HOJAS</w:t>
            </w:r>
          </w:p>
        </w:tc>
        <w:tc>
          <w:tcPr>
            <w:tcW w:w="1417" w:type="dxa"/>
          </w:tcPr>
          <w:p w14:paraId="54BFAAA5" w14:textId="06C25160" w:rsidR="00D47C3C" w:rsidRPr="00D47C3C" w:rsidRDefault="00D47C3C" w:rsidP="00D47C3C">
            <w:r>
              <w:t>CAJAS</w:t>
            </w:r>
          </w:p>
        </w:tc>
        <w:tc>
          <w:tcPr>
            <w:tcW w:w="1418" w:type="dxa"/>
          </w:tcPr>
          <w:p w14:paraId="58026D15" w14:textId="34A31442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701FA31B" w14:textId="77777777" w:rsidR="00D47C3C" w:rsidRPr="00D47C3C" w:rsidRDefault="00D47C3C" w:rsidP="00D47C3C"/>
        </w:tc>
      </w:tr>
      <w:tr w:rsidR="00D47C3C" w:rsidRPr="006E45AC" w14:paraId="35100DEC" w14:textId="77777777" w:rsidTr="00794095">
        <w:trPr>
          <w:trHeight w:val="415"/>
        </w:trPr>
        <w:tc>
          <w:tcPr>
            <w:tcW w:w="1101" w:type="dxa"/>
          </w:tcPr>
          <w:p w14:paraId="76CA9790" w14:textId="6F51C0BF" w:rsidR="00D47C3C" w:rsidRPr="00D47C3C" w:rsidRDefault="00D47C3C" w:rsidP="00D47C3C">
            <w:r w:rsidRPr="00D47C3C">
              <w:t>6</w:t>
            </w:r>
          </w:p>
        </w:tc>
        <w:tc>
          <w:tcPr>
            <w:tcW w:w="1132" w:type="dxa"/>
          </w:tcPr>
          <w:p w14:paraId="552572BC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F8737" w14:textId="6D4668C8" w:rsidR="00D47C3C" w:rsidRPr="00D47C3C" w:rsidRDefault="00D47C3C" w:rsidP="00D47C3C">
            <w:r w:rsidRPr="00D47C3C">
              <w:t>ROLLOS DE CINTAS DE ¼ (VARIOS COLORES)</w:t>
            </w:r>
          </w:p>
        </w:tc>
        <w:tc>
          <w:tcPr>
            <w:tcW w:w="1417" w:type="dxa"/>
          </w:tcPr>
          <w:p w14:paraId="20E3188E" w14:textId="64AE60DE" w:rsidR="00D47C3C" w:rsidRPr="00D47C3C" w:rsidRDefault="00D47C3C" w:rsidP="00D47C3C">
            <w:r>
              <w:t>UNIDAD</w:t>
            </w:r>
          </w:p>
        </w:tc>
        <w:tc>
          <w:tcPr>
            <w:tcW w:w="1418" w:type="dxa"/>
          </w:tcPr>
          <w:p w14:paraId="4331D5AE" w14:textId="06D43268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69DF42BC" w14:textId="77777777" w:rsidR="00D47C3C" w:rsidRPr="00D47C3C" w:rsidRDefault="00D47C3C" w:rsidP="00D47C3C"/>
        </w:tc>
      </w:tr>
      <w:tr w:rsidR="00D47C3C" w:rsidRPr="006E45AC" w14:paraId="3255B105" w14:textId="77777777" w:rsidTr="00794095">
        <w:trPr>
          <w:trHeight w:val="373"/>
        </w:trPr>
        <w:tc>
          <w:tcPr>
            <w:tcW w:w="1101" w:type="dxa"/>
          </w:tcPr>
          <w:p w14:paraId="43F2F897" w14:textId="2E5C5061" w:rsidR="00D47C3C" w:rsidRPr="00D47C3C" w:rsidRDefault="00D47C3C" w:rsidP="00D47C3C">
            <w:r w:rsidRPr="00D47C3C">
              <w:t>7</w:t>
            </w:r>
          </w:p>
        </w:tc>
        <w:tc>
          <w:tcPr>
            <w:tcW w:w="1132" w:type="dxa"/>
          </w:tcPr>
          <w:p w14:paraId="5B379B3C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B3997" w14:textId="412EBD6A" w:rsidR="00D47C3C" w:rsidRPr="00D47C3C" w:rsidRDefault="00D47C3C" w:rsidP="00D47C3C">
            <w:r w:rsidRPr="00D47C3C">
              <w:t>PLIEGOS DE CARTULINAS CORRIENTES BLANCAS</w:t>
            </w:r>
          </w:p>
        </w:tc>
        <w:tc>
          <w:tcPr>
            <w:tcW w:w="1417" w:type="dxa"/>
          </w:tcPr>
          <w:p w14:paraId="03ED4C2C" w14:textId="66FC1980" w:rsidR="00D47C3C" w:rsidRPr="00D47C3C" w:rsidRDefault="00D47C3C" w:rsidP="00D47C3C">
            <w:r>
              <w:t>UNIDAD</w:t>
            </w:r>
          </w:p>
        </w:tc>
        <w:tc>
          <w:tcPr>
            <w:tcW w:w="1418" w:type="dxa"/>
          </w:tcPr>
          <w:p w14:paraId="418FE044" w14:textId="159E6E04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479B77F4" w14:textId="77777777" w:rsidR="00D47C3C" w:rsidRPr="00D47C3C" w:rsidRDefault="00D47C3C" w:rsidP="00D47C3C"/>
        </w:tc>
      </w:tr>
      <w:tr w:rsidR="00D47C3C" w:rsidRPr="006E45AC" w14:paraId="6908687E" w14:textId="77777777" w:rsidTr="00794095">
        <w:trPr>
          <w:trHeight w:val="373"/>
        </w:trPr>
        <w:tc>
          <w:tcPr>
            <w:tcW w:w="1101" w:type="dxa"/>
          </w:tcPr>
          <w:p w14:paraId="57D6689B" w14:textId="26846FC8" w:rsidR="00D47C3C" w:rsidRPr="00D47C3C" w:rsidRDefault="00D47C3C" w:rsidP="00D47C3C">
            <w:r w:rsidRPr="00D47C3C">
              <w:t>8</w:t>
            </w:r>
          </w:p>
        </w:tc>
        <w:tc>
          <w:tcPr>
            <w:tcW w:w="1132" w:type="dxa"/>
          </w:tcPr>
          <w:p w14:paraId="5777F672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66216" w14:textId="1658B947" w:rsidR="00D47C3C" w:rsidRPr="00D47C3C" w:rsidRDefault="00D47C3C" w:rsidP="00D47C3C">
            <w:r w:rsidRPr="00D47C3C">
              <w:t>YARDAS PERCALINA PARA ENCUARDERNAR (VARIOS COLORES)</w:t>
            </w:r>
          </w:p>
        </w:tc>
        <w:tc>
          <w:tcPr>
            <w:tcW w:w="1417" w:type="dxa"/>
          </w:tcPr>
          <w:p w14:paraId="315DA455" w14:textId="478C7D06" w:rsidR="00D47C3C" w:rsidRPr="00D47C3C" w:rsidRDefault="00D47C3C" w:rsidP="00D47C3C">
            <w:r>
              <w:t>YARDAS</w:t>
            </w:r>
          </w:p>
        </w:tc>
        <w:tc>
          <w:tcPr>
            <w:tcW w:w="1418" w:type="dxa"/>
          </w:tcPr>
          <w:p w14:paraId="70762F83" w14:textId="5281EFFB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01099E3E" w14:textId="77777777" w:rsidR="00D47C3C" w:rsidRPr="00D47C3C" w:rsidRDefault="00D47C3C" w:rsidP="00D47C3C"/>
        </w:tc>
      </w:tr>
      <w:tr w:rsidR="00D47C3C" w:rsidRPr="006E45AC" w14:paraId="5FCB13BA" w14:textId="77777777" w:rsidTr="00794095">
        <w:trPr>
          <w:trHeight w:val="373"/>
        </w:trPr>
        <w:tc>
          <w:tcPr>
            <w:tcW w:w="1101" w:type="dxa"/>
          </w:tcPr>
          <w:p w14:paraId="029D9DEB" w14:textId="41C11DA1" w:rsidR="00D47C3C" w:rsidRPr="00D47C3C" w:rsidRDefault="00D47C3C" w:rsidP="00D47C3C">
            <w:r w:rsidRPr="00D47C3C">
              <w:t>9</w:t>
            </w:r>
          </w:p>
        </w:tc>
        <w:tc>
          <w:tcPr>
            <w:tcW w:w="1132" w:type="dxa"/>
          </w:tcPr>
          <w:p w14:paraId="73BFEDC6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1C7FC" w14:textId="676C3E82" w:rsidR="00D47C3C" w:rsidRPr="00D47C3C" w:rsidRDefault="00D47C3C" w:rsidP="00D47C3C">
            <w:r w:rsidRPr="00D47C3C">
              <w:t>PLIEGO DE ADHESIVOS 11 X 17</w:t>
            </w:r>
          </w:p>
        </w:tc>
        <w:tc>
          <w:tcPr>
            <w:tcW w:w="1417" w:type="dxa"/>
          </w:tcPr>
          <w:p w14:paraId="3631CD1D" w14:textId="2CDACE5E" w:rsidR="00D47C3C" w:rsidRPr="00D47C3C" w:rsidRDefault="00D47C3C" w:rsidP="00D47C3C">
            <w:r>
              <w:t>UNIDAD</w:t>
            </w:r>
          </w:p>
        </w:tc>
        <w:tc>
          <w:tcPr>
            <w:tcW w:w="1418" w:type="dxa"/>
          </w:tcPr>
          <w:p w14:paraId="2F969EB6" w14:textId="5DE04C7E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40538967" w14:textId="77777777" w:rsidR="00D47C3C" w:rsidRPr="00D47C3C" w:rsidRDefault="00D47C3C" w:rsidP="00D47C3C"/>
        </w:tc>
      </w:tr>
      <w:tr w:rsidR="00D47C3C" w:rsidRPr="006E45AC" w14:paraId="79770634" w14:textId="77777777" w:rsidTr="00794095">
        <w:trPr>
          <w:trHeight w:val="373"/>
        </w:trPr>
        <w:tc>
          <w:tcPr>
            <w:tcW w:w="1101" w:type="dxa"/>
          </w:tcPr>
          <w:p w14:paraId="0CC0A236" w14:textId="49095212" w:rsidR="00D47C3C" w:rsidRPr="00D47C3C" w:rsidRDefault="00D47C3C" w:rsidP="00D47C3C">
            <w:r w:rsidRPr="00D47C3C">
              <w:t>10</w:t>
            </w:r>
          </w:p>
        </w:tc>
        <w:tc>
          <w:tcPr>
            <w:tcW w:w="1132" w:type="dxa"/>
          </w:tcPr>
          <w:p w14:paraId="551BAAB6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0F1B1" w14:textId="3EA6E076" w:rsidR="00D47C3C" w:rsidRPr="00D47C3C" w:rsidRDefault="00D47C3C" w:rsidP="00D47C3C">
            <w:r w:rsidRPr="00D47C3C">
              <w:t>PLIEGO CARTONITE 18 ½ X 14</w:t>
            </w:r>
          </w:p>
        </w:tc>
        <w:tc>
          <w:tcPr>
            <w:tcW w:w="1417" w:type="dxa"/>
          </w:tcPr>
          <w:p w14:paraId="04F4EA85" w14:textId="0606B1AB" w:rsidR="00D47C3C" w:rsidRPr="00D47C3C" w:rsidRDefault="00D47C3C" w:rsidP="00D47C3C">
            <w:r>
              <w:t>UNIDAD</w:t>
            </w:r>
          </w:p>
        </w:tc>
        <w:tc>
          <w:tcPr>
            <w:tcW w:w="1418" w:type="dxa"/>
          </w:tcPr>
          <w:p w14:paraId="42D5B447" w14:textId="41FFF35E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1B71D7F8" w14:textId="77777777" w:rsidR="00D47C3C" w:rsidRPr="00D47C3C" w:rsidRDefault="00D47C3C" w:rsidP="00D47C3C"/>
        </w:tc>
      </w:tr>
      <w:tr w:rsidR="00D47C3C" w:rsidRPr="006E45AC" w14:paraId="0F8C8F64" w14:textId="77777777" w:rsidTr="00794095">
        <w:trPr>
          <w:trHeight w:val="373"/>
        </w:trPr>
        <w:tc>
          <w:tcPr>
            <w:tcW w:w="1101" w:type="dxa"/>
          </w:tcPr>
          <w:p w14:paraId="6635F32C" w14:textId="2481AEA4" w:rsidR="00D47C3C" w:rsidRPr="00D47C3C" w:rsidRDefault="00D47C3C" w:rsidP="00D47C3C">
            <w:r w:rsidRPr="00D47C3C">
              <w:t>11</w:t>
            </w:r>
          </w:p>
        </w:tc>
        <w:tc>
          <w:tcPr>
            <w:tcW w:w="1132" w:type="dxa"/>
          </w:tcPr>
          <w:p w14:paraId="3EBEC99C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92B5B" w14:textId="22FDE38A" w:rsidR="00D47C3C" w:rsidRPr="00D47C3C" w:rsidRDefault="00D47C3C" w:rsidP="00D47C3C">
            <w:r w:rsidRPr="00D47C3C">
              <w:t>PLIEGO CARTONITE 11 X 17</w:t>
            </w:r>
          </w:p>
        </w:tc>
        <w:tc>
          <w:tcPr>
            <w:tcW w:w="1417" w:type="dxa"/>
          </w:tcPr>
          <w:p w14:paraId="6A11190C" w14:textId="77FD03C7" w:rsidR="00D47C3C" w:rsidRPr="00D47C3C" w:rsidRDefault="00D47C3C" w:rsidP="00D47C3C">
            <w:r>
              <w:t>UNIDAD</w:t>
            </w:r>
          </w:p>
        </w:tc>
        <w:tc>
          <w:tcPr>
            <w:tcW w:w="1418" w:type="dxa"/>
          </w:tcPr>
          <w:p w14:paraId="2CFADD24" w14:textId="13283F28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2F028A9E" w14:textId="77777777" w:rsidR="00D47C3C" w:rsidRPr="00D47C3C" w:rsidRDefault="00D47C3C" w:rsidP="00D47C3C"/>
        </w:tc>
      </w:tr>
      <w:tr w:rsidR="00D47C3C" w:rsidRPr="006E45AC" w14:paraId="78451438" w14:textId="77777777" w:rsidTr="00794095">
        <w:trPr>
          <w:trHeight w:val="373"/>
        </w:trPr>
        <w:tc>
          <w:tcPr>
            <w:tcW w:w="1101" w:type="dxa"/>
          </w:tcPr>
          <w:p w14:paraId="50CF898E" w14:textId="399F116E" w:rsidR="00D47C3C" w:rsidRPr="00D47C3C" w:rsidRDefault="00D47C3C" w:rsidP="00D47C3C">
            <w:r w:rsidRPr="00D47C3C">
              <w:lastRenderedPageBreak/>
              <w:t>12</w:t>
            </w:r>
          </w:p>
        </w:tc>
        <w:tc>
          <w:tcPr>
            <w:tcW w:w="1132" w:type="dxa"/>
          </w:tcPr>
          <w:p w14:paraId="44DCDA10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66A9B" w14:textId="010EE25A" w:rsidR="00D47C3C" w:rsidRPr="00D47C3C" w:rsidRDefault="00D47C3C" w:rsidP="00D47C3C">
            <w:r w:rsidRPr="00D47C3C">
              <w:t>PLIEGO DE PAPEL SATINADO 11X17</w:t>
            </w:r>
          </w:p>
        </w:tc>
        <w:tc>
          <w:tcPr>
            <w:tcW w:w="1417" w:type="dxa"/>
          </w:tcPr>
          <w:p w14:paraId="7654B17E" w14:textId="38A71EB3" w:rsidR="00D47C3C" w:rsidRPr="00D47C3C" w:rsidRDefault="00D47C3C" w:rsidP="00D47C3C">
            <w:r>
              <w:t>UNIDAD</w:t>
            </w:r>
          </w:p>
        </w:tc>
        <w:tc>
          <w:tcPr>
            <w:tcW w:w="1418" w:type="dxa"/>
          </w:tcPr>
          <w:p w14:paraId="2A2A3246" w14:textId="72C1328C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2FD778E1" w14:textId="77777777" w:rsidR="00D47C3C" w:rsidRPr="00D47C3C" w:rsidRDefault="00D47C3C" w:rsidP="00D47C3C"/>
        </w:tc>
      </w:tr>
      <w:tr w:rsidR="00D47C3C" w:rsidRPr="006E45AC" w14:paraId="4564025E" w14:textId="77777777" w:rsidTr="00794095">
        <w:trPr>
          <w:trHeight w:val="373"/>
        </w:trPr>
        <w:tc>
          <w:tcPr>
            <w:tcW w:w="1101" w:type="dxa"/>
          </w:tcPr>
          <w:p w14:paraId="0D25A94C" w14:textId="2C334086" w:rsidR="00D47C3C" w:rsidRPr="00D47C3C" w:rsidRDefault="00D47C3C" w:rsidP="00D47C3C">
            <w:r w:rsidRPr="00D47C3C">
              <w:t>13</w:t>
            </w:r>
          </w:p>
        </w:tc>
        <w:tc>
          <w:tcPr>
            <w:tcW w:w="1132" w:type="dxa"/>
          </w:tcPr>
          <w:p w14:paraId="78DC934F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C4193" w14:textId="305E437E" w:rsidR="00D47C3C" w:rsidRPr="00D47C3C" w:rsidRDefault="00D47C3C" w:rsidP="00D47C3C">
            <w:r>
              <w:pict w14:anchorId="46AE862D">
                <v:rect id="_x0000_i1026" style="width:0;height:1.5pt" o:hralign="center" o:hrstd="t" o:hr="t" fillcolor="#a0a0a0" stroked="f"/>
              </w:pict>
            </w:r>
          </w:p>
        </w:tc>
        <w:tc>
          <w:tcPr>
            <w:tcW w:w="1417" w:type="dxa"/>
          </w:tcPr>
          <w:p w14:paraId="0E3C7242" w14:textId="77777777" w:rsidR="00D47C3C" w:rsidRPr="00D47C3C" w:rsidRDefault="00D47C3C" w:rsidP="00D47C3C"/>
        </w:tc>
        <w:tc>
          <w:tcPr>
            <w:tcW w:w="1418" w:type="dxa"/>
          </w:tcPr>
          <w:p w14:paraId="3FF7F6E3" w14:textId="78BD219D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26C7430D" w14:textId="77777777" w:rsidR="00D47C3C" w:rsidRPr="00D47C3C" w:rsidRDefault="00D47C3C" w:rsidP="00D47C3C"/>
        </w:tc>
      </w:tr>
      <w:tr w:rsidR="00D47C3C" w:rsidRPr="006E45AC" w14:paraId="66004B48" w14:textId="77777777" w:rsidTr="00D47C3C">
        <w:trPr>
          <w:trHeight w:val="373"/>
        </w:trPr>
        <w:tc>
          <w:tcPr>
            <w:tcW w:w="1101" w:type="dxa"/>
          </w:tcPr>
          <w:p w14:paraId="28BBB647" w14:textId="23CBB749" w:rsidR="00D47C3C" w:rsidRPr="00D47C3C" w:rsidRDefault="00D47C3C" w:rsidP="00D47C3C">
            <w:r w:rsidRPr="00D47C3C">
              <w:t>14</w:t>
            </w:r>
          </w:p>
        </w:tc>
        <w:tc>
          <w:tcPr>
            <w:tcW w:w="1132" w:type="dxa"/>
          </w:tcPr>
          <w:p w14:paraId="444C8B5F" w14:textId="77777777" w:rsidR="00D47C3C" w:rsidRPr="00D47C3C" w:rsidRDefault="00D47C3C" w:rsidP="00D47C3C"/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BA396" w14:textId="488D9125" w:rsidR="00D47C3C" w:rsidRPr="00D47C3C" w:rsidRDefault="00D47C3C" w:rsidP="00D47C3C">
            <w:r w:rsidRPr="00D47C3C">
              <w:t>LIBRAS DE TRAPO DE IMPRENTA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530F96CB" w14:textId="6613DD85" w:rsidR="00D47C3C" w:rsidRPr="00D47C3C" w:rsidRDefault="00D47C3C" w:rsidP="00D47C3C">
            <w:r>
              <w:t>LIBRAS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1818D9C4" w14:textId="0ABF6E83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  <w:tcBorders>
              <w:top w:val="single" w:sz="4" w:space="0" w:color="auto"/>
            </w:tcBorders>
          </w:tcPr>
          <w:p w14:paraId="0C66FCE3" w14:textId="77777777" w:rsidR="00D47C3C" w:rsidRPr="00D47C3C" w:rsidRDefault="00D47C3C" w:rsidP="00D47C3C"/>
        </w:tc>
      </w:tr>
      <w:tr w:rsidR="00D47C3C" w:rsidRPr="006E45AC" w14:paraId="1A6D51A4" w14:textId="77777777" w:rsidTr="00794095">
        <w:trPr>
          <w:trHeight w:val="373"/>
        </w:trPr>
        <w:tc>
          <w:tcPr>
            <w:tcW w:w="1101" w:type="dxa"/>
          </w:tcPr>
          <w:p w14:paraId="3454F98D" w14:textId="7F64EA2B" w:rsidR="00D47C3C" w:rsidRPr="00D47C3C" w:rsidRDefault="00D47C3C" w:rsidP="00D47C3C">
            <w:r w:rsidRPr="00D47C3C">
              <w:t>15</w:t>
            </w:r>
          </w:p>
        </w:tc>
        <w:tc>
          <w:tcPr>
            <w:tcW w:w="1132" w:type="dxa"/>
          </w:tcPr>
          <w:p w14:paraId="3AF65B62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C8B2E" w14:textId="7A061C81" w:rsidR="00D47C3C" w:rsidRPr="00D47C3C" w:rsidRDefault="00D47C3C" w:rsidP="00D47C3C">
            <w:r w:rsidRPr="00D47C3C">
              <w:t>PLANCHAS CTP PARA MAQUINA AB-DIK 9900</w:t>
            </w:r>
          </w:p>
        </w:tc>
        <w:tc>
          <w:tcPr>
            <w:tcW w:w="1417" w:type="dxa"/>
          </w:tcPr>
          <w:p w14:paraId="1A142F9E" w14:textId="7E615033" w:rsidR="00D47C3C" w:rsidRPr="00D47C3C" w:rsidRDefault="00D47C3C" w:rsidP="00D47C3C">
            <w:r>
              <w:t>UNIDAD</w:t>
            </w:r>
          </w:p>
        </w:tc>
        <w:tc>
          <w:tcPr>
            <w:tcW w:w="1418" w:type="dxa"/>
          </w:tcPr>
          <w:p w14:paraId="137373F4" w14:textId="6CFF4F69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4F3409EB" w14:textId="77777777" w:rsidR="00D47C3C" w:rsidRPr="00D47C3C" w:rsidRDefault="00D47C3C" w:rsidP="00D47C3C"/>
        </w:tc>
      </w:tr>
      <w:tr w:rsidR="00D47C3C" w:rsidRPr="006E45AC" w14:paraId="20C6B587" w14:textId="77777777" w:rsidTr="00794095">
        <w:trPr>
          <w:trHeight w:val="373"/>
        </w:trPr>
        <w:tc>
          <w:tcPr>
            <w:tcW w:w="1101" w:type="dxa"/>
          </w:tcPr>
          <w:p w14:paraId="6EE1CF2D" w14:textId="6E6B1524" w:rsidR="00D47C3C" w:rsidRPr="00D47C3C" w:rsidRDefault="00D47C3C" w:rsidP="00D47C3C">
            <w:r w:rsidRPr="00D47C3C">
              <w:t>16</w:t>
            </w:r>
          </w:p>
        </w:tc>
        <w:tc>
          <w:tcPr>
            <w:tcW w:w="1132" w:type="dxa"/>
          </w:tcPr>
          <w:p w14:paraId="67D5DFF1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CFE4A" w14:textId="57808423" w:rsidR="00D47C3C" w:rsidRPr="00D47C3C" w:rsidRDefault="00D47C3C" w:rsidP="00D47C3C">
            <w:r w:rsidRPr="00D47C3C">
              <w:t>CAJA DE TAZAS SUBLIMACION</w:t>
            </w:r>
          </w:p>
        </w:tc>
        <w:tc>
          <w:tcPr>
            <w:tcW w:w="1417" w:type="dxa"/>
          </w:tcPr>
          <w:p w14:paraId="0EB41947" w14:textId="4561DF7C" w:rsidR="00D47C3C" w:rsidRPr="00D47C3C" w:rsidRDefault="00D47C3C" w:rsidP="00D47C3C">
            <w:r>
              <w:t>CAJAS</w:t>
            </w:r>
          </w:p>
        </w:tc>
        <w:tc>
          <w:tcPr>
            <w:tcW w:w="1418" w:type="dxa"/>
          </w:tcPr>
          <w:p w14:paraId="2E3A7BB5" w14:textId="19965559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14A88A1A" w14:textId="77777777" w:rsidR="00D47C3C" w:rsidRPr="00D47C3C" w:rsidRDefault="00D47C3C" w:rsidP="00D47C3C"/>
        </w:tc>
      </w:tr>
      <w:tr w:rsidR="00D47C3C" w:rsidRPr="006E45AC" w14:paraId="54979634" w14:textId="77777777" w:rsidTr="00794095">
        <w:trPr>
          <w:trHeight w:val="373"/>
        </w:trPr>
        <w:tc>
          <w:tcPr>
            <w:tcW w:w="1101" w:type="dxa"/>
          </w:tcPr>
          <w:p w14:paraId="022ECAB9" w14:textId="16A3B1FA" w:rsidR="00D47C3C" w:rsidRPr="00D47C3C" w:rsidRDefault="00D47C3C" w:rsidP="00D47C3C">
            <w:r w:rsidRPr="00D47C3C">
              <w:t>17</w:t>
            </w:r>
          </w:p>
        </w:tc>
        <w:tc>
          <w:tcPr>
            <w:tcW w:w="1132" w:type="dxa"/>
          </w:tcPr>
          <w:p w14:paraId="5823C40B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4B39C" w14:textId="785A158B" w:rsidR="00D47C3C" w:rsidRPr="00D47C3C" w:rsidRDefault="00D47C3C" w:rsidP="00D47C3C">
            <w:r w:rsidRPr="00D47C3C">
              <w:t xml:space="preserve">TERMOS DE SUBLIMACION DE </w:t>
            </w:r>
            <w:proofErr w:type="gramStart"/>
            <w:r w:rsidRPr="00D47C3C">
              <w:t>METAL  (</w:t>
            </w:r>
            <w:proofErr w:type="gramEnd"/>
            <w:r w:rsidRPr="00D47C3C">
              <w:t>DIFERENTES ESTILOS)</w:t>
            </w:r>
          </w:p>
        </w:tc>
        <w:tc>
          <w:tcPr>
            <w:tcW w:w="1417" w:type="dxa"/>
          </w:tcPr>
          <w:p w14:paraId="6E0B61CD" w14:textId="24084EF9" w:rsidR="00D47C3C" w:rsidRPr="00D47C3C" w:rsidRDefault="00D47C3C" w:rsidP="00D47C3C">
            <w:r>
              <w:t>UNIDAD</w:t>
            </w:r>
          </w:p>
        </w:tc>
        <w:tc>
          <w:tcPr>
            <w:tcW w:w="1418" w:type="dxa"/>
          </w:tcPr>
          <w:p w14:paraId="45B3F8AC" w14:textId="375507E1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2457BA6C" w14:textId="77777777" w:rsidR="00D47C3C" w:rsidRPr="00D47C3C" w:rsidRDefault="00D47C3C" w:rsidP="00D47C3C"/>
        </w:tc>
      </w:tr>
      <w:tr w:rsidR="00D47C3C" w:rsidRPr="006E45AC" w14:paraId="18BFDAF7" w14:textId="77777777" w:rsidTr="00794095">
        <w:trPr>
          <w:trHeight w:val="373"/>
        </w:trPr>
        <w:tc>
          <w:tcPr>
            <w:tcW w:w="1101" w:type="dxa"/>
          </w:tcPr>
          <w:p w14:paraId="566A21FB" w14:textId="2218DE3C" w:rsidR="00D47C3C" w:rsidRPr="00D47C3C" w:rsidRDefault="00D47C3C" w:rsidP="00D47C3C">
            <w:r w:rsidRPr="00D47C3C">
              <w:t>18</w:t>
            </w:r>
          </w:p>
        </w:tc>
        <w:tc>
          <w:tcPr>
            <w:tcW w:w="1132" w:type="dxa"/>
          </w:tcPr>
          <w:p w14:paraId="40A672E6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2BDCA" w14:textId="32F965BD" w:rsidR="00D47C3C" w:rsidRPr="00D47C3C" w:rsidRDefault="00D47C3C" w:rsidP="00D47C3C">
            <w:r w:rsidRPr="00D47C3C">
              <w:t xml:space="preserve">TERMOS NORMALES </w:t>
            </w:r>
            <w:proofErr w:type="gramStart"/>
            <w:r w:rsidRPr="00D47C3C">
              <w:t>DE  METAL</w:t>
            </w:r>
            <w:proofErr w:type="gramEnd"/>
          </w:p>
        </w:tc>
        <w:tc>
          <w:tcPr>
            <w:tcW w:w="1417" w:type="dxa"/>
          </w:tcPr>
          <w:p w14:paraId="3487DF3A" w14:textId="47817640" w:rsidR="00D47C3C" w:rsidRPr="00D47C3C" w:rsidRDefault="00D47C3C" w:rsidP="00D47C3C">
            <w:r>
              <w:t>UNIDAD</w:t>
            </w:r>
          </w:p>
        </w:tc>
        <w:tc>
          <w:tcPr>
            <w:tcW w:w="1418" w:type="dxa"/>
          </w:tcPr>
          <w:p w14:paraId="5B8B7CAD" w14:textId="541C26B1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113AD311" w14:textId="77777777" w:rsidR="00D47C3C" w:rsidRPr="00D47C3C" w:rsidRDefault="00D47C3C" w:rsidP="00D47C3C"/>
        </w:tc>
      </w:tr>
      <w:tr w:rsidR="00D47C3C" w:rsidRPr="006E45AC" w14:paraId="6ECE4219" w14:textId="77777777" w:rsidTr="00794095">
        <w:trPr>
          <w:trHeight w:val="373"/>
        </w:trPr>
        <w:tc>
          <w:tcPr>
            <w:tcW w:w="1101" w:type="dxa"/>
          </w:tcPr>
          <w:p w14:paraId="133FFA85" w14:textId="0AE85B4F" w:rsidR="00D47C3C" w:rsidRPr="00D47C3C" w:rsidRDefault="00D47C3C" w:rsidP="00D47C3C">
            <w:r w:rsidRPr="00D47C3C">
              <w:t>19</w:t>
            </w:r>
          </w:p>
        </w:tc>
        <w:tc>
          <w:tcPr>
            <w:tcW w:w="1132" w:type="dxa"/>
          </w:tcPr>
          <w:p w14:paraId="187A6A0E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3553B" w14:textId="24C0E166" w:rsidR="00D47C3C" w:rsidRPr="00D47C3C" w:rsidRDefault="00D47C3C" w:rsidP="00D47C3C">
            <w:r w:rsidRPr="00D47C3C">
              <w:t>VASOS DE SUBLIMACION DE METAL</w:t>
            </w:r>
          </w:p>
        </w:tc>
        <w:tc>
          <w:tcPr>
            <w:tcW w:w="1417" w:type="dxa"/>
          </w:tcPr>
          <w:p w14:paraId="51299079" w14:textId="4E5FC5D9" w:rsidR="00D47C3C" w:rsidRPr="00D47C3C" w:rsidRDefault="00D47C3C" w:rsidP="00D47C3C">
            <w:r>
              <w:t>UNIDAD</w:t>
            </w:r>
          </w:p>
        </w:tc>
        <w:tc>
          <w:tcPr>
            <w:tcW w:w="1418" w:type="dxa"/>
          </w:tcPr>
          <w:p w14:paraId="42985C35" w14:textId="570539FA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6A162675" w14:textId="77777777" w:rsidR="00D47C3C" w:rsidRPr="00D47C3C" w:rsidRDefault="00D47C3C" w:rsidP="00D47C3C"/>
        </w:tc>
      </w:tr>
      <w:tr w:rsidR="00D47C3C" w:rsidRPr="006E45AC" w14:paraId="259BCDE1" w14:textId="77777777" w:rsidTr="00794095">
        <w:trPr>
          <w:trHeight w:val="373"/>
        </w:trPr>
        <w:tc>
          <w:tcPr>
            <w:tcW w:w="1101" w:type="dxa"/>
          </w:tcPr>
          <w:p w14:paraId="79CAB2FD" w14:textId="1AA4A7AA" w:rsidR="00D47C3C" w:rsidRPr="00D47C3C" w:rsidRDefault="00D47C3C" w:rsidP="00D47C3C">
            <w:r w:rsidRPr="00D47C3C">
              <w:t>20</w:t>
            </w:r>
          </w:p>
        </w:tc>
        <w:tc>
          <w:tcPr>
            <w:tcW w:w="1132" w:type="dxa"/>
          </w:tcPr>
          <w:p w14:paraId="70418221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A0D53" w14:textId="1693C273" w:rsidR="00D47C3C" w:rsidRPr="00D47C3C" w:rsidRDefault="00D47C3C" w:rsidP="00D47C3C">
            <w:r w:rsidRPr="00D47C3C">
              <w:t>VASOS COMUNES DE METAL</w:t>
            </w:r>
          </w:p>
        </w:tc>
        <w:tc>
          <w:tcPr>
            <w:tcW w:w="1417" w:type="dxa"/>
          </w:tcPr>
          <w:p w14:paraId="144DDAD5" w14:textId="783E6264" w:rsidR="00D47C3C" w:rsidRPr="00D47C3C" w:rsidRDefault="00D47C3C" w:rsidP="00D47C3C">
            <w:r>
              <w:t>UNIDAD</w:t>
            </w:r>
          </w:p>
        </w:tc>
        <w:tc>
          <w:tcPr>
            <w:tcW w:w="1418" w:type="dxa"/>
          </w:tcPr>
          <w:p w14:paraId="09D0E144" w14:textId="7E8E1850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2D5EB6E9" w14:textId="77777777" w:rsidR="00D47C3C" w:rsidRPr="00D47C3C" w:rsidRDefault="00D47C3C" w:rsidP="00D47C3C"/>
        </w:tc>
      </w:tr>
      <w:tr w:rsidR="00D47C3C" w:rsidRPr="006E45AC" w14:paraId="02C743BA" w14:textId="77777777" w:rsidTr="00794095">
        <w:trPr>
          <w:trHeight w:val="373"/>
        </w:trPr>
        <w:tc>
          <w:tcPr>
            <w:tcW w:w="1101" w:type="dxa"/>
          </w:tcPr>
          <w:p w14:paraId="65360448" w14:textId="39AC7F82" w:rsidR="00D47C3C" w:rsidRPr="00D47C3C" w:rsidRDefault="00D47C3C" w:rsidP="00D47C3C">
            <w:r w:rsidRPr="00D47C3C">
              <w:t>21</w:t>
            </w:r>
          </w:p>
        </w:tc>
        <w:tc>
          <w:tcPr>
            <w:tcW w:w="1132" w:type="dxa"/>
          </w:tcPr>
          <w:p w14:paraId="644F2C4D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36043" w14:textId="3D9778B0" w:rsidR="00D47C3C" w:rsidRPr="00D47C3C" w:rsidRDefault="00D47C3C" w:rsidP="00D47C3C">
            <w:r w:rsidRPr="00D47C3C">
              <w:t>FORROS COJIN SUBLIMACION</w:t>
            </w:r>
          </w:p>
        </w:tc>
        <w:tc>
          <w:tcPr>
            <w:tcW w:w="1417" w:type="dxa"/>
          </w:tcPr>
          <w:p w14:paraId="1B70BF76" w14:textId="719CEE96" w:rsidR="00D47C3C" w:rsidRPr="00D47C3C" w:rsidRDefault="00D47C3C" w:rsidP="00D47C3C">
            <w:r>
              <w:t>UNIDAD</w:t>
            </w:r>
          </w:p>
        </w:tc>
        <w:tc>
          <w:tcPr>
            <w:tcW w:w="1418" w:type="dxa"/>
          </w:tcPr>
          <w:p w14:paraId="4F6DD288" w14:textId="2C47B5DE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43327BE1" w14:textId="77777777" w:rsidR="00D47C3C" w:rsidRPr="00D47C3C" w:rsidRDefault="00D47C3C" w:rsidP="00D47C3C"/>
        </w:tc>
      </w:tr>
      <w:tr w:rsidR="00D47C3C" w:rsidRPr="006E45AC" w14:paraId="52AACA99" w14:textId="77777777" w:rsidTr="00794095">
        <w:trPr>
          <w:trHeight w:val="373"/>
        </w:trPr>
        <w:tc>
          <w:tcPr>
            <w:tcW w:w="1101" w:type="dxa"/>
          </w:tcPr>
          <w:p w14:paraId="317DFA02" w14:textId="2471236E" w:rsidR="00D47C3C" w:rsidRPr="00D47C3C" w:rsidRDefault="00D47C3C" w:rsidP="00D47C3C">
            <w:r w:rsidRPr="00D47C3C">
              <w:t>22</w:t>
            </w:r>
          </w:p>
        </w:tc>
        <w:tc>
          <w:tcPr>
            <w:tcW w:w="1132" w:type="dxa"/>
          </w:tcPr>
          <w:p w14:paraId="48ECE47D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65E03" w14:textId="76FDD9A4" w:rsidR="00D47C3C" w:rsidRPr="00D47C3C" w:rsidRDefault="00D47C3C" w:rsidP="00D47C3C">
            <w:r w:rsidRPr="00D47C3C">
              <w:t>RELLENO DE COJIN</w:t>
            </w:r>
          </w:p>
        </w:tc>
        <w:tc>
          <w:tcPr>
            <w:tcW w:w="1417" w:type="dxa"/>
          </w:tcPr>
          <w:p w14:paraId="66516152" w14:textId="518D6865" w:rsidR="00D47C3C" w:rsidRPr="00D47C3C" w:rsidRDefault="00D47C3C" w:rsidP="00D47C3C">
            <w:r>
              <w:t>UNIDAD</w:t>
            </w:r>
          </w:p>
        </w:tc>
        <w:tc>
          <w:tcPr>
            <w:tcW w:w="1418" w:type="dxa"/>
          </w:tcPr>
          <w:p w14:paraId="5B0F6486" w14:textId="5618C26A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78904B6F" w14:textId="77777777" w:rsidR="00D47C3C" w:rsidRPr="00D47C3C" w:rsidRDefault="00D47C3C" w:rsidP="00D47C3C"/>
        </w:tc>
      </w:tr>
      <w:tr w:rsidR="00D47C3C" w:rsidRPr="006E45AC" w14:paraId="488D33AD" w14:textId="77777777" w:rsidTr="00794095">
        <w:trPr>
          <w:trHeight w:val="373"/>
        </w:trPr>
        <w:tc>
          <w:tcPr>
            <w:tcW w:w="1101" w:type="dxa"/>
          </w:tcPr>
          <w:p w14:paraId="05B1B472" w14:textId="0BE6F6A5" w:rsidR="00D47C3C" w:rsidRPr="00D47C3C" w:rsidRDefault="00D47C3C" w:rsidP="00D47C3C">
            <w:r w:rsidRPr="00D47C3C">
              <w:t>23</w:t>
            </w:r>
          </w:p>
        </w:tc>
        <w:tc>
          <w:tcPr>
            <w:tcW w:w="1132" w:type="dxa"/>
          </w:tcPr>
          <w:p w14:paraId="0D64386F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5A495" w14:textId="03936364" w:rsidR="00D47C3C" w:rsidRPr="00D47C3C" w:rsidRDefault="00D47C3C" w:rsidP="00D47C3C">
            <w:r w:rsidRPr="00D47C3C">
              <w:t>GORRAS VARIOS COLORES</w:t>
            </w:r>
          </w:p>
        </w:tc>
        <w:tc>
          <w:tcPr>
            <w:tcW w:w="1417" w:type="dxa"/>
          </w:tcPr>
          <w:p w14:paraId="1717D30E" w14:textId="1DC3FDF4" w:rsidR="00D47C3C" w:rsidRPr="00D47C3C" w:rsidRDefault="00D47C3C" w:rsidP="00D47C3C">
            <w:r>
              <w:t>UNIDAD</w:t>
            </w:r>
          </w:p>
        </w:tc>
        <w:tc>
          <w:tcPr>
            <w:tcW w:w="1418" w:type="dxa"/>
          </w:tcPr>
          <w:p w14:paraId="08087B48" w14:textId="35C65A36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486E3FAA" w14:textId="77777777" w:rsidR="00D47C3C" w:rsidRPr="00D47C3C" w:rsidRDefault="00D47C3C" w:rsidP="00D47C3C"/>
        </w:tc>
      </w:tr>
      <w:tr w:rsidR="00D47C3C" w:rsidRPr="006E45AC" w14:paraId="500985E5" w14:textId="77777777" w:rsidTr="00794095">
        <w:trPr>
          <w:trHeight w:val="373"/>
        </w:trPr>
        <w:tc>
          <w:tcPr>
            <w:tcW w:w="1101" w:type="dxa"/>
          </w:tcPr>
          <w:p w14:paraId="6C04424C" w14:textId="6D682790" w:rsidR="00D47C3C" w:rsidRPr="00D47C3C" w:rsidRDefault="00D47C3C" w:rsidP="00D47C3C">
            <w:r w:rsidRPr="00D47C3C">
              <w:t>24</w:t>
            </w:r>
          </w:p>
        </w:tc>
        <w:tc>
          <w:tcPr>
            <w:tcW w:w="1132" w:type="dxa"/>
          </w:tcPr>
          <w:p w14:paraId="7A703E43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19CD5" w14:textId="48589BB7" w:rsidR="00D47C3C" w:rsidRPr="00D47C3C" w:rsidRDefault="00D47C3C" w:rsidP="00D47C3C">
            <w:proofErr w:type="gramStart"/>
            <w:r w:rsidRPr="00D47C3C">
              <w:t>MOUSE</w:t>
            </w:r>
            <w:proofErr w:type="gramEnd"/>
            <w:r w:rsidRPr="00D47C3C">
              <w:t xml:space="preserve"> PAD</w:t>
            </w:r>
          </w:p>
        </w:tc>
        <w:tc>
          <w:tcPr>
            <w:tcW w:w="1417" w:type="dxa"/>
          </w:tcPr>
          <w:p w14:paraId="21BA6109" w14:textId="4568EF2C" w:rsidR="00D47C3C" w:rsidRPr="00D47C3C" w:rsidRDefault="00D47C3C" w:rsidP="00D47C3C">
            <w:r>
              <w:t>UNIDAD</w:t>
            </w:r>
          </w:p>
        </w:tc>
        <w:tc>
          <w:tcPr>
            <w:tcW w:w="1418" w:type="dxa"/>
          </w:tcPr>
          <w:p w14:paraId="06295EF4" w14:textId="157F9DEA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7C2C7175" w14:textId="77777777" w:rsidR="00D47C3C" w:rsidRPr="00D47C3C" w:rsidRDefault="00D47C3C" w:rsidP="00D47C3C"/>
        </w:tc>
      </w:tr>
      <w:tr w:rsidR="00D47C3C" w:rsidRPr="006E45AC" w14:paraId="5980C97A" w14:textId="77777777" w:rsidTr="00794095">
        <w:trPr>
          <w:trHeight w:val="373"/>
        </w:trPr>
        <w:tc>
          <w:tcPr>
            <w:tcW w:w="1101" w:type="dxa"/>
          </w:tcPr>
          <w:p w14:paraId="18628DB7" w14:textId="7D8D58DF" w:rsidR="00D47C3C" w:rsidRPr="00D47C3C" w:rsidRDefault="00D47C3C" w:rsidP="00D47C3C">
            <w:r w:rsidRPr="00D47C3C">
              <w:t>25</w:t>
            </w:r>
          </w:p>
        </w:tc>
        <w:tc>
          <w:tcPr>
            <w:tcW w:w="1132" w:type="dxa"/>
          </w:tcPr>
          <w:p w14:paraId="17E3720F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B755B" w14:textId="0A5A91A7" w:rsidR="00D47C3C" w:rsidRPr="00D47C3C" w:rsidRDefault="00D47C3C" w:rsidP="00D47C3C">
            <w:r w:rsidRPr="00D47C3C">
              <w:t>ROMPE CABEZA DE 6X7 PULG</w:t>
            </w:r>
          </w:p>
        </w:tc>
        <w:tc>
          <w:tcPr>
            <w:tcW w:w="1417" w:type="dxa"/>
          </w:tcPr>
          <w:p w14:paraId="65F1D79B" w14:textId="467011FD" w:rsidR="00D47C3C" w:rsidRPr="00D47C3C" w:rsidRDefault="00D47C3C" w:rsidP="00D47C3C">
            <w:r>
              <w:t>UNIDAD</w:t>
            </w:r>
          </w:p>
        </w:tc>
        <w:tc>
          <w:tcPr>
            <w:tcW w:w="1418" w:type="dxa"/>
          </w:tcPr>
          <w:p w14:paraId="09E95451" w14:textId="5BD9DABF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57545654" w14:textId="77777777" w:rsidR="00D47C3C" w:rsidRPr="00D47C3C" w:rsidRDefault="00D47C3C" w:rsidP="00D47C3C"/>
        </w:tc>
      </w:tr>
      <w:tr w:rsidR="00D47C3C" w:rsidRPr="006E45AC" w14:paraId="4BF71609" w14:textId="77777777" w:rsidTr="00794095">
        <w:trPr>
          <w:trHeight w:val="373"/>
        </w:trPr>
        <w:tc>
          <w:tcPr>
            <w:tcW w:w="1101" w:type="dxa"/>
          </w:tcPr>
          <w:p w14:paraId="3CBE3BEA" w14:textId="740B2F35" w:rsidR="00D47C3C" w:rsidRPr="00D47C3C" w:rsidRDefault="00D47C3C" w:rsidP="00D47C3C">
            <w:r w:rsidRPr="00D47C3C">
              <w:t>26</w:t>
            </w:r>
          </w:p>
        </w:tc>
        <w:tc>
          <w:tcPr>
            <w:tcW w:w="1132" w:type="dxa"/>
          </w:tcPr>
          <w:p w14:paraId="690D5DBE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224C7" w14:textId="4F9262CC" w:rsidR="00D47C3C" w:rsidRPr="00D47C3C" w:rsidRDefault="00D47C3C" w:rsidP="00D47C3C">
            <w:r w:rsidRPr="00D47C3C">
              <w:t>RELOJ DE SUBLIMACION</w:t>
            </w:r>
          </w:p>
        </w:tc>
        <w:tc>
          <w:tcPr>
            <w:tcW w:w="1417" w:type="dxa"/>
          </w:tcPr>
          <w:p w14:paraId="58D9CF91" w14:textId="6174D131" w:rsidR="00D47C3C" w:rsidRPr="00D47C3C" w:rsidRDefault="00D47C3C" w:rsidP="00D47C3C">
            <w:r>
              <w:t>UNIDAD</w:t>
            </w:r>
          </w:p>
        </w:tc>
        <w:tc>
          <w:tcPr>
            <w:tcW w:w="1418" w:type="dxa"/>
          </w:tcPr>
          <w:p w14:paraId="36FCCF62" w14:textId="4FA9A8D4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1BACB70C" w14:textId="77777777" w:rsidR="00D47C3C" w:rsidRPr="00D47C3C" w:rsidRDefault="00D47C3C" w:rsidP="00D47C3C"/>
        </w:tc>
      </w:tr>
      <w:tr w:rsidR="00D47C3C" w:rsidRPr="006E45AC" w14:paraId="6CD4FE0B" w14:textId="77777777" w:rsidTr="00794095">
        <w:trPr>
          <w:trHeight w:val="373"/>
        </w:trPr>
        <w:tc>
          <w:tcPr>
            <w:tcW w:w="1101" w:type="dxa"/>
          </w:tcPr>
          <w:p w14:paraId="61152678" w14:textId="79269A6C" w:rsidR="00D47C3C" w:rsidRPr="00D47C3C" w:rsidRDefault="00D47C3C" w:rsidP="00D47C3C">
            <w:r w:rsidRPr="00D47C3C">
              <w:t>27</w:t>
            </w:r>
          </w:p>
        </w:tc>
        <w:tc>
          <w:tcPr>
            <w:tcW w:w="1132" w:type="dxa"/>
          </w:tcPr>
          <w:p w14:paraId="0371A336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F0B62" w14:textId="3DE50F9D" w:rsidR="00D47C3C" w:rsidRPr="00D47C3C" w:rsidRDefault="00D47C3C" w:rsidP="00D47C3C">
            <w:r w:rsidRPr="00D47C3C">
              <w:t>BOLSOS DE SUBLIMACION</w:t>
            </w:r>
          </w:p>
        </w:tc>
        <w:tc>
          <w:tcPr>
            <w:tcW w:w="1417" w:type="dxa"/>
          </w:tcPr>
          <w:p w14:paraId="3FB4945B" w14:textId="17663D06" w:rsidR="00D47C3C" w:rsidRPr="00D47C3C" w:rsidRDefault="00D47C3C" w:rsidP="00D47C3C">
            <w:r>
              <w:t>UNIDAD</w:t>
            </w:r>
          </w:p>
        </w:tc>
        <w:tc>
          <w:tcPr>
            <w:tcW w:w="1418" w:type="dxa"/>
          </w:tcPr>
          <w:p w14:paraId="0DAC342A" w14:textId="3ABEA5E2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2259DF37" w14:textId="77777777" w:rsidR="00D47C3C" w:rsidRPr="00D47C3C" w:rsidRDefault="00D47C3C" w:rsidP="00D47C3C"/>
        </w:tc>
      </w:tr>
      <w:tr w:rsidR="00D47C3C" w:rsidRPr="006E45AC" w14:paraId="7D41BBDC" w14:textId="77777777" w:rsidTr="00794095">
        <w:trPr>
          <w:trHeight w:val="373"/>
        </w:trPr>
        <w:tc>
          <w:tcPr>
            <w:tcW w:w="1101" w:type="dxa"/>
          </w:tcPr>
          <w:p w14:paraId="4222ED9F" w14:textId="4E9B9878" w:rsidR="00D47C3C" w:rsidRPr="00D47C3C" w:rsidRDefault="00D47C3C" w:rsidP="00D47C3C">
            <w:r w:rsidRPr="00D47C3C">
              <w:t>28</w:t>
            </w:r>
          </w:p>
        </w:tc>
        <w:tc>
          <w:tcPr>
            <w:tcW w:w="1132" w:type="dxa"/>
          </w:tcPr>
          <w:p w14:paraId="5102CFE4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E4394" w14:textId="1794DC45" w:rsidR="00D47C3C" w:rsidRPr="00D47C3C" w:rsidRDefault="00D47C3C" w:rsidP="00D47C3C">
            <w:r w:rsidRPr="00D47C3C">
              <w:t xml:space="preserve">BALDOSAS DE SUBLIMACION </w:t>
            </w:r>
          </w:p>
        </w:tc>
        <w:tc>
          <w:tcPr>
            <w:tcW w:w="1417" w:type="dxa"/>
          </w:tcPr>
          <w:p w14:paraId="16A3783C" w14:textId="7B1A0A7E" w:rsidR="00D47C3C" w:rsidRPr="00D47C3C" w:rsidRDefault="00D47C3C" w:rsidP="00D47C3C">
            <w:r>
              <w:t>UNIDAD</w:t>
            </w:r>
          </w:p>
        </w:tc>
        <w:tc>
          <w:tcPr>
            <w:tcW w:w="1418" w:type="dxa"/>
          </w:tcPr>
          <w:p w14:paraId="184845D4" w14:textId="3EEE92E9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27AB9A0D" w14:textId="77777777" w:rsidR="00D47C3C" w:rsidRPr="00D47C3C" w:rsidRDefault="00D47C3C" w:rsidP="00D47C3C"/>
        </w:tc>
      </w:tr>
      <w:tr w:rsidR="00D47C3C" w:rsidRPr="006E45AC" w14:paraId="3301DDB1" w14:textId="77777777" w:rsidTr="00794095">
        <w:trPr>
          <w:trHeight w:val="373"/>
        </w:trPr>
        <w:tc>
          <w:tcPr>
            <w:tcW w:w="1101" w:type="dxa"/>
          </w:tcPr>
          <w:p w14:paraId="5DD0F0A3" w14:textId="087C4B0F" w:rsidR="00D47C3C" w:rsidRPr="00D47C3C" w:rsidRDefault="00D47C3C" w:rsidP="00D47C3C">
            <w:r w:rsidRPr="00D47C3C">
              <w:t>29</w:t>
            </w:r>
          </w:p>
        </w:tc>
        <w:tc>
          <w:tcPr>
            <w:tcW w:w="1132" w:type="dxa"/>
          </w:tcPr>
          <w:p w14:paraId="33AC9806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0ECDA" w14:textId="44D2FB90" w:rsidR="00D47C3C" w:rsidRPr="00D47C3C" w:rsidRDefault="00D47C3C" w:rsidP="00D47C3C">
            <w:r w:rsidRPr="00D47C3C">
              <w:t>LAPICEROS DE SUBLIMACION</w:t>
            </w:r>
          </w:p>
        </w:tc>
        <w:tc>
          <w:tcPr>
            <w:tcW w:w="1417" w:type="dxa"/>
          </w:tcPr>
          <w:p w14:paraId="5E9B5CC2" w14:textId="7735567B" w:rsidR="00D47C3C" w:rsidRPr="00D47C3C" w:rsidRDefault="00D47C3C" w:rsidP="00D47C3C">
            <w:r>
              <w:t>UNIDAD</w:t>
            </w:r>
          </w:p>
        </w:tc>
        <w:tc>
          <w:tcPr>
            <w:tcW w:w="1418" w:type="dxa"/>
          </w:tcPr>
          <w:p w14:paraId="0942582B" w14:textId="6186DD3E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513D2D5B" w14:textId="77777777" w:rsidR="00D47C3C" w:rsidRPr="00D47C3C" w:rsidRDefault="00D47C3C" w:rsidP="00D47C3C"/>
        </w:tc>
      </w:tr>
      <w:tr w:rsidR="00D47C3C" w:rsidRPr="006E45AC" w14:paraId="617CB304" w14:textId="77777777" w:rsidTr="00794095">
        <w:trPr>
          <w:trHeight w:val="373"/>
        </w:trPr>
        <w:tc>
          <w:tcPr>
            <w:tcW w:w="1101" w:type="dxa"/>
          </w:tcPr>
          <w:p w14:paraId="69A29CC6" w14:textId="0BAAE9D0" w:rsidR="00D47C3C" w:rsidRPr="00D47C3C" w:rsidRDefault="00D47C3C" w:rsidP="00D47C3C">
            <w:r w:rsidRPr="00D47C3C">
              <w:t>30</w:t>
            </w:r>
          </w:p>
        </w:tc>
        <w:tc>
          <w:tcPr>
            <w:tcW w:w="1132" w:type="dxa"/>
          </w:tcPr>
          <w:p w14:paraId="1E655117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4AE2E" w14:textId="6D099B80" w:rsidR="00D47C3C" w:rsidRPr="00D47C3C" w:rsidRDefault="00D47C3C" w:rsidP="00D47C3C">
            <w:r w:rsidRPr="00D47C3C">
              <w:t>CAJA DE LAPIZ CARBON</w:t>
            </w:r>
          </w:p>
        </w:tc>
        <w:tc>
          <w:tcPr>
            <w:tcW w:w="1417" w:type="dxa"/>
          </w:tcPr>
          <w:p w14:paraId="72FAF7D8" w14:textId="07C2F2C0" w:rsidR="00D47C3C" w:rsidRPr="00D47C3C" w:rsidRDefault="00D47C3C" w:rsidP="00D47C3C">
            <w:r>
              <w:t>CAJA</w:t>
            </w:r>
          </w:p>
        </w:tc>
        <w:tc>
          <w:tcPr>
            <w:tcW w:w="1418" w:type="dxa"/>
          </w:tcPr>
          <w:p w14:paraId="21031135" w14:textId="0DE2833F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0DB7DBEC" w14:textId="77777777" w:rsidR="00D47C3C" w:rsidRPr="00D47C3C" w:rsidRDefault="00D47C3C" w:rsidP="00D47C3C"/>
        </w:tc>
      </w:tr>
      <w:tr w:rsidR="00D47C3C" w:rsidRPr="006E45AC" w14:paraId="04855B52" w14:textId="77777777" w:rsidTr="00794095">
        <w:trPr>
          <w:trHeight w:val="373"/>
        </w:trPr>
        <w:tc>
          <w:tcPr>
            <w:tcW w:w="1101" w:type="dxa"/>
          </w:tcPr>
          <w:p w14:paraId="07EC88D5" w14:textId="2CC6D45D" w:rsidR="00D47C3C" w:rsidRPr="00D47C3C" w:rsidRDefault="00D47C3C" w:rsidP="00D47C3C">
            <w:r w:rsidRPr="00D47C3C">
              <w:t>31</w:t>
            </w:r>
          </w:p>
        </w:tc>
        <w:tc>
          <w:tcPr>
            <w:tcW w:w="1132" w:type="dxa"/>
          </w:tcPr>
          <w:p w14:paraId="184A07D5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B2F8C" w14:textId="249F75B0" w:rsidR="00D47C3C" w:rsidRPr="00D47C3C" w:rsidRDefault="00D47C3C" w:rsidP="00D47C3C">
            <w:r w:rsidRPr="00D47C3C">
              <w:t>ROLLOS DE HILO DE LANA (VARIOS COLORES)</w:t>
            </w:r>
          </w:p>
        </w:tc>
        <w:tc>
          <w:tcPr>
            <w:tcW w:w="1417" w:type="dxa"/>
          </w:tcPr>
          <w:p w14:paraId="0CFBFE68" w14:textId="55145B3A" w:rsidR="00D47C3C" w:rsidRPr="00D47C3C" w:rsidRDefault="00D47C3C" w:rsidP="00D47C3C">
            <w:r>
              <w:t>UNIDAD</w:t>
            </w:r>
          </w:p>
        </w:tc>
        <w:tc>
          <w:tcPr>
            <w:tcW w:w="1418" w:type="dxa"/>
          </w:tcPr>
          <w:p w14:paraId="3A5B88AA" w14:textId="45D1B4B2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6496B407" w14:textId="77777777" w:rsidR="00D47C3C" w:rsidRPr="00D47C3C" w:rsidRDefault="00D47C3C" w:rsidP="00D47C3C"/>
        </w:tc>
      </w:tr>
      <w:tr w:rsidR="00D47C3C" w:rsidRPr="006E45AC" w14:paraId="01AA2E12" w14:textId="77777777" w:rsidTr="00794095">
        <w:trPr>
          <w:trHeight w:val="373"/>
        </w:trPr>
        <w:tc>
          <w:tcPr>
            <w:tcW w:w="1101" w:type="dxa"/>
          </w:tcPr>
          <w:p w14:paraId="0B0D060D" w14:textId="0BDAAA5D" w:rsidR="00D47C3C" w:rsidRPr="00D47C3C" w:rsidRDefault="00D47C3C" w:rsidP="00D47C3C">
            <w:r w:rsidRPr="00D47C3C">
              <w:t>32</w:t>
            </w:r>
          </w:p>
        </w:tc>
        <w:tc>
          <w:tcPr>
            <w:tcW w:w="1132" w:type="dxa"/>
          </w:tcPr>
          <w:p w14:paraId="0DADC91D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90D56" w14:textId="1472A1E7" w:rsidR="00D47C3C" w:rsidRPr="00D47C3C" w:rsidRDefault="00D47C3C" w:rsidP="00D47C3C">
            <w:r w:rsidRPr="00D47C3C">
              <w:t>POTES DE SILICON LIQUIDO  500 ML</w:t>
            </w:r>
          </w:p>
        </w:tc>
        <w:tc>
          <w:tcPr>
            <w:tcW w:w="1417" w:type="dxa"/>
          </w:tcPr>
          <w:p w14:paraId="79519818" w14:textId="720B852A" w:rsidR="00D47C3C" w:rsidRPr="00D47C3C" w:rsidRDefault="00D47C3C" w:rsidP="00D47C3C">
            <w:r>
              <w:t>UNIDAD</w:t>
            </w:r>
          </w:p>
        </w:tc>
        <w:tc>
          <w:tcPr>
            <w:tcW w:w="1418" w:type="dxa"/>
          </w:tcPr>
          <w:p w14:paraId="4A44DA96" w14:textId="190DDBF8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4E828EB9" w14:textId="77777777" w:rsidR="00D47C3C" w:rsidRPr="00D47C3C" w:rsidRDefault="00D47C3C" w:rsidP="00D47C3C"/>
        </w:tc>
      </w:tr>
      <w:tr w:rsidR="00D47C3C" w:rsidRPr="006E45AC" w14:paraId="16B86045" w14:textId="77777777" w:rsidTr="00794095">
        <w:trPr>
          <w:trHeight w:val="373"/>
        </w:trPr>
        <w:tc>
          <w:tcPr>
            <w:tcW w:w="1101" w:type="dxa"/>
          </w:tcPr>
          <w:p w14:paraId="78B61A5D" w14:textId="79E5C701" w:rsidR="00D47C3C" w:rsidRPr="00D47C3C" w:rsidRDefault="00D47C3C" w:rsidP="00D47C3C">
            <w:r w:rsidRPr="00D47C3C">
              <w:t>33</w:t>
            </w:r>
          </w:p>
        </w:tc>
        <w:tc>
          <w:tcPr>
            <w:tcW w:w="1132" w:type="dxa"/>
          </w:tcPr>
          <w:p w14:paraId="7D1E59F8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E71F6" w14:textId="0CB9E0E8" w:rsidR="00D47C3C" w:rsidRPr="00D47C3C" w:rsidRDefault="00D47C3C" w:rsidP="00D47C3C">
            <w:r w:rsidRPr="00D47C3C">
              <w:t>LIBRAS DE SILICON DE BARRA</w:t>
            </w:r>
          </w:p>
        </w:tc>
        <w:tc>
          <w:tcPr>
            <w:tcW w:w="1417" w:type="dxa"/>
          </w:tcPr>
          <w:p w14:paraId="7816AF60" w14:textId="1414A223" w:rsidR="00D47C3C" w:rsidRPr="00D47C3C" w:rsidRDefault="00D47C3C" w:rsidP="00D47C3C">
            <w:r>
              <w:t>LIBRAS</w:t>
            </w:r>
          </w:p>
        </w:tc>
        <w:tc>
          <w:tcPr>
            <w:tcW w:w="1418" w:type="dxa"/>
          </w:tcPr>
          <w:p w14:paraId="1952DAE2" w14:textId="43BC81A0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1AA3BDE3" w14:textId="77777777" w:rsidR="00D47C3C" w:rsidRPr="00D47C3C" w:rsidRDefault="00D47C3C" w:rsidP="00D47C3C"/>
        </w:tc>
      </w:tr>
      <w:tr w:rsidR="00D47C3C" w:rsidRPr="006E45AC" w14:paraId="52C5544D" w14:textId="77777777" w:rsidTr="00353E54">
        <w:trPr>
          <w:trHeight w:val="373"/>
        </w:trPr>
        <w:tc>
          <w:tcPr>
            <w:tcW w:w="1101" w:type="dxa"/>
          </w:tcPr>
          <w:p w14:paraId="0E39BC13" w14:textId="32779527" w:rsidR="00D47C3C" w:rsidRPr="00D47C3C" w:rsidRDefault="00D47C3C" w:rsidP="00D47C3C">
            <w:r w:rsidRPr="00D47C3C">
              <w:lastRenderedPageBreak/>
              <w:t>34</w:t>
            </w:r>
          </w:p>
        </w:tc>
        <w:tc>
          <w:tcPr>
            <w:tcW w:w="1132" w:type="dxa"/>
          </w:tcPr>
          <w:p w14:paraId="57F0D72E" w14:textId="77777777" w:rsidR="00D47C3C" w:rsidRPr="00D47C3C" w:rsidRDefault="00D47C3C" w:rsidP="00D47C3C"/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BD4FB" w14:textId="51F5CA6B" w:rsidR="00D47C3C" w:rsidRPr="00D47C3C" w:rsidRDefault="00D47C3C" w:rsidP="00D47C3C">
            <w:r w:rsidRPr="00D47C3C">
              <w:t>CUCHILLAS CON SU REPUESTOS</w:t>
            </w:r>
          </w:p>
        </w:tc>
        <w:tc>
          <w:tcPr>
            <w:tcW w:w="1417" w:type="dxa"/>
          </w:tcPr>
          <w:p w14:paraId="22A66FC9" w14:textId="65CC9F5B" w:rsidR="00D47C3C" w:rsidRPr="00D47C3C" w:rsidRDefault="00D47C3C" w:rsidP="00D47C3C">
            <w:r>
              <w:t>UNIDAD</w:t>
            </w:r>
          </w:p>
        </w:tc>
        <w:tc>
          <w:tcPr>
            <w:tcW w:w="1418" w:type="dxa"/>
          </w:tcPr>
          <w:p w14:paraId="661B3A40" w14:textId="179F798F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3D9686FC" w14:textId="77777777" w:rsidR="00D47C3C" w:rsidRPr="00D47C3C" w:rsidRDefault="00D47C3C" w:rsidP="00D47C3C"/>
        </w:tc>
      </w:tr>
      <w:tr w:rsidR="00D47C3C" w:rsidRPr="006E45AC" w14:paraId="7A789B93" w14:textId="77777777" w:rsidTr="00794095">
        <w:trPr>
          <w:trHeight w:val="373"/>
        </w:trPr>
        <w:tc>
          <w:tcPr>
            <w:tcW w:w="1101" w:type="dxa"/>
          </w:tcPr>
          <w:p w14:paraId="773FF73E" w14:textId="4BA73FB5" w:rsidR="00D47C3C" w:rsidRPr="00D47C3C" w:rsidRDefault="00D47C3C" w:rsidP="00D47C3C">
            <w:r w:rsidRPr="00D47C3C">
              <w:t>35</w:t>
            </w:r>
          </w:p>
        </w:tc>
        <w:tc>
          <w:tcPr>
            <w:tcW w:w="1132" w:type="dxa"/>
          </w:tcPr>
          <w:p w14:paraId="6BFD0D97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F54A9" w14:textId="5D63562B" w:rsidR="00D47C3C" w:rsidRPr="00D47C3C" w:rsidRDefault="00D47C3C" w:rsidP="00D47C3C">
            <w:r w:rsidRPr="00D47C3C">
              <w:t xml:space="preserve">PISTOLAS DE SILICON GRANDES </w:t>
            </w:r>
          </w:p>
        </w:tc>
        <w:tc>
          <w:tcPr>
            <w:tcW w:w="1417" w:type="dxa"/>
          </w:tcPr>
          <w:p w14:paraId="0F5FCC83" w14:textId="6F994B6D" w:rsidR="00D47C3C" w:rsidRPr="00D47C3C" w:rsidRDefault="00D47C3C" w:rsidP="00D47C3C">
            <w:r>
              <w:t>UNIDAD</w:t>
            </w:r>
          </w:p>
        </w:tc>
        <w:tc>
          <w:tcPr>
            <w:tcW w:w="1418" w:type="dxa"/>
          </w:tcPr>
          <w:p w14:paraId="69356D64" w14:textId="5C071B72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41B2912F" w14:textId="77777777" w:rsidR="00D47C3C" w:rsidRPr="00D47C3C" w:rsidRDefault="00D47C3C" w:rsidP="00D47C3C"/>
        </w:tc>
      </w:tr>
      <w:tr w:rsidR="00D47C3C" w:rsidRPr="006E45AC" w14:paraId="6A399563" w14:textId="77777777" w:rsidTr="00D47C3C">
        <w:trPr>
          <w:trHeight w:val="373"/>
        </w:trPr>
        <w:tc>
          <w:tcPr>
            <w:tcW w:w="1101" w:type="dxa"/>
          </w:tcPr>
          <w:p w14:paraId="7FF55EFE" w14:textId="49F3B390" w:rsidR="00D47C3C" w:rsidRPr="00D47C3C" w:rsidRDefault="00D47C3C" w:rsidP="00D47C3C">
            <w:r w:rsidRPr="00D47C3C">
              <w:t>36</w:t>
            </w:r>
          </w:p>
        </w:tc>
        <w:tc>
          <w:tcPr>
            <w:tcW w:w="1132" w:type="dxa"/>
          </w:tcPr>
          <w:p w14:paraId="034A3B93" w14:textId="77777777" w:rsidR="00D47C3C" w:rsidRPr="00D47C3C" w:rsidRDefault="00D47C3C" w:rsidP="00D47C3C"/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C2F46" w14:textId="46ED8DA8" w:rsidR="00D47C3C" w:rsidRPr="00D47C3C" w:rsidRDefault="00D47C3C" w:rsidP="00D47C3C">
            <w:r w:rsidRPr="00D47C3C">
              <w:t>ROLLOS DE CINTA DE TELA DE 1/</w:t>
            </w:r>
            <w:proofErr w:type="gramStart"/>
            <w:r w:rsidRPr="00D47C3C">
              <w:t>2 ,</w:t>
            </w:r>
            <w:proofErr w:type="gramEnd"/>
            <w:r w:rsidRPr="00D47C3C">
              <w:t xml:space="preserve"> 1 Y 1 ½ PULGADAS (VARIOS COLORES)</w:t>
            </w:r>
          </w:p>
        </w:tc>
        <w:tc>
          <w:tcPr>
            <w:tcW w:w="1417" w:type="dxa"/>
          </w:tcPr>
          <w:p w14:paraId="070E651B" w14:textId="7F37FE4A" w:rsidR="00D47C3C" w:rsidRPr="00D47C3C" w:rsidRDefault="00D47C3C" w:rsidP="00D47C3C">
            <w:r>
              <w:t>UNIDAD</w:t>
            </w:r>
          </w:p>
        </w:tc>
        <w:tc>
          <w:tcPr>
            <w:tcW w:w="1418" w:type="dxa"/>
          </w:tcPr>
          <w:p w14:paraId="4E496AAA" w14:textId="17B4BC9C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718DDBE3" w14:textId="77777777" w:rsidR="00D47C3C" w:rsidRPr="00D47C3C" w:rsidRDefault="00D47C3C" w:rsidP="00D47C3C"/>
        </w:tc>
      </w:tr>
      <w:tr w:rsidR="00D47C3C" w:rsidRPr="006E45AC" w14:paraId="424FF8D8" w14:textId="77777777" w:rsidTr="00794095">
        <w:trPr>
          <w:trHeight w:val="373"/>
        </w:trPr>
        <w:tc>
          <w:tcPr>
            <w:tcW w:w="1101" w:type="dxa"/>
          </w:tcPr>
          <w:p w14:paraId="3E24F5F8" w14:textId="191145BE" w:rsidR="00D47C3C" w:rsidRPr="00D47C3C" w:rsidRDefault="00D47C3C" w:rsidP="00D47C3C">
            <w:r w:rsidRPr="00D47C3C">
              <w:t>37</w:t>
            </w:r>
          </w:p>
        </w:tc>
        <w:tc>
          <w:tcPr>
            <w:tcW w:w="1132" w:type="dxa"/>
          </w:tcPr>
          <w:p w14:paraId="2AFD005D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3BE63" w14:textId="22603E4D" w:rsidR="00D47C3C" w:rsidRPr="00D47C3C" w:rsidRDefault="00D47C3C" w:rsidP="00D47C3C">
            <w:r w:rsidRPr="00D47C3C">
              <w:t>KIT DE RESINA Y SU CATALIZADOR</w:t>
            </w:r>
          </w:p>
        </w:tc>
        <w:tc>
          <w:tcPr>
            <w:tcW w:w="1417" w:type="dxa"/>
          </w:tcPr>
          <w:p w14:paraId="75ABA431" w14:textId="369DCD39" w:rsidR="00D47C3C" w:rsidRPr="00D47C3C" w:rsidRDefault="00D47C3C" w:rsidP="00D47C3C">
            <w:r>
              <w:t>UNIDAD</w:t>
            </w:r>
          </w:p>
        </w:tc>
        <w:tc>
          <w:tcPr>
            <w:tcW w:w="1418" w:type="dxa"/>
          </w:tcPr>
          <w:p w14:paraId="54C6EFE6" w14:textId="0BB45822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6EEE2D62" w14:textId="77777777" w:rsidR="00D47C3C" w:rsidRPr="00D47C3C" w:rsidRDefault="00D47C3C" w:rsidP="00D47C3C"/>
        </w:tc>
      </w:tr>
      <w:tr w:rsidR="00D47C3C" w:rsidRPr="006E45AC" w14:paraId="645717FE" w14:textId="77777777" w:rsidTr="00794095">
        <w:trPr>
          <w:trHeight w:val="373"/>
        </w:trPr>
        <w:tc>
          <w:tcPr>
            <w:tcW w:w="1101" w:type="dxa"/>
          </w:tcPr>
          <w:p w14:paraId="110A5435" w14:textId="0105D331" w:rsidR="00D47C3C" w:rsidRPr="00D47C3C" w:rsidRDefault="00D47C3C" w:rsidP="00D47C3C">
            <w:r w:rsidRPr="00D47C3C">
              <w:t>38</w:t>
            </w:r>
          </w:p>
        </w:tc>
        <w:tc>
          <w:tcPr>
            <w:tcW w:w="1132" w:type="dxa"/>
          </w:tcPr>
          <w:p w14:paraId="544D31A5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67038" w14:textId="6142C266" w:rsidR="00D47C3C" w:rsidRPr="00D47C3C" w:rsidRDefault="00D47C3C" w:rsidP="00D47C3C">
            <w:r w:rsidRPr="00D47C3C">
              <w:t>POTES DE RESINA UV  04 OZ</w:t>
            </w:r>
          </w:p>
        </w:tc>
        <w:tc>
          <w:tcPr>
            <w:tcW w:w="1417" w:type="dxa"/>
          </w:tcPr>
          <w:p w14:paraId="4ABBCFB0" w14:textId="5146D57B" w:rsidR="00D47C3C" w:rsidRPr="00D47C3C" w:rsidRDefault="00D47C3C" w:rsidP="00D47C3C">
            <w:r>
              <w:t>UNIDAD</w:t>
            </w:r>
          </w:p>
        </w:tc>
        <w:tc>
          <w:tcPr>
            <w:tcW w:w="1418" w:type="dxa"/>
          </w:tcPr>
          <w:p w14:paraId="221B6762" w14:textId="20A5D151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1059E948" w14:textId="77777777" w:rsidR="00D47C3C" w:rsidRPr="00D47C3C" w:rsidRDefault="00D47C3C" w:rsidP="00D47C3C"/>
        </w:tc>
      </w:tr>
      <w:tr w:rsidR="00D47C3C" w:rsidRPr="006E45AC" w14:paraId="1FB4EEFC" w14:textId="77777777" w:rsidTr="00794095">
        <w:trPr>
          <w:trHeight w:val="373"/>
        </w:trPr>
        <w:tc>
          <w:tcPr>
            <w:tcW w:w="1101" w:type="dxa"/>
          </w:tcPr>
          <w:p w14:paraId="7C4044E2" w14:textId="70C8B192" w:rsidR="00D47C3C" w:rsidRPr="00D47C3C" w:rsidRDefault="00D47C3C" w:rsidP="00D47C3C">
            <w:r w:rsidRPr="00D47C3C">
              <w:t>39</w:t>
            </w:r>
          </w:p>
        </w:tc>
        <w:tc>
          <w:tcPr>
            <w:tcW w:w="1132" w:type="dxa"/>
          </w:tcPr>
          <w:p w14:paraId="489F9B98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0FC0C" w14:textId="5928A642" w:rsidR="00D47C3C" w:rsidRPr="00D47C3C" w:rsidRDefault="00D47C3C" w:rsidP="00D47C3C">
            <w:r w:rsidRPr="00D47C3C">
              <w:t xml:space="preserve">PAQUETE DE FLORES SECAS VARIAS PARA RESINA </w:t>
            </w:r>
          </w:p>
        </w:tc>
        <w:tc>
          <w:tcPr>
            <w:tcW w:w="1417" w:type="dxa"/>
          </w:tcPr>
          <w:p w14:paraId="42722C6E" w14:textId="52F292B8" w:rsidR="00D47C3C" w:rsidRPr="00D47C3C" w:rsidRDefault="00D47C3C" w:rsidP="00D47C3C">
            <w:r>
              <w:t>PAQUETES</w:t>
            </w:r>
          </w:p>
        </w:tc>
        <w:tc>
          <w:tcPr>
            <w:tcW w:w="1418" w:type="dxa"/>
          </w:tcPr>
          <w:p w14:paraId="311F4A29" w14:textId="145BD669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186CC457" w14:textId="77777777" w:rsidR="00D47C3C" w:rsidRPr="00D47C3C" w:rsidRDefault="00D47C3C" w:rsidP="00D47C3C"/>
        </w:tc>
      </w:tr>
      <w:tr w:rsidR="00D47C3C" w:rsidRPr="006E45AC" w14:paraId="02975CA8" w14:textId="77777777" w:rsidTr="00794095">
        <w:trPr>
          <w:trHeight w:val="373"/>
        </w:trPr>
        <w:tc>
          <w:tcPr>
            <w:tcW w:w="1101" w:type="dxa"/>
          </w:tcPr>
          <w:p w14:paraId="7B4107EB" w14:textId="67881EF6" w:rsidR="00D47C3C" w:rsidRPr="00D47C3C" w:rsidRDefault="00D47C3C" w:rsidP="00D47C3C">
            <w:r w:rsidRPr="00D47C3C">
              <w:t>40</w:t>
            </w:r>
          </w:p>
        </w:tc>
        <w:tc>
          <w:tcPr>
            <w:tcW w:w="1132" w:type="dxa"/>
          </w:tcPr>
          <w:p w14:paraId="08D9C26D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49369" w14:textId="077F1EB4" w:rsidR="00D47C3C" w:rsidRPr="00D47C3C" w:rsidRDefault="00D47C3C" w:rsidP="00D47C3C">
            <w:r w:rsidRPr="00D47C3C">
              <w:t>PAQUETES DE PERLAS MEDIA LUNA (VARIOS COLORES)</w:t>
            </w:r>
          </w:p>
        </w:tc>
        <w:tc>
          <w:tcPr>
            <w:tcW w:w="1417" w:type="dxa"/>
          </w:tcPr>
          <w:p w14:paraId="3B97E562" w14:textId="04A65C9F" w:rsidR="00D47C3C" w:rsidRPr="00D47C3C" w:rsidRDefault="00D47C3C" w:rsidP="00D47C3C">
            <w:r>
              <w:t>PAQUETES</w:t>
            </w:r>
          </w:p>
        </w:tc>
        <w:tc>
          <w:tcPr>
            <w:tcW w:w="1418" w:type="dxa"/>
          </w:tcPr>
          <w:p w14:paraId="4D47A9F5" w14:textId="223D46A6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514FEF2C" w14:textId="77777777" w:rsidR="00D47C3C" w:rsidRPr="00D47C3C" w:rsidRDefault="00D47C3C" w:rsidP="00D47C3C"/>
        </w:tc>
      </w:tr>
      <w:tr w:rsidR="00D47C3C" w:rsidRPr="006E45AC" w14:paraId="053520DF" w14:textId="77777777" w:rsidTr="00794095">
        <w:trPr>
          <w:trHeight w:val="373"/>
        </w:trPr>
        <w:tc>
          <w:tcPr>
            <w:tcW w:w="1101" w:type="dxa"/>
          </w:tcPr>
          <w:p w14:paraId="03CA3B34" w14:textId="09B250A4" w:rsidR="00D47C3C" w:rsidRPr="00D47C3C" w:rsidRDefault="00D47C3C" w:rsidP="00D47C3C">
            <w:r w:rsidRPr="00D47C3C">
              <w:t>41</w:t>
            </w:r>
          </w:p>
        </w:tc>
        <w:tc>
          <w:tcPr>
            <w:tcW w:w="1132" w:type="dxa"/>
          </w:tcPr>
          <w:p w14:paraId="004DE6C7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B2332" w14:textId="32C98202" w:rsidR="00D47C3C" w:rsidRPr="00D47C3C" w:rsidRDefault="00D47C3C" w:rsidP="00D47C3C">
            <w:r w:rsidRPr="00D47C3C">
              <w:t>CHAPA DE BOTONES DE 2.5 X 2.5 PULGADAS</w:t>
            </w:r>
          </w:p>
        </w:tc>
        <w:tc>
          <w:tcPr>
            <w:tcW w:w="1417" w:type="dxa"/>
          </w:tcPr>
          <w:p w14:paraId="25A2079E" w14:textId="34BD51EF" w:rsidR="00D47C3C" w:rsidRPr="00D47C3C" w:rsidRDefault="00D47C3C" w:rsidP="00D47C3C">
            <w:r>
              <w:t>PAQUETES</w:t>
            </w:r>
          </w:p>
        </w:tc>
        <w:tc>
          <w:tcPr>
            <w:tcW w:w="1418" w:type="dxa"/>
          </w:tcPr>
          <w:p w14:paraId="540AFA2F" w14:textId="23CC133E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442CC958" w14:textId="77777777" w:rsidR="00D47C3C" w:rsidRPr="00D47C3C" w:rsidRDefault="00D47C3C" w:rsidP="00D47C3C"/>
        </w:tc>
      </w:tr>
      <w:tr w:rsidR="00D47C3C" w:rsidRPr="006E45AC" w14:paraId="13ED7B04" w14:textId="77777777" w:rsidTr="00794095">
        <w:trPr>
          <w:trHeight w:val="373"/>
        </w:trPr>
        <w:tc>
          <w:tcPr>
            <w:tcW w:w="1101" w:type="dxa"/>
          </w:tcPr>
          <w:p w14:paraId="623AADB4" w14:textId="7411B049" w:rsidR="00D47C3C" w:rsidRPr="00D47C3C" w:rsidRDefault="00D47C3C" w:rsidP="00D47C3C">
            <w:r w:rsidRPr="00D47C3C">
              <w:t>42</w:t>
            </w:r>
          </w:p>
        </w:tc>
        <w:tc>
          <w:tcPr>
            <w:tcW w:w="1132" w:type="dxa"/>
          </w:tcPr>
          <w:p w14:paraId="0026B00E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CBE82" w14:textId="20D87F95" w:rsidR="00D47C3C" w:rsidRPr="00D47C3C" w:rsidRDefault="00D47C3C" w:rsidP="00D47C3C">
            <w:r w:rsidRPr="00D47C3C">
              <w:t>PAQUETE DE GLITTERS (</w:t>
            </w:r>
            <w:r w:rsidR="00353E54" w:rsidRPr="00D47C3C">
              <w:t>ESCARCHA) DE</w:t>
            </w:r>
            <w:r w:rsidRPr="00D47C3C">
              <w:t xml:space="preserve"> 24 UNIDADES</w:t>
            </w:r>
          </w:p>
        </w:tc>
        <w:tc>
          <w:tcPr>
            <w:tcW w:w="1417" w:type="dxa"/>
          </w:tcPr>
          <w:p w14:paraId="20656EA0" w14:textId="1A58C00A" w:rsidR="00D47C3C" w:rsidRPr="00D47C3C" w:rsidRDefault="00D47C3C" w:rsidP="00D47C3C">
            <w:r>
              <w:t>PAQUETES</w:t>
            </w:r>
          </w:p>
        </w:tc>
        <w:tc>
          <w:tcPr>
            <w:tcW w:w="1418" w:type="dxa"/>
          </w:tcPr>
          <w:p w14:paraId="6E51B97A" w14:textId="670AE931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504576DA" w14:textId="77777777" w:rsidR="00D47C3C" w:rsidRPr="00D47C3C" w:rsidRDefault="00D47C3C" w:rsidP="00D47C3C"/>
        </w:tc>
      </w:tr>
      <w:tr w:rsidR="00D47C3C" w:rsidRPr="006E45AC" w14:paraId="0716FB48" w14:textId="77777777" w:rsidTr="00794095">
        <w:trPr>
          <w:trHeight w:val="373"/>
        </w:trPr>
        <w:tc>
          <w:tcPr>
            <w:tcW w:w="1101" w:type="dxa"/>
          </w:tcPr>
          <w:p w14:paraId="1894F88F" w14:textId="0233E09D" w:rsidR="00D47C3C" w:rsidRPr="00D47C3C" w:rsidRDefault="00D47C3C" w:rsidP="00D47C3C">
            <w:r w:rsidRPr="00D47C3C">
              <w:t>43</w:t>
            </w:r>
          </w:p>
        </w:tc>
        <w:tc>
          <w:tcPr>
            <w:tcW w:w="1132" w:type="dxa"/>
          </w:tcPr>
          <w:p w14:paraId="261050F4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E73A9" w14:textId="0545B1C9" w:rsidR="00D47C3C" w:rsidRPr="00D47C3C" w:rsidRDefault="00D47C3C" w:rsidP="00D47C3C">
            <w:r w:rsidRPr="00D47C3C">
              <w:t>PAQUETE DE VASOS DESECHABLES DE 5 ONZAS</w:t>
            </w:r>
          </w:p>
        </w:tc>
        <w:tc>
          <w:tcPr>
            <w:tcW w:w="1417" w:type="dxa"/>
          </w:tcPr>
          <w:p w14:paraId="6EA7FE1F" w14:textId="16EEAD31" w:rsidR="00D47C3C" w:rsidRPr="00D47C3C" w:rsidRDefault="00D47C3C" w:rsidP="00D47C3C">
            <w:r>
              <w:t>PAQUETES</w:t>
            </w:r>
          </w:p>
        </w:tc>
        <w:tc>
          <w:tcPr>
            <w:tcW w:w="1418" w:type="dxa"/>
          </w:tcPr>
          <w:p w14:paraId="3DCCE266" w14:textId="28A0FB6E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781635B3" w14:textId="77777777" w:rsidR="00D47C3C" w:rsidRPr="00D47C3C" w:rsidRDefault="00D47C3C" w:rsidP="00D47C3C"/>
        </w:tc>
      </w:tr>
      <w:tr w:rsidR="00D47C3C" w:rsidRPr="006E45AC" w14:paraId="71589C4F" w14:textId="77777777" w:rsidTr="00794095">
        <w:trPr>
          <w:trHeight w:val="373"/>
        </w:trPr>
        <w:tc>
          <w:tcPr>
            <w:tcW w:w="1101" w:type="dxa"/>
          </w:tcPr>
          <w:p w14:paraId="17B2B853" w14:textId="6CCE1487" w:rsidR="00D47C3C" w:rsidRPr="00D47C3C" w:rsidRDefault="00D47C3C" w:rsidP="00D47C3C">
            <w:r w:rsidRPr="00D47C3C">
              <w:t>44</w:t>
            </w:r>
          </w:p>
        </w:tc>
        <w:tc>
          <w:tcPr>
            <w:tcW w:w="1132" w:type="dxa"/>
          </w:tcPr>
          <w:p w14:paraId="3E560059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83904" w14:textId="5DC20C50" w:rsidR="00D47C3C" w:rsidRPr="00D47C3C" w:rsidRDefault="00D47C3C" w:rsidP="00D47C3C">
            <w:r w:rsidRPr="00D47C3C">
              <w:t>PAQUETE DE PALITOS BAJA LENGUA (PALITOS DE HELADOS)</w:t>
            </w:r>
          </w:p>
        </w:tc>
        <w:tc>
          <w:tcPr>
            <w:tcW w:w="1417" w:type="dxa"/>
          </w:tcPr>
          <w:p w14:paraId="47900A65" w14:textId="62834ED5" w:rsidR="00D47C3C" w:rsidRPr="00D47C3C" w:rsidRDefault="00D47C3C" w:rsidP="00D47C3C">
            <w:r>
              <w:t>PAQUETES</w:t>
            </w:r>
          </w:p>
        </w:tc>
        <w:tc>
          <w:tcPr>
            <w:tcW w:w="1418" w:type="dxa"/>
          </w:tcPr>
          <w:p w14:paraId="7BEBAA84" w14:textId="42DA83C0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1AF98463" w14:textId="77777777" w:rsidR="00D47C3C" w:rsidRPr="00D47C3C" w:rsidRDefault="00D47C3C" w:rsidP="00D47C3C"/>
        </w:tc>
      </w:tr>
      <w:tr w:rsidR="00D47C3C" w:rsidRPr="006E45AC" w14:paraId="20A38B98" w14:textId="77777777" w:rsidTr="00794095">
        <w:trPr>
          <w:trHeight w:val="373"/>
        </w:trPr>
        <w:tc>
          <w:tcPr>
            <w:tcW w:w="1101" w:type="dxa"/>
          </w:tcPr>
          <w:p w14:paraId="1E65A774" w14:textId="621515DF" w:rsidR="00D47C3C" w:rsidRPr="00D47C3C" w:rsidRDefault="00D47C3C" w:rsidP="00D47C3C">
            <w:r w:rsidRPr="00D47C3C">
              <w:t>45</w:t>
            </w:r>
          </w:p>
        </w:tc>
        <w:tc>
          <w:tcPr>
            <w:tcW w:w="1132" w:type="dxa"/>
          </w:tcPr>
          <w:p w14:paraId="3CD5C27D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1BD6" w14:textId="785F3DEA" w:rsidR="00D47C3C" w:rsidRPr="00D47C3C" w:rsidRDefault="00D47C3C" w:rsidP="00D47C3C">
            <w:r w:rsidRPr="00D47C3C">
              <w:t>ROLLOS DE CINTA TERMICA DE 1/4</w:t>
            </w:r>
          </w:p>
        </w:tc>
        <w:tc>
          <w:tcPr>
            <w:tcW w:w="1417" w:type="dxa"/>
          </w:tcPr>
          <w:p w14:paraId="799FC631" w14:textId="064E1B44" w:rsidR="00D47C3C" w:rsidRPr="00D47C3C" w:rsidRDefault="00D47C3C" w:rsidP="00D47C3C">
            <w:r>
              <w:t>UNIDAD</w:t>
            </w:r>
          </w:p>
        </w:tc>
        <w:tc>
          <w:tcPr>
            <w:tcW w:w="1418" w:type="dxa"/>
          </w:tcPr>
          <w:p w14:paraId="018343E9" w14:textId="0F34B61F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23D0E9BC" w14:textId="77777777" w:rsidR="00D47C3C" w:rsidRPr="00D47C3C" w:rsidRDefault="00D47C3C" w:rsidP="00D47C3C"/>
        </w:tc>
      </w:tr>
      <w:tr w:rsidR="00D47C3C" w:rsidRPr="006E45AC" w14:paraId="0E866FAE" w14:textId="77777777" w:rsidTr="00794095">
        <w:trPr>
          <w:trHeight w:val="373"/>
        </w:trPr>
        <w:tc>
          <w:tcPr>
            <w:tcW w:w="1101" w:type="dxa"/>
          </w:tcPr>
          <w:p w14:paraId="3D2F1156" w14:textId="1B9D9A45" w:rsidR="00D47C3C" w:rsidRPr="00D47C3C" w:rsidRDefault="00D47C3C" w:rsidP="00D47C3C">
            <w:r w:rsidRPr="00D47C3C">
              <w:t>46</w:t>
            </w:r>
          </w:p>
        </w:tc>
        <w:tc>
          <w:tcPr>
            <w:tcW w:w="1132" w:type="dxa"/>
          </w:tcPr>
          <w:p w14:paraId="51B8DA88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48419" w14:textId="78D72693" w:rsidR="00D47C3C" w:rsidRPr="00D47C3C" w:rsidRDefault="00D47C3C" w:rsidP="00D47C3C">
            <w:r w:rsidRPr="00D47C3C">
              <w:t>TEFLON (40X60CM) (15X23IN)</w:t>
            </w:r>
          </w:p>
        </w:tc>
        <w:tc>
          <w:tcPr>
            <w:tcW w:w="1417" w:type="dxa"/>
          </w:tcPr>
          <w:p w14:paraId="316C941E" w14:textId="1187838D" w:rsidR="00D47C3C" w:rsidRPr="00D47C3C" w:rsidRDefault="00D47C3C" w:rsidP="00D47C3C">
            <w:r>
              <w:t>UNIDAD</w:t>
            </w:r>
          </w:p>
        </w:tc>
        <w:tc>
          <w:tcPr>
            <w:tcW w:w="1418" w:type="dxa"/>
          </w:tcPr>
          <w:p w14:paraId="2D7AFEFE" w14:textId="743B7BD5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629523AC" w14:textId="77777777" w:rsidR="00D47C3C" w:rsidRPr="00D47C3C" w:rsidRDefault="00D47C3C" w:rsidP="00D47C3C"/>
        </w:tc>
      </w:tr>
      <w:tr w:rsidR="00D47C3C" w:rsidRPr="006E45AC" w14:paraId="3F4E7C39" w14:textId="77777777" w:rsidTr="00794095">
        <w:trPr>
          <w:trHeight w:val="373"/>
        </w:trPr>
        <w:tc>
          <w:tcPr>
            <w:tcW w:w="1101" w:type="dxa"/>
          </w:tcPr>
          <w:p w14:paraId="567712CB" w14:textId="4E2709C3" w:rsidR="00D47C3C" w:rsidRPr="00D47C3C" w:rsidRDefault="00D47C3C" w:rsidP="00D47C3C">
            <w:r w:rsidRPr="00D47C3C">
              <w:t>47</w:t>
            </w:r>
          </w:p>
        </w:tc>
        <w:tc>
          <w:tcPr>
            <w:tcW w:w="1132" w:type="dxa"/>
          </w:tcPr>
          <w:p w14:paraId="3118D282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09A1F" w14:textId="70EFDD3F" w:rsidR="00D47C3C" w:rsidRPr="00D47C3C" w:rsidRDefault="00D47C3C" w:rsidP="00D47C3C">
            <w:r w:rsidRPr="00D47C3C">
              <w:t>POLOS (CAMISETAS) (2 BLANCOS Y 2 NEGROS)</w:t>
            </w:r>
          </w:p>
        </w:tc>
        <w:tc>
          <w:tcPr>
            <w:tcW w:w="1417" w:type="dxa"/>
          </w:tcPr>
          <w:p w14:paraId="4F356962" w14:textId="46A39DD6" w:rsidR="00D47C3C" w:rsidRPr="00D47C3C" w:rsidRDefault="00D47C3C" w:rsidP="00D47C3C">
            <w:r>
              <w:t>UNIDAD</w:t>
            </w:r>
          </w:p>
        </w:tc>
        <w:tc>
          <w:tcPr>
            <w:tcW w:w="1418" w:type="dxa"/>
          </w:tcPr>
          <w:p w14:paraId="4F18B170" w14:textId="290A908B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015BF18E" w14:textId="77777777" w:rsidR="00D47C3C" w:rsidRPr="00D47C3C" w:rsidRDefault="00D47C3C" w:rsidP="00D47C3C"/>
        </w:tc>
      </w:tr>
      <w:tr w:rsidR="00D47C3C" w:rsidRPr="006E45AC" w14:paraId="20FB697A" w14:textId="77777777" w:rsidTr="00794095">
        <w:trPr>
          <w:trHeight w:val="373"/>
        </w:trPr>
        <w:tc>
          <w:tcPr>
            <w:tcW w:w="1101" w:type="dxa"/>
          </w:tcPr>
          <w:p w14:paraId="44C0F884" w14:textId="6F6D41C1" w:rsidR="00D47C3C" w:rsidRPr="00D47C3C" w:rsidRDefault="00D47C3C" w:rsidP="00D47C3C">
            <w:r w:rsidRPr="00D47C3C">
              <w:t>48</w:t>
            </w:r>
          </w:p>
        </w:tc>
        <w:tc>
          <w:tcPr>
            <w:tcW w:w="1132" w:type="dxa"/>
          </w:tcPr>
          <w:p w14:paraId="3A0ACB1A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E748B" w14:textId="3D079FDD" w:rsidR="00D47C3C" w:rsidRPr="00D47C3C" w:rsidRDefault="00D47C3C" w:rsidP="00D47C3C">
            <w:r w:rsidRPr="00D47C3C">
              <w:t>YARDAS DE IMPRESIÓN EN DTF TEXTIL</w:t>
            </w:r>
          </w:p>
        </w:tc>
        <w:tc>
          <w:tcPr>
            <w:tcW w:w="1417" w:type="dxa"/>
          </w:tcPr>
          <w:p w14:paraId="6A69D900" w14:textId="74F48356" w:rsidR="00D47C3C" w:rsidRPr="00D47C3C" w:rsidRDefault="00D47C3C" w:rsidP="00D47C3C">
            <w:r>
              <w:t>YARDAS</w:t>
            </w:r>
          </w:p>
        </w:tc>
        <w:tc>
          <w:tcPr>
            <w:tcW w:w="1418" w:type="dxa"/>
          </w:tcPr>
          <w:p w14:paraId="79B6D367" w14:textId="1557E935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75D900AA" w14:textId="77777777" w:rsidR="00D47C3C" w:rsidRPr="00D47C3C" w:rsidRDefault="00D47C3C" w:rsidP="00D47C3C"/>
        </w:tc>
      </w:tr>
      <w:tr w:rsidR="00D47C3C" w:rsidRPr="006E45AC" w14:paraId="071C8DDD" w14:textId="77777777" w:rsidTr="00794095">
        <w:trPr>
          <w:trHeight w:val="373"/>
        </w:trPr>
        <w:tc>
          <w:tcPr>
            <w:tcW w:w="1101" w:type="dxa"/>
          </w:tcPr>
          <w:p w14:paraId="680A4090" w14:textId="54F31343" w:rsidR="00D47C3C" w:rsidRPr="00D47C3C" w:rsidRDefault="00D47C3C" w:rsidP="00D47C3C">
            <w:r w:rsidRPr="00D47C3C">
              <w:t>49</w:t>
            </w:r>
          </w:p>
        </w:tc>
        <w:tc>
          <w:tcPr>
            <w:tcW w:w="1132" w:type="dxa"/>
          </w:tcPr>
          <w:p w14:paraId="6C5BCCF2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24AB1" w14:textId="688CC35D" w:rsidR="00D47C3C" w:rsidRPr="00D47C3C" w:rsidRDefault="00D47C3C" w:rsidP="00D47C3C">
            <w:r w:rsidRPr="00D47C3C">
              <w:t>MOLDES DE RESINA (VARIADOS)</w:t>
            </w:r>
          </w:p>
        </w:tc>
        <w:tc>
          <w:tcPr>
            <w:tcW w:w="1417" w:type="dxa"/>
          </w:tcPr>
          <w:p w14:paraId="568815A2" w14:textId="3390E3C1" w:rsidR="00D47C3C" w:rsidRPr="00D47C3C" w:rsidRDefault="00D47C3C" w:rsidP="00D47C3C">
            <w:r>
              <w:t>UNIDAD</w:t>
            </w:r>
          </w:p>
        </w:tc>
        <w:tc>
          <w:tcPr>
            <w:tcW w:w="1418" w:type="dxa"/>
          </w:tcPr>
          <w:p w14:paraId="3DB2BD92" w14:textId="689A5F62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0D1F5C17" w14:textId="77777777" w:rsidR="00D47C3C" w:rsidRPr="00D47C3C" w:rsidRDefault="00D47C3C" w:rsidP="00D47C3C"/>
        </w:tc>
      </w:tr>
      <w:tr w:rsidR="00D47C3C" w:rsidRPr="006E45AC" w14:paraId="3D8A11F4" w14:textId="77777777" w:rsidTr="00794095">
        <w:trPr>
          <w:trHeight w:val="373"/>
        </w:trPr>
        <w:tc>
          <w:tcPr>
            <w:tcW w:w="1101" w:type="dxa"/>
          </w:tcPr>
          <w:p w14:paraId="6D7B10E7" w14:textId="2D2BD4BD" w:rsidR="00D47C3C" w:rsidRPr="00D47C3C" w:rsidRDefault="00D47C3C" w:rsidP="00D47C3C">
            <w:r w:rsidRPr="00D47C3C">
              <w:t>50</w:t>
            </w:r>
          </w:p>
        </w:tc>
        <w:tc>
          <w:tcPr>
            <w:tcW w:w="1132" w:type="dxa"/>
          </w:tcPr>
          <w:p w14:paraId="254461E9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CE203" w14:textId="7B2FBE11" w:rsidR="00D47C3C" w:rsidRPr="00D47C3C" w:rsidRDefault="00D47C3C" w:rsidP="00D47C3C">
            <w:r w:rsidRPr="00D47C3C">
              <w:t>BORLAS DE GAMUZA Y HILO</w:t>
            </w:r>
          </w:p>
        </w:tc>
        <w:tc>
          <w:tcPr>
            <w:tcW w:w="1417" w:type="dxa"/>
          </w:tcPr>
          <w:p w14:paraId="2B277A0A" w14:textId="27082E0C" w:rsidR="00D47C3C" w:rsidRPr="00D47C3C" w:rsidRDefault="00D47C3C" w:rsidP="00D47C3C">
            <w:r>
              <w:t>UNIDAD</w:t>
            </w:r>
          </w:p>
        </w:tc>
        <w:tc>
          <w:tcPr>
            <w:tcW w:w="1418" w:type="dxa"/>
          </w:tcPr>
          <w:p w14:paraId="24818928" w14:textId="054A173C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18778DDD" w14:textId="77777777" w:rsidR="00D47C3C" w:rsidRPr="00D47C3C" w:rsidRDefault="00D47C3C" w:rsidP="00D47C3C"/>
        </w:tc>
      </w:tr>
      <w:tr w:rsidR="00D47C3C" w:rsidRPr="006E45AC" w14:paraId="4896EC63" w14:textId="77777777" w:rsidTr="00794095">
        <w:trPr>
          <w:trHeight w:val="373"/>
        </w:trPr>
        <w:tc>
          <w:tcPr>
            <w:tcW w:w="1101" w:type="dxa"/>
          </w:tcPr>
          <w:p w14:paraId="74DFA018" w14:textId="1162B484" w:rsidR="00D47C3C" w:rsidRPr="00D47C3C" w:rsidRDefault="00D47C3C" w:rsidP="00D47C3C">
            <w:r w:rsidRPr="00D47C3C">
              <w:t>51</w:t>
            </w:r>
          </w:p>
        </w:tc>
        <w:tc>
          <w:tcPr>
            <w:tcW w:w="1132" w:type="dxa"/>
          </w:tcPr>
          <w:p w14:paraId="420DAC7C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EDCF4" w14:textId="719B98F8" w:rsidR="00D47C3C" w:rsidRPr="00D47C3C" w:rsidRDefault="00D47C3C" w:rsidP="00D47C3C">
            <w:r w:rsidRPr="00D47C3C">
              <w:t>ARGOLLAS PARA LLAVEROS COMPLETAS</w:t>
            </w:r>
          </w:p>
        </w:tc>
        <w:tc>
          <w:tcPr>
            <w:tcW w:w="1417" w:type="dxa"/>
          </w:tcPr>
          <w:p w14:paraId="668F3030" w14:textId="797C9E03" w:rsidR="00D47C3C" w:rsidRPr="00D47C3C" w:rsidRDefault="00D47C3C" w:rsidP="00D47C3C">
            <w:r>
              <w:t>UNIDAD</w:t>
            </w:r>
          </w:p>
        </w:tc>
        <w:tc>
          <w:tcPr>
            <w:tcW w:w="1418" w:type="dxa"/>
          </w:tcPr>
          <w:p w14:paraId="1E38A071" w14:textId="066A0A1B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7D6FE451" w14:textId="77777777" w:rsidR="00D47C3C" w:rsidRPr="00D47C3C" w:rsidRDefault="00D47C3C" w:rsidP="00D47C3C"/>
        </w:tc>
      </w:tr>
      <w:tr w:rsidR="00D47C3C" w:rsidRPr="006E45AC" w14:paraId="7E229A4C" w14:textId="77777777" w:rsidTr="00794095">
        <w:trPr>
          <w:trHeight w:val="373"/>
        </w:trPr>
        <w:tc>
          <w:tcPr>
            <w:tcW w:w="1101" w:type="dxa"/>
          </w:tcPr>
          <w:p w14:paraId="60F780A2" w14:textId="1A8F2520" w:rsidR="00D47C3C" w:rsidRPr="00D47C3C" w:rsidRDefault="00D47C3C" w:rsidP="00D47C3C">
            <w:r w:rsidRPr="00D47C3C">
              <w:t>52</w:t>
            </w:r>
          </w:p>
        </w:tc>
        <w:tc>
          <w:tcPr>
            <w:tcW w:w="1132" w:type="dxa"/>
          </w:tcPr>
          <w:p w14:paraId="120EAB8F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84538" w14:textId="7948599A" w:rsidR="00D47C3C" w:rsidRPr="00D47C3C" w:rsidRDefault="00D47C3C" w:rsidP="00D47C3C">
            <w:r w:rsidRPr="00D47C3C">
              <w:t>CANCAMOS PARA LLAVEROS</w:t>
            </w:r>
          </w:p>
        </w:tc>
        <w:tc>
          <w:tcPr>
            <w:tcW w:w="1417" w:type="dxa"/>
          </w:tcPr>
          <w:p w14:paraId="1EE45EFF" w14:textId="1ACE20CB" w:rsidR="00D47C3C" w:rsidRPr="00D47C3C" w:rsidRDefault="00D47C3C" w:rsidP="00D47C3C">
            <w:r>
              <w:t>UNIDAD</w:t>
            </w:r>
          </w:p>
        </w:tc>
        <w:tc>
          <w:tcPr>
            <w:tcW w:w="1418" w:type="dxa"/>
          </w:tcPr>
          <w:p w14:paraId="3A1D1476" w14:textId="2D124EDA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08A6B2B6" w14:textId="77777777" w:rsidR="00D47C3C" w:rsidRPr="00D47C3C" w:rsidRDefault="00D47C3C" w:rsidP="00D47C3C"/>
        </w:tc>
      </w:tr>
      <w:tr w:rsidR="00D47C3C" w:rsidRPr="006E45AC" w14:paraId="3C784439" w14:textId="77777777" w:rsidTr="00794095">
        <w:trPr>
          <w:trHeight w:val="373"/>
        </w:trPr>
        <w:tc>
          <w:tcPr>
            <w:tcW w:w="1101" w:type="dxa"/>
          </w:tcPr>
          <w:p w14:paraId="10865FEE" w14:textId="2F706ACC" w:rsidR="00D47C3C" w:rsidRPr="00D47C3C" w:rsidRDefault="00D47C3C" w:rsidP="00D47C3C">
            <w:r w:rsidRPr="00D47C3C">
              <w:t>53</w:t>
            </w:r>
          </w:p>
        </w:tc>
        <w:tc>
          <w:tcPr>
            <w:tcW w:w="1132" w:type="dxa"/>
          </w:tcPr>
          <w:p w14:paraId="0E1AECEE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0142B" w14:textId="67A25E5B" w:rsidR="00D47C3C" w:rsidRPr="00D47C3C" w:rsidRDefault="00D47C3C" w:rsidP="00D47C3C">
            <w:r w:rsidRPr="00D47C3C">
              <w:t>BROCHA DE UN 1/4</w:t>
            </w:r>
          </w:p>
        </w:tc>
        <w:tc>
          <w:tcPr>
            <w:tcW w:w="1417" w:type="dxa"/>
          </w:tcPr>
          <w:p w14:paraId="301287D2" w14:textId="24800F5B" w:rsidR="00D47C3C" w:rsidRPr="00D47C3C" w:rsidRDefault="00D47C3C" w:rsidP="00D47C3C">
            <w:r>
              <w:t>UNIDAD</w:t>
            </w:r>
          </w:p>
        </w:tc>
        <w:tc>
          <w:tcPr>
            <w:tcW w:w="1418" w:type="dxa"/>
          </w:tcPr>
          <w:p w14:paraId="51F140BB" w14:textId="3267DF02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2F4D1DAD" w14:textId="77777777" w:rsidR="00D47C3C" w:rsidRPr="00D47C3C" w:rsidRDefault="00D47C3C" w:rsidP="00D47C3C"/>
        </w:tc>
      </w:tr>
      <w:tr w:rsidR="00D47C3C" w:rsidRPr="006E45AC" w14:paraId="78948163" w14:textId="77777777" w:rsidTr="00794095">
        <w:trPr>
          <w:trHeight w:val="373"/>
        </w:trPr>
        <w:tc>
          <w:tcPr>
            <w:tcW w:w="1101" w:type="dxa"/>
          </w:tcPr>
          <w:p w14:paraId="6CDE1865" w14:textId="3C47E404" w:rsidR="00D47C3C" w:rsidRPr="00D47C3C" w:rsidRDefault="00D47C3C" w:rsidP="00D47C3C">
            <w:r w:rsidRPr="00D47C3C">
              <w:lastRenderedPageBreak/>
              <w:t>54</w:t>
            </w:r>
          </w:p>
        </w:tc>
        <w:tc>
          <w:tcPr>
            <w:tcW w:w="1132" w:type="dxa"/>
          </w:tcPr>
          <w:p w14:paraId="1F5AC4CB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C5B03" w14:textId="5B0ABB2C" w:rsidR="00D47C3C" w:rsidRPr="00D47C3C" w:rsidRDefault="00D47C3C" w:rsidP="00D47C3C">
            <w:r w:rsidRPr="00D47C3C">
              <w:t>JUEGO DE TINTA PROCESO DE CYAN, MAGENTA AMARILLO Y NEGROS</w:t>
            </w:r>
          </w:p>
        </w:tc>
        <w:tc>
          <w:tcPr>
            <w:tcW w:w="1417" w:type="dxa"/>
          </w:tcPr>
          <w:p w14:paraId="3E7C75EE" w14:textId="6ABCFB17" w:rsidR="00D47C3C" w:rsidRPr="00D47C3C" w:rsidRDefault="00D47C3C" w:rsidP="00D47C3C">
            <w:r>
              <w:t>UNIDAD</w:t>
            </w:r>
          </w:p>
        </w:tc>
        <w:tc>
          <w:tcPr>
            <w:tcW w:w="1418" w:type="dxa"/>
          </w:tcPr>
          <w:p w14:paraId="47C4FE68" w14:textId="55E31316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6B60B88A" w14:textId="77777777" w:rsidR="00D47C3C" w:rsidRPr="00D47C3C" w:rsidRDefault="00D47C3C" w:rsidP="00D47C3C"/>
        </w:tc>
      </w:tr>
      <w:tr w:rsidR="00D47C3C" w:rsidRPr="006E45AC" w14:paraId="74A501F6" w14:textId="77777777" w:rsidTr="00D47C3C">
        <w:trPr>
          <w:trHeight w:val="373"/>
        </w:trPr>
        <w:tc>
          <w:tcPr>
            <w:tcW w:w="1101" w:type="dxa"/>
          </w:tcPr>
          <w:p w14:paraId="7434AB86" w14:textId="71500FC3" w:rsidR="00D47C3C" w:rsidRPr="00D47C3C" w:rsidRDefault="00D47C3C" w:rsidP="00D47C3C">
            <w:r w:rsidRPr="00D47C3C">
              <w:t>55</w:t>
            </w:r>
          </w:p>
        </w:tc>
        <w:tc>
          <w:tcPr>
            <w:tcW w:w="1132" w:type="dxa"/>
          </w:tcPr>
          <w:p w14:paraId="23A51790" w14:textId="77777777" w:rsidR="00D47C3C" w:rsidRPr="00D47C3C" w:rsidRDefault="00D47C3C" w:rsidP="00D47C3C"/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AC7F2" w14:textId="77777777" w:rsidR="00D47C3C" w:rsidRPr="00D47C3C" w:rsidRDefault="00D47C3C" w:rsidP="00D47C3C">
            <w:r w:rsidRPr="00D47C3C">
              <w:t xml:space="preserve">JUEGO DE TINTA ECO SOLVENTE BORDEAUX PARA MAQUINA DE IMPRESIÓN MIMAKI </w:t>
            </w:r>
          </w:p>
          <w:p w14:paraId="0F85A7BD" w14:textId="06DC1319" w:rsidR="00D47C3C" w:rsidRPr="00D47C3C" w:rsidRDefault="00D47C3C" w:rsidP="00D47C3C"/>
        </w:tc>
        <w:tc>
          <w:tcPr>
            <w:tcW w:w="1417" w:type="dxa"/>
            <w:tcBorders>
              <w:top w:val="single" w:sz="4" w:space="0" w:color="auto"/>
            </w:tcBorders>
          </w:tcPr>
          <w:p w14:paraId="1580A886" w14:textId="5BE6236F" w:rsidR="00D47C3C" w:rsidRPr="00D47C3C" w:rsidRDefault="00D47C3C" w:rsidP="00D47C3C">
            <w:r>
              <w:t>JUEGOS</w:t>
            </w:r>
          </w:p>
        </w:tc>
        <w:tc>
          <w:tcPr>
            <w:tcW w:w="1418" w:type="dxa"/>
          </w:tcPr>
          <w:p w14:paraId="03CDCC43" w14:textId="03601826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0921E6EF" w14:textId="77777777" w:rsidR="00D47C3C" w:rsidRPr="00D47C3C" w:rsidRDefault="00D47C3C" w:rsidP="00D47C3C"/>
        </w:tc>
      </w:tr>
      <w:tr w:rsidR="00D47C3C" w:rsidRPr="006E45AC" w14:paraId="4F74DAA3" w14:textId="77777777" w:rsidTr="00794095">
        <w:trPr>
          <w:trHeight w:val="373"/>
        </w:trPr>
        <w:tc>
          <w:tcPr>
            <w:tcW w:w="1101" w:type="dxa"/>
          </w:tcPr>
          <w:p w14:paraId="794941D6" w14:textId="5A49E68E" w:rsidR="00D47C3C" w:rsidRPr="00D47C3C" w:rsidRDefault="00D47C3C" w:rsidP="00D47C3C">
            <w:r w:rsidRPr="00D47C3C">
              <w:t>56</w:t>
            </w:r>
          </w:p>
        </w:tc>
        <w:tc>
          <w:tcPr>
            <w:tcW w:w="1132" w:type="dxa"/>
          </w:tcPr>
          <w:p w14:paraId="0A6F982B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D72F9" w14:textId="442A4609" w:rsidR="00D47C3C" w:rsidRPr="00D47C3C" w:rsidRDefault="00D47C3C" w:rsidP="00D47C3C">
            <w:r w:rsidRPr="00D47C3C">
              <w:t>ROLLO DE CABEZAL PARA ENCUARDENACION</w:t>
            </w:r>
          </w:p>
        </w:tc>
        <w:tc>
          <w:tcPr>
            <w:tcW w:w="1417" w:type="dxa"/>
          </w:tcPr>
          <w:p w14:paraId="48A0B3FE" w14:textId="473CF310" w:rsidR="00D47C3C" w:rsidRPr="00D47C3C" w:rsidRDefault="00D47C3C" w:rsidP="00D47C3C">
            <w:r>
              <w:t>UNIDAD</w:t>
            </w:r>
          </w:p>
        </w:tc>
        <w:tc>
          <w:tcPr>
            <w:tcW w:w="1418" w:type="dxa"/>
          </w:tcPr>
          <w:p w14:paraId="5825E2BA" w14:textId="2CBDAB7C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4077D00A" w14:textId="77777777" w:rsidR="00D47C3C" w:rsidRPr="00D47C3C" w:rsidRDefault="00D47C3C" w:rsidP="00D47C3C"/>
        </w:tc>
      </w:tr>
      <w:tr w:rsidR="00D47C3C" w:rsidRPr="006E45AC" w14:paraId="01F3EC90" w14:textId="77777777" w:rsidTr="00794095">
        <w:trPr>
          <w:trHeight w:val="373"/>
        </w:trPr>
        <w:tc>
          <w:tcPr>
            <w:tcW w:w="1101" w:type="dxa"/>
          </w:tcPr>
          <w:p w14:paraId="50F4723C" w14:textId="18C32627" w:rsidR="00D47C3C" w:rsidRPr="00D47C3C" w:rsidRDefault="00D47C3C" w:rsidP="00D47C3C">
            <w:r w:rsidRPr="00D47C3C">
              <w:t>57</w:t>
            </w:r>
          </w:p>
        </w:tc>
        <w:tc>
          <w:tcPr>
            <w:tcW w:w="1132" w:type="dxa"/>
          </w:tcPr>
          <w:p w14:paraId="4CCF4B87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14AD1" w14:textId="24CD9BCA" w:rsidR="00D47C3C" w:rsidRPr="00D47C3C" w:rsidRDefault="00D47C3C" w:rsidP="00D47C3C">
            <w:r w:rsidRPr="00D47C3C">
              <w:t>CINTAS TRANSPARENTE DE 2 PULGADA</w:t>
            </w:r>
          </w:p>
        </w:tc>
        <w:tc>
          <w:tcPr>
            <w:tcW w:w="1417" w:type="dxa"/>
          </w:tcPr>
          <w:p w14:paraId="2BF0066C" w14:textId="76FDAC9F" w:rsidR="00D47C3C" w:rsidRPr="00D47C3C" w:rsidRDefault="00D47C3C" w:rsidP="00D47C3C">
            <w:r>
              <w:t>UNIDAD</w:t>
            </w:r>
          </w:p>
        </w:tc>
        <w:tc>
          <w:tcPr>
            <w:tcW w:w="1418" w:type="dxa"/>
          </w:tcPr>
          <w:p w14:paraId="3233368D" w14:textId="03687A2F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71C0867A" w14:textId="77777777" w:rsidR="00D47C3C" w:rsidRPr="00D47C3C" w:rsidRDefault="00D47C3C" w:rsidP="00D47C3C"/>
        </w:tc>
      </w:tr>
      <w:tr w:rsidR="00D47C3C" w:rsidRPr="006E45AC" w14:paraId="1CDCF739" w14:textId="77777777" w:rsidTr="00794095">
        <w:trPr>
          <w:trHeight w:val="373"/>
        </w:trPr>
        <w:tc>
          <w:tcPr>
            <w:tcW w:w="1101" w:type="dxa"/>
          </w:tcPr>
          <w:p w14:paraId="05C6F5B5" w14:textId="13CD1272" w:rsidR="00D47C3C" w:rsidRPr="00D47C3C" w:rsidRDefault="00D47C3C" w:rsidP="00D47C3C">
            <w:r w:rsidRPr="00D47C3C">
              <w:t>58</w:t>
            </w:r>
          </w:p>
        </w:tc>
        <w:tc>
          <w:tcPr>
            <w:tcW w:w="1132" w:type="dxa"/>
          </w:tcPr>
          <w:p w14:paraId="3CCCC65F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2FC07" w14:textId="7EDE6A06" w:rsidR="00D47C3C" w:rsidRPr="00D47C3C" w:rsidRDefault="00D47C3C" w:rsidP="00D47C3C">
            <w:r w:rsidRPr="00D47C3C">
              <w:t>ROLLO DE PAPEL CRAFT</w:t>
            </w:r>
          </w:p>
        </w:tc>
        <w:tc>
          <w:tcPr>
            <w:tcW w:w="1417" w:type="dxa"/>
          </w:tcPr>
          <w:p w14:paraId="1CEB54B6" w14:textId="5D305E23" w:rsidR="00D47C3C" w:rsidRPr="00D47C3C" w:rsidRDefault="00D47C3C" w:rsidP="00D47C3C">
            <w:r>
              <w:t>UNIDAD</w:t>
            </w:r>
          </w:p>
        </w:tc>
        <w:tc>
          <w:tcPr>
            <w:tcW w:w="1418" w:type="dxa"/>
          </w:tcPr>
          <w:p w14:paraId="0B1D9E7D" w14:textId="5A241126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0A55E91F" w14:textId="77777777" w:rsidR="00D47C3C" w:rsidRPr="00D47C3C" w:rsidRDefault="00D47C3C" w:rsidP="00D47C3C"/>
        </w:tc>
      </w:tr>
      <w:tr w:rsidR="00D47C3C" w:rsidRPr="006E45AC" w14:paraId="0B8A8C9A" w14:textId="77777777" w:rsidTr="00794095">
        <w:trPr>
          <w:trHeight w:val="373"/>
        </w:trPr>
        <w:tc>
          <w:tcPr>
            <w:tcW w:w="1101" w:type="dxa"/>
          </w:tcPr>
          <w:p w14:paraId="6404F895" w14:textId="44A9BC36" w:rsidR="00D47C3C" w:rsidRPr="00D47C3C" w:rsidRDefault="00D47C3C" w:rsidP="00D47C3C">
            <w:r w:rsidRPr="00D47C3C">
              <w:t>59</w:t>
            </w:r>
          </w:p>
        </w:tc>
        <w:tc>
          <w:tcPr>
            <w:tcW w:w="1132" w:type="dxa"/>
          </w:tcPr>
          <w:p w14:paraId="2DC152C8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196A6" w14:textId="6A0D7DCD" w:rsidR="00D47C3C" w:rsidRPr="00D47C3C" w:rsidRDefault="00D47C3C" w:rsidP="00D47C3C">
            <w:r w:rsidRPr="00D47C3C">
              <w:t>JUEGO DE TINTA DE SUBLIMACION CYAN, MAGENTA AMARILLO Y NEGRO</w:t>
            </w:r>
          </w:p>
        </w:tc>
        <w:tc>
          <w:tcPr>
            <w:tcW w:w="1417" w:type="dxa"/>
          </w:tcPr>
          <w:p w14:paraId="284D4FE6" w14:textId="1400E5B6" w:rsidR="00D47C3C" w:rsidRPr="00D47C3C" w:rsidRDefault="00D47C3C" w:rsidP="00D47C3C">
            <w:r>
              <w:t>JUEGOS</w:t>
            </w:r>
          </w:p>
        </w:tc>
        <w:tc>
          <w:tcPr>
            <w:tcW w:w="1418" w:type="dxa"/>
          </w:tcPr>
          <w:p w14:paraId="38FEEC1E" w14:textId="34B2C1DC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26B51244" w14:textId="77777777" w:rsidR="00D47C3C" w:rsidRPr="00D47C3C" w:rsidRDefault="00D47C3C" w:rsidP="00D47C3C"/>
        </w:tc>
      </w:tr>
      <w:tr w:rsidR="00D47C3C" w:rsidRPr="006E45AC" w14:paraId="0427A7F7" w14:textId="77777777" w:rsidTr="00794095">
        <w:trPr>
          <w:trHeight w:val="373"/>
        </w:trPr>
        <w:tc>
          <w:tcPr>
            <w:tcW w:w="1101" w:type="dxa"/>
          </w:tcPr>
          <w:p w14:paraId="5D40B7E0" w14:textId="09C46C5D" w:rsidR="00D47C3C" w:rsidRPr="00D47C3C" w:rsidRDefault="00D47C3C" w:rsidP="00D47C3C">
            <w:r w:rsidRPr="00D47C3C">
              <w:t>60</w:t>
            </w:r>
          </w:p>
        </w:tc>
        <w:tc>
          <w:tcPr>
            <w:tcW w:w="1132" w:type="dxa"/>
          </w:tcPr>
          <w:p w14:paraId="16DAF49A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684D2" w14:textId="720274FE" w:rsidR="00D47C3C" w:rsidRPr="00D47C3C" w:rsidRDefault="00D47C3C" w:rsidP="00D47C3C">
            <w:r w:rsidRPr="00D47C3C">
              <w:t xml:space="preserve">PAQUETES DE PINCELES DE TAMAÑOS VARIADOS </w:t>
            </w:r>
          </w:p>
        </w:tc>
        <w:tc>
          <w:tcPr>
            <w:tcW w:w="1417" w:type="dxa"/>
          </w:tcPr>
          <w:p w14:paraId="6E825410" w14:textId="04C9F505" w:rsidR="00D47C3C" w:rsidRPr="00D47C3C" w:rsidRDefault="00D47C3C" w:rsidP="00D47C3C">
            <w:r>
              <w:t>PAQUETES</w:t>
            </w:r>
          </w:p>
        </w:tc>
        <w:tc>
          <w:tcPr>
            <w:tcW w:w="1418" w:type="dxa"/>
          </w:tcPr>
          <w:p w14:paraId="18DFD99C" w14:textId="48C3F3B5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5EABE972" w14:textId="77777777" w:rsidR="00D47C3C" w:rsidRPr="00D47C3C" w:rsidRDefault="00D47C3C" w:rsidP="00D47C3C"/>
        </w:tc>
      </w:tr>
      <w:tr w:rsidR="00D47C3C" w:rsidRPr="006E45AC" w14:paraId="7958F913" w14:textId="77777777" w:rsidTr="00794095">
        <w:trPr>
          <w:trHeight w:val="373"/>
        </w:trPr>
        <w:tc>
          <w:tcPr>
            <w:tcW w:w="1101" w:type="dxa"/>
          </w:tcPr>
          <w:p w14:paraId="00635147" w14:textId="28B4987E" w:rsidR="00D47C3C" w:rsidRPr="00D47C3C" w:rsidRDefault="00D47C3C" w:rsidP="00D47C3C">
            <w:r w:rsidRPr="00D47C3C">
              <w:t>61</w:t>
            </w:r>
          </w:p>
        </w:tc>
        <w:tc>
          <w:tcPr>
            <w:tcW w:w="1132" w:type="dxa"/>
          </w:tcPr>
          <w:p w14:paraId="7D31BA26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F4E32" w14:textId="717A5408" w:rsidR="00D47C3C" w:rsidRPr="00D47C3C" w:rsidRDefault="00D47C3C" w:rsidP="00D47C3C">
            <w:r w:rsidRPr="00D47C3C">
              <w:t>JUEGO DE TINTA ACRILICA CYAN, MAGENTA AMARILLO Y NEGRO</w:t>
            </w:r>
          </w:p>
        </w:tc>
        <w:tc>
          <w:tcPr>
            <w:tcW w:w="1417" w:type="dxa"/>
          </w:tcPr>
          <w:p w14:paraId="0127CF47" w14:textId="148E4A5A" w:rsidR="00D47C3C" w:rsidRPr="00D47C3C" w:rsidRDefault="00D47C3C" w:rsidP="00D47C3C">
            <w:r>
              <w:t>JUEGOS</w:t>
            </w:r>
          </w:p>
        </w:tc>
        <w:tc>
          <w:tcPr>
            <w:tcW w:w="1418" w:type="dxa"/>
          </w:tcPr>
          <w:p w14:paraId="6F4774B0" w14:textId="206937FA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23546FFD" w14:textId="77777777" w:rsidR="00D47C3C" w:rsidRPr="00D47C3C" w:rsidRDefault="00D47C3C" w:rsidP="00D47C3C"/>
        </w:tc>
      </w:tr>
      <w:tr w:rsidR="00D47C3C" w:rsidRPr="006E45AC" w14:paraId="099BB409" w14:textId="77777777" w:rsidTr="00794095">
        <w:trPr>
          <w:trHeight w:val="373"/>
        </w:trPr>
        <w:tc>
          <w:tcPr>
            <w:tcW w:w="1101" w:type="dxa"/>
          </w:tcPr>
          <w:p w14:paraId="4F17BD4F" w14:textId="588E37F6" w:rsidR="00D47C3C" w:rsidRPr="00D47C3C" w:rsidRDefault="00D47C3C" w:rsidP="00D47C3C">
            <w:r w:rsidRPr="00D47C3C">
              <w:t>62</w:t>
            </w:r>
          </w:p>
        </w:tc>
        <w:tc>
          <w:tcPr>
            <w:tcW w:w="1132" w:type="dxa"/>
          </w:tcPr>
          <w:p w14:paraId="5CC66BBF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05561" w14:textId="5742F159" w:rsidR="00D47C3C" w:rsidRPr="00D47C3C" w:rsidRDefault="00D47C3C" w:rsidP="00D47C3C">
            <w:r w:rsidRPr="00D47C3C">
              <w:t>PAQUETE DE MOLDEN CORTADORES</w:t>
            </w:r>
          </w:p>
        </w:tc>
        <w:tc>
          <w:tcPr>
            <w:tcW w:w="1417" w:type="dxa"/>
          </w:tcPr>
          <w:p w14:paraId="4A783FA8" w14:textId="46A41071" w:rsidR="00D47C3C" w:rsidRPr="00D47C3C" w:rsidRDefault="00D47C3C" w:rsidP="00D47C3C">
            <w:r>
              <w:t>PAQUETES</w:t>
            </w:r>
          </w:p>
        </w:tc>
        <w:tc>
          <w:tcPr>
            <w:tcW w:w="1418" w:type="dxa"/>
          </w:tcPr>
          <w:p w14:paraId="022EEC92" w14:textId="7F9547C2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5D365D07" w14:textId="77777777" w:rsidR="00D47C3C" w:rsidRPr="00D47C3C" w:rsidRDefault="00D47C3C" w:rsidP="00D47C3C"/>
        </w:tc>
      </w:tr>
      <w:tr w:rsidR="00D47C3C" w:rsidRPr="006E45AC" w14:paraId="5985FEF7" w14:textId="77777777" w:rsidTr="00794095">
        <w:trPr>
          <w:trHeight w:val="373"/>
        </w:trPr>
        <w:tc>
          <w:tcPr>
            <w:tcW w:w="1101" w:type="dxa"/>
          </w:tcPr>
          <w:p w14:paraId="35566342" w14:textId="70B15D76" w:rsidR="00D47C3C" w:rsidRPr="00D47C3C" w:rsidRDefault="00D47C3C" w:rsidP="00D47C3C">
            <w:r w:rsidRPr="00D47C3C">
              <w:t>63</w:t>
            </w:r>
          </w:p>
        </w:tc>
        <w:tc>
          <w:tcPr>
            <w:tcW w:w="1132" w:type="dxa"/>
          </w:tcPr>
          <w:p w14:paraId="4E2AB856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EA185" w14:textId="3E31D96B" w:rsidR="00D47C3C" w:rsidRPr="00D47C3C" w:rsidRDefault="00D47C3C" w:rsidP="00D47C3C">
            <w:r w:rsidRPr="00D47C3C">
              <w:t>LATA DE FUNDENTE 32 ONZ</w:t>
            </w:r>
          </w:p>
        </w:tc>
        <w:tc>
          <w:tcPr>
            <w:tcW w:w="1417" w:type="dxa"/>
          </w:tcPr>
          <w:p w14:paraId="78B742D4" w14:textId="545067A7" w:rsidR="00D47C3C" w:rsidRPr="00D47C3C" w:rsidRDefault="00D47C3C" w:rsidP="00D47C3C">
            <w:r>
              <w:t>UNIDAD</w:t>
            </w:r>
          </w:p>
        </w:tc>
        <w:tc>
          <w:tcPr>
            <w:tcW w:w="1418" w:type="dxa"/>
          </w:tcPr>
          <w:p w14:paraId="298BC537" w14:textId="1CEEEACB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72198EBE" w14:textId="77777777" w:rsidR="00D47C3C" w:rsidRPr="00D47C3C" w:rsidRDefault="00D47C3C" w:rsidP="00D47C3C"/>
        </w:tc>
      </w:tr>
      <w:tr w:rsidR="00D47C3C" w:rsidRPr="006E45AC" w14:paraId="4D823F4F" w14:textId="77777777" w:rsidTr="00794095">
        <w:trPr>
          <w:trHeight w:val="373"/>
        </w:trPr>
        <w:tc>
          <w:tcPr>
            <w:tcW w:w="1101" w:type="dxa"/>
          </w:tcPr>
          <w:p w14:paraId="049331F6" w14:textId="5099190D" w:rsidR="00D47C3C" w:rsidRPr="00D47C3C" w:rsidRDefault="00D47C3C" w:rsidP="00D47C3C">
            <w:r w:rsidRPr="00D47C3C">
              <w:t>64</w:t>
            </w:r>
          </w:p>
        </w:tc>
        <w:tc>
          <w:tcPr>
            <w:tcW w:w="1132" w:type="dxa"/>
          </w:tcPr>
          <w:p w14:paraId="1DF050E2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BAF84" w14:textId="196EC1E7" w:rsidR="00D47C3C" w:rsidRPr="00D47C3C" w:rsidRDefault="00D47C3C" w:rsidP="00D47C3C">
            <w:r w:rsidRPr="00D47C3C">
              <w:t xml:space="preserve">POTE DE LACA DE SECADO </w:t>
            </w:r>
          </w:p>
        </w:tc>
        <w:tc>
          <w:tcPr>
            <w:tcW w:w="1417" w:type="dxa"/>
          </w:tcPr>
          <w:p w14:paraId="03692463" w14:textId="63BE3207" w:rsidR="00D47C3C" w:rsidRPr="00D47C3C" w:rsidRDefault="00D47C3C" w:rsidP="00D47C3C">
            <w:r>
              <w:t>UNIDAD</w:t>
            </w:r>
          </w:p>
        </w:tc>
        <w:tc>
          <w:tcPr>
            <w:tcW w:w="1418" w:type="dxa"/>
          </w:tcPr>
          <w:p w14:paraId="73A59DBD" w14:textId="14B23767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33A14935" w14:textId="77777777" w:rsidR="00D47C3C" w:rsidRPr="00D47C3C" w:rsidRDefault="00D47C3C" w:rsidP="00D47C3C"/>
        </w:tc>
      </w:tr>
      <w:tr w:rsidR="00D47C3C" w:rsidRPr="006E45AC" w14:paraId="22A0D89A" w14:textId="77777777" w:rsidTr="00794095">
        <w:trPr>
          <w:trHeight w:val="373"/>
        </w:trPr>
        <w:tc>
          <w:tcPr>
            <w:tcW w:w="1101" w:type="dxa"/>
          </w:tcPr>
          <w:p w14:paraId="18C3975D" w14:textId="1820C6BD" w:rsidR="00D47C3C" w:rsidRPr="00D47C3C" w:rsidRDefault="00D47C3C" w:rsidP="00D47C3C">
            <w:r w:rsidRPr="00D47C3C">
              <w:t>65</w:t>
            </w:r>
          </w:p>
        </w:tc>
        <w:tc>
          <w:tcPr>
            <w:tcW w:w="1132" w:type="dxa"/>
          </w:tcPr>
          <w:p w14:paraId="22928036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D5EA6" w14:textId="49118133" w:rsidR="00D47C3C" w:rsidRPr="00D47C3C" w:rsidRDefault="00D47C3C" w:rsidP="00D47C3C">
            <w:r w:rsidRPr="00D47C3C">
              <w:t xml:space="preserve">PLIEGO DE FOAMI SIN ESCARCHA </w:t>
            </w:r>
          </w:p>
        </w:tc>
        <w:tc>
          <w:tcPr>
            <w:tcW w:w="1417" w:type="dxa"/>
          </w:tcPr>
          <w:p w14:paraId="5834E7A3" w14:textId="0C8E3384" w:rsidR="00D47C3C" w:rsidRPr="00D47C3C" w:rsidRDefault="00D47C3C" w:rsidP="00D47C3C">
            <w:r>
              <w:t>UNIDAD</w:t>
            </w:r>
          </w:p>
        </w:tc>
        <w:tc>
          <w:tcPr>
            <w:tcW w:w="1418" w:type="dxa"/>
          </w:tcPr>
          <w:p w14:paraId="00A7302F" w14:textId="1404331A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28F037FE" w14:textId="77777777" w:rsidR="00D47C3C" w:rsidRPr="00D47C3C" w:rsidRDefault="00D47C3C" w:rsidP="00D47C3C"/>
        </w:tc>
      </w:tr>
      <w:tr w:rsidR="00D47C3C" w:rsidRPr="006E45AC" w14:paraId="22B75D4F" w14:textId="77777777" w:rsidTr="00794095">
        <w:trPr>
          <w:trHeight w:val="373"/>
        </w:trPr>
        <w:tc>
          <w:tcPr>
            <w:tcW w:w="1101" w:type="dxa"/>
          </w:tcPr>
          <w:p w14:paraId="0FA25C4F" w14:textId="6E5F0D88" w:rsidR="00D47C3C" w:rsidRPr="00D47C3C" w:rsidRDefault="00D47C3C" w:rsidP="00D47C3C">
            <w:r w:rsidRPr="00D47C3C">
              <w:t>66</w:t>
            </w:r>
          </w:p>
        </w:tc>
        <w:tc>
          <w:tcPr>
            <w:tcW w:w="1132" w:type="dxa"/>
          </w:tcPr>
          <w:p w14:paraId="62BC020D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78985" w14:textId="3F9669E7" w:rsidR="00D47C3C" w:rsidRPr="00D47C3C" w:rsidRDefault="00D47C3C" w:rsidP="00D47C3C">
            <w:r w:rsidRPr="00D47C3C">
              <w:t>ROLLO DE ETIQUETAS GRANDE RE;2X</w:t>
            </w:r>
            <w:proofErr w:type="gramStart"/>
            <w:r w:rsidRPr="00D47C3C">
              <w:t>1;DT</w:t>
            </w:r>
            <w:proofErr w:type="gramEnd"/>
            <w:r w:rsidRPr="00D47C3C">
              <w:t>,</w:t>
            </w:r>
            <w:proofErr w:type="gramStart"/>
            <w:r w:rsidRPr="00D47C3C">
              <w:t>18833,B</w:t>
            </w:r>
            <w:proofErr w:type="gramEnd"/>
            <w:r w:rsidRPr="00D47C3C">
              <w:t>,1</w:t>
            </w:r>
          </w:p>
        </w:tc>
        <w:tc>
          <w:tcPr>
            <w:tcW w:w="1417" w:type="dxa"/>
          </w:tcPr>
          <w:p w14:paraId="73539EE9" w14:textId="0D5ECA12" w:rsidR="00D47C3C" w:rsidRPr="00D47C3C" w:rsidRDefault="00D47C3C" w:rsidP="00D47C3C">
            <w:r>
              <w:t>ROLLO</w:t>
            </w:r>
          </w:p>
        </w:tc>
        <w:tc>
          <w:tcPr>
            <w:tcW w:w="1418" w:type="dxa"/>
          </w:tcPr>
          <w:p w14:paraId="6A044A8D" w14:textId="00292745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41ACF171" w14:textId="77777777" w:rsidR="00D47C3C" w:rsidRPr="00D47C3C" w:rsidRDefault="00D47C3C" w:rsidP="00D47C3C"/>
        </w:tc>
      </w:tr>
      <w:tr w:rsidR="00D47C3C" w:rsidRPr="006E45AC" w14:paraId="45B35BAA" w14:textId="77777777" w:rsidTr="00794095">
        <w:trPr>
          <w:trHeight w:val="373"/>
        </w:trPr>
        <w:tc>
          <w:tcPr>
            <w:tcW w:w="1101" w:type="dxa"/>
          </w:tcPr>
          <w:p w14:paraId="6F8370B2" w14:textId="6ED6F32D" w:rsidR="00D47C3C" w:rsidRPr="00D47C3C" w:rsidRDefault="00D47C3C" w:rsidP="00D47C3C">
            <w:r w:rsidRPr="00D47C3C">
              <w:t>67</w:t>
            </w:r>
          </w:p>
        </w:tc>
        <w:tc>
          <w:tcPr>
            <w:tcW w:w="1132" w:type="dxa"/>
          </w:tcPr>
          <w:p w14:paraId="20874411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B0D22" w14:textId="08699DBC" w:rsidR="00D47C3C" w:rsidRPr="00D47C3C" w:rsidRDefault="00D47C3C" w:rsidP="00D47C3C">
            <w:r w:rsidRPr="00D47C3C">
              <w:t xml:space="preserve">TALONARIOS DE </w:t>
            </w:r>
            <w:proofErr w:type="gramStart"/>
            <w:r w:rsidRPr="00D47C3C">
              <w:t>IMPRESOS  A</w:t>
            </w:r>
            <w:proofErr w:type="gramEnd"/>
            <w:r w:rsidRPr="00D47C3C">
              <w:t xml:space="preserve"> UN COLOR EN PAPEL NCR NUMERADO ORIGINAL Y DOS COPIAS TAMAÑO 1/4</w:t>
            </w:r>
          </w:p>
        </w:tc>
        <w:tc>
          <w:tcPr>
            <w:tcW w:w="1417" w:type="dxa"/>
          </w:tcPr>
          <w:p w14:paraId="5A43735E" w14:textId="5A4633E4" w:rsidR="00D47C3C" w:rsidRPr="00D47C3C" w:rsidRDefault="00D47C3C" w:rsidP="00D47C3C">
            <w:r>
              <w:t>UNIDAD</w:t>
            </w:r>
          </w:p>
        </w:tc>
        <w:tc>
          <w:tcPr>
            <w:tcW w:w="1418" w:type="dxa"/>
          </w:tcPr>
          <w:p w14:paraId="68ADC8D2" w14:textId="6E71584B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6DFE0930" w14:textId="77777777" w:rsidR="00D47C3C" w:rsidRPr="00D47C3C" w:rsidRDefault="00D47C3C" w:rsidP="00D47C3C"/>
        </w:tc>
      </w:tr>
      <w:tr w:rsidR="00D47C3C" w:rsidRPr="006E45AC" w14:paraId="7651F890" w14:textId="77777777" w:rsidTr="00794095">
        <w:trPr>
          <w:trHeight w:val="373"/>
        </w:trPr>
        <w:tc>
          <w:tcPr>
            <w:tcW w:w="1101" w:type="dxa"/>
          </w:tcPr>
          <w:p w14:paraId="0CD071E3" w14:textId="076C50B9" w:rsidR="00D47C3C" w:rsidRPr="00D47C3C" w:rsidRDefault="00D47C3C" w:rsidP="00D47C3C">
            <w:r w:rsidRPr="00D47C3C">
              <w:t>68</w:t>
            </w:r>
          </w:p>
        </w:tc>
        <w:tc>
          <w:tcPr>
            <w:tcW w:w="1132" w:type="dxa"/>
          </w:tcPr>
          <w:p w14:paraId="33ADBEDF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04DB3" w14:textId="56D4EE77" w:rsidR="00D47C3C" w:rsidRPr="00D47C3C" w:rsidRDefault="00D47C3C" w:rsidP="00D47C3C">
            <w:r w:rsidRPr="00D47C3C">
              <w:t>DISPENSADORES DE EGA PLASTICOS</w:t>
            </w:r>
          </w:p>
        </w:tc>
        <w:tc>
          <w:tcPr>
            <w:tcW w:w="1417" w:type="dxa"/>
          </w:tcPr>
          <w:p w14:paraId="743199F3" w14:textId="3A4B57A5" w:rsidR="00D47C3C" w:rsidRPr="00D47C3C" w:rsidRDefault="00D47C3C" w:rsidP="00D47C3C">
            <w:r>
              <w:t>UNIDAD</w:t>
            </w:r>
          </w:p>
        </w:tc>
        <w:tc>
          <w:tcPr>
            <w:tcW w:w="1418" w:type="dxa"/>
          </w:tcPr>
          <w:p w14:paraId="2DEBFBE2" w14:textId="0D551E00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512AE9A3" w14:textId="77777777" w:rsidR="00D47C3C" w:rsidRPr="00D47C3C" w:rsidRDefault="00D47C3C" w:rsidP="00D47C3C"/>
        </w:tc>
      </w:tr>
      <w:tr w:rsidR="00D47C3C" w:rsidRPr="006E45AC" w14:paraId="5B20ED9E" w14:textId="77777777" w:rsidTr="00794095">
        <w:trPr>
          <w:trHeight w:val="373"/>
        </w:trPr>
        <w:tc>
          <w:tcPr>
            <w:tcW w:w="1101" w:type="dxa"/>
          </w:tcPr>
          <w:p w14:paraId="41B9B129" w14:textId="76DBD602" w:rsidR="00D47C3C" w:rsidRPr="00D47C3C" w:rsidRDefault="00D47C3C" w:rsidP="00D47C3C">
            <w:r w:rsidRPr="00D47C3C">
              <w:t>69</w:t>
            </w:r>
          </w:p>
        </w:tc>
        <w:tc>
          <w:tcPr>
            <w:tcW w:w="1132" w:type="dxa"/>
          </w:tcPr>
          <w:p w14:paraId="0BCE4DAF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6F99C" w14:textId="41CD3BC6" w:rsidR="00D47C3C" w:rsidRPr="00D47C3C" w:rsidRDefault="00D47C3C" w:rsidP="00D47C3C">
            <w:r w:rsidRPr="00D47C3C">
              <w:t xml:space="preserve">TUBOS DE PEGAMENTO DE 2 </w:t>
            </w:r>
            <w:proofErr w:type="gramStart"/>
            <w:r w:rsidRPr="00D47C3C">
              <w:t>ONZ  V</w:t>
            </w:r>
            <w:proofErr w:type="gramEnd"/>
            <w:r w:rsidRPr="00D47C3C">
              <w:t>7000</w:t>
            </w:r>
          </w:p>
        </w:tc>
        <w:tc>
          <w:tcPr>
            <w:tcW w:w="1417" w:type="dxa"/>
          </w:tcPr>
          <w:p w14:paraId="492290A4" w14:textId="045154A7" w:rsidR="00D47C3C" w:rsidRPr="00D47C3C" w:rsidRDefault="00D47C3C" w:rsidP="00D47C3C">
            <w:r>
              <w:t>UNIDAD</w:t>
            </w:r>
          </w:p>
        </w:tc>
        <w:tc>
          <w:tcPr>
            <w:tcW w:w="1418" w:type="dxa"/>
          </w:tcPr>
          <w:p w14:paraId="4E13BB8B" w14:textId="156C9715" w:rsidR="00D47C3C" w:rsidRPr="00D47C3C" w:rsidRDefault="00D47C3C" w:rsidP="00D47C3C">
            <w:r w:rsidRPr="00D47C3C">
              <w:t>1</w:t>
            </w:r>
          </w:p>
        </w:tc>
        <w:tc>
          <w:tcPr>
            <w:tcW w:w="4961" w:type="dxa"/>
          </w:tcPr>
          <w:p w14:paraId="660EA6C6" w14:textId="77777777" w:rsidR="00D47C3C" w:rsidRPr="00D47C3C" w:rsidRDefault="00D47C3C" w:rsidP="00D47C3C"/>
        </w:tc>
      </w:tr>
      <w:tr w:rsidR="00D47C3C" w:rsidRPr="006E45AC" w14:paraId="0C9E41E9" w14:textId="77777777" w:rsidTr="00794095">
        <w:trPr>
          <w:trHeight w:val="373"/>
        </w:trPr>
        <w:tc>
          <w:tcPr>
            <w:tcW w:w="1101" w:type="dxa"/>
          </w:tcPr>
          <w:p w14:paraId="1948B1A0" w14:textId="2E56E748" w:rsidR="00D47C3C" w:rsidRPr="00D47C3C" w:rsidRDefault="00D47C3C" w:rsidP="00D47C3C">
            <w:r w:rsidRPr="00D47C3C">
              <w:t>70</w:t>
            </w:r>
          </w:p>
        </w:tc>
        <w:tc>
          <w:tcPr>
            <w:tcW w:w="1132" w:type="dxa"/>
          </w:tcPr>
          <w:p w14:paraId="14D2F7D5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A5C66" w14:textId="797AEE06" w:rsidR="00D47C3C" w:rsidRPr="00D47C3C" w:rsidRDefault="00D47C3C" w:rsidP="00D47C3C">
            <w:proofErr w:type="gramStart"/>
            <w:r w:rsidRPr="00D47C3C">
              <w:t>MAQUINA  (</w:t>
            </w:r>
            <w:proofErr w:type="gramEnd"/>
            <w:r w:rsidRPr="00D47C3C">
              <w:t>LAMPARA) UV PEQUEÑA</w:t>
            </w:r>
          </w:p>
        </w:tc>
        <w:tc>
          <w:tcPr>
            <w:tcW w:w="1417" w:type="dxa"/>
          </w:tcPr>
          <w:p w14:paraId="7D37B3D4" w14:textId="6AF71815" w:rsidR="00D47C3C" w:rsidRPr="00D47C3C" w:rsidRDefault="00D47C3C" w:rsidP="00D47C3C">
            <w:r>
              <w:t>UNIDAD</w:t>
            </w:r>
          </w:p>
        </w:tc>
        <w:tc>
          <w:tcPr>
            <w:tcW w:w="1418" w:type="dxa"/>
          </w:tcPr>
          <w:p w14:paraId="5CFAD91B" w14:textId="01ECB322" w:rsidR="00D47C3C" w:rsidRPr="00D47C3C" w:rsidRDefault="00D47C3C" w:rsidP="00D47C3C">
            <w:r>
              <w:t>1</w:t>
            </w:r>
          </w:p>
        </w:tc>
        <w:tc>
          <w:tcPr>
            <w:tcW w:w="4961" w:type="dxa"/>
          </w:tcPr>
          <w:p w14:paraId="1E67BBD9" w14:textId="77777777" w:rsidR="00D47C3C" w:rsidRPr="00D47C3C" w:rsidRDefault="00D47C3C" w:rsidP="00D47C3C"/>
        </w:tc>
      </w:tr>
      <w:tr w:rsidR="00D47C3C" w:rsidRPr="006E45AC" w14:paraId="16479397" w14:textId="77777777" w:rsidTr="00794095">
        <w:trPr>
          <w:trHeight w:val="373"/>
        </w:trPr>
        <w:tc>
          <w:tcPr>
            <w:tcW w:w="1101" w:type="dxa"/>
          </w:tcPr>
          <w:p w14:paraId="2E534576" w14:textId="5554E5C1" w:rsidR="00D47C3C" w:rsidRPr="00D47C3C" w:rsidRDefault="00D47C3C" w:rsidP="00D47C3C">
            <w:r w:rsidRPr="00D47C3C">
              <w:t>71</w:t>
            </w:r>
          </w:p>
        </w:tc>
        <w:tc>
          <w:tcPr>
            <w:tcW w:w="1132" w:type="dxa"/>
          </w:tcPr>
          <w:p w14:paraId="4B9C9416" w14:textId="77777777" w:rsidR="00D47C3C" w:rsidRPr="00D47C3C" w:rsidRDefault="00D47C3C" w:rsidP="00D47C3C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9F020" w14:textId="7C0A46E0" w:rsidR="00D47C3C" w:rsidRPr="00D47C3C" w:rsidRDefault="00D47C3C" w:rsidP="00D47C3C">
            <w:r w:rsidRPr="00D47C3C">
              <w:t xml:space="preserve">PAQUETE DE PIGMENTO DE </w:t>
            </w:r>
            <w:proofErr w:type="gramStart"/>
            <w:r w:rsidRPr="00D47C3C">
              <w:t>24  COLORES</w:t>
            </w:r>
            <w:proofErr w:type="gramEnd"/>
            <w:r w:rsidRPr="00D47C3C">
              <w:t xml:space="preserve"> PARA RESINA</w:t>
            </w:r>
          </w:p>
        </w:tc>
        <w:tc>
          <w:tcPr>
            <w:tcW w:w="1417" w:type="dxa"/>
          </w:tcPr>
          <w:p w14:paraId="39ADD730" w14:textId="456DB0AC" w:rsidR="00D47C3C" w:rsidRPr="00D47C3C" w:rsidRDefault="00D47C3C" w:rsidP="00D47C3C">
            <w:r>
              <w:t>PAQUETES</w:t>
            </w:r>
          </w:p>
        </w:tc>
        <w:tc>
          <w:tcPr>
            <w:tcW w:w="1418" w:type="dxa"/>
          </w:tcPr>
          <w:p w14:paraId="5D2524ED" w14:textId="70A0E329" w:rsidR="00D47C3C" w:rsidRPr="00D47C3C" w:rsidRDefault="00D47C3C" w:rsidP="00D47C3C">
            <w:r>
              <w:t>1</w:t>
            </w:r>
          </w:p>
        </w:tc>
        <w:tc>
          <w:tcPr>
            <w:tcW w:w="4961" w:type="dxa"/>
          </w:tcPr>
          <w:p w14:paraId="750685CA" w14:textId="77777777" w:rsidR="00D47C3C" w:rsidRPr="00D47C3C" w:rsidRDefault="00D47C3C" w:rsidP="00D47C3C"/>
        </w:tc>
      </w:tr>
    </w:tbl>
    <w:p w14:paraId="1C74DD71" w14:textId="6F3050AE" w:rsidR="00E124CB" w:rsidRPr="00E124CB" w:rsidRDefault="00EC1CE3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C1CE3">
        <w:lastRenderedPageBreak/>
        <w:drawing>
          <wp:anchor distT="0" distB="0" distL="0" distR="0" simplePos="0" relativeHeight="251703296" behindDoc="1" locked="0" layoutInCell="1" allowOverlap="1" wp14:anchorId="278D55A8" wp14:editId="6DA06A28">
            <wp:simplePos x="0" y="0"/>
            <wp:positionH relativeFrom="margin">
              <wp:posOffset>1047750</wp:posOffset>
            </wp:positionH>
            <wp:positionV relativeFrom="page">
              <wp:posOffset>580390</wp:posOffset>
            </wp:positionV>
            <wp:extent cx="1343025" cy="1333500"/>
            <wp:effectExtent l="0" t="0" r="9525" b="0"/>
            <wp:wrapNone/>
            <wp:docPr id="161159237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 rotWithShape="1"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25000"/>
                              </a14:imgEffect>
                              <a14:imgEffect>
                                <a14:saturation sat="300000"/>
                              </a14:imgEffect>
                            </a14:imgLayer>
                          </a14:imgProps>
                        </a:ext>
                      </a:extLst>
                    </a:blip>
                    <a:srcRect l="11112" t="80888" r="71475" b="5985"/>
                    <a:stretch/>
                  </pic:blipFill>
                  <pic:spPr bwMode="auto">
                    <a:xfrm>
                      <a:off x="0" y="0"/>
                      <a:ext cx="1343025" cy="1333500"/>
                    </a:xfrm>
                    <a:prstGeom prst="ellipse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C1CE3">
        <w:rPr>
          <w:rFonts w:eastAsia="Calibri"/>
        </w:rPr>
        <w:drawing>
          <wp:anchor distT="0" distB="0" distL="114300" distR="114300" simplePos="0" relativeHeight="251701248" behindDoc="1" locked="0" layoutInCell="1" allowOverlap="1" wp14:anchorId="22F99AFB" wp14:editId="4922FD0D">
            <wp:simplePos x="0" y="0"/>
            <wp:positionH relativeFrom="page">
              <wp:posOffset>1120140</wp:posOffset>
            </wp:positionH>
            <wp:positionV relativeFrom="paragraph">
              <wp:posOffset>-572770</wp:posOffset>
            </wp:positionV>
            <wp:extent cx="1491503" cy="838200"/>
            <wp:effectExtent l="0" t="0" r="0" b="0"/>
            <wp:wrapNone/>
            <wp:docPr id="30" name="Imagen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ANTECEDENTE_page-0001.jpg"/>
                    <pic:cNvPicPr/>
                  </pic:nvPicPr>
                  <pic:blipFill rotWithShape="1"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73333" b="81455" l="9725" r="26588">
                                  <a14:foregroundMark x1="22196" y1="75576" x2="24157" y2="74606"/>
                                  <a14:foregroundMark x1="15294" y1="80000" x2="16392" y2="81455"/>
                                  <a14:foregroundMark x1="15686" y1="76788" x2="12235" y2="78667"/>
                                  <a14:foregroundMark x1="15686" y1="76667" x2="12471" y2="78242"/>
                                  <a14:foregroundMark x1="19608" y1="77091" x2="23216" y2="74424"/>
                                  <a14:foregroundMark x1="24157" y1="75030" x2="18667" y2="77212"/>
                                  <a14:backgroundMark x1="24706" y1="76303" x2="19216" y2="78061"/>
                                </a14:backgroundRemoval>
                              </a14:imgEffect>
                              <a14:imgEffect>
                                <a14:sharpenSoften amount="25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52" t="72434" r="71304" b="18428"/>
                    <a:stretch/>
                  </pic:blipFill>
                  <pic:spPr bwMode="auto">
                    <a:xfrm>
                      <a:off x="0" y="0"/>
                      <a:ext cx="1491503" cy="838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124CB"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</w:t>
      </w:r>
      <w:r w:rsidR="006D38F2">
        <w:rPr>
          <w:rFonts w:ascii="Arial" w:hAnsi="Arial" w:cs="Arial"/>
          <w:bCs/>
          <w:sz w:val="22"/>
          <w:szCs w:val="22"/>
        </w:rPr>
        <w:t>_________</w:t>
      </w:r>
    </w:p>
    <w:p w14:paraId="4A5FFC9C" w14:textId="7DF97DE1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5F6ACE3A" w14:textId="2B942570"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</w:p>
    <w:sectPr w:rsidR="00E124CB" w:rsidRPr="006E45AC" w:rsidSect="006E45AC">
      <w:footerReference w:type="default" r:id="rId14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1C010A" w14:textId="77777777" w:rsidR="00D0653F" w:rsidRDefault="00D0653F" w:rsidP="001007E7">
      <w:pPr>
        <w:spacing w:after="0" w:line="240" w:lineRule="auto"/>
      </w:pPr>
      <w:r>
        <w:separator/>
      </w:r>
    </w:p>
  </w:endnote>
  <w:endnote w:type="continuationSeparator" w:id="0">
    <w:p w14:paraId="06A16484" w14:textId="77777777" w:rsidR="00D0653F" w:rsidRDefault="00D0653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F0D2D" w14:textId="4E072503" w:rsidR="001007E7" w:rsidRDefault="001B2C95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E217152" wp14:editId="3E6544A4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4A374F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938C6F7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3235AF8C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509C6214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E21715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" filled="f" stroked="f">
              <v:textbox inset="0,0,0,0">
                <w:txbxContent>
                  <w:p w14:paraId="6B4A374F" w14:textId="77777777"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938C6F7" w14:textId="77777777"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14:paraId="3235AF8C" w14:textId="77777777"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509C6214" w14:textId="77777777" w:rsidR="00807015" w:rsidRDefault="00807015"/>
                </w:txbxContent>
              </v:textbox>
            </v:shape>
          </w:pict>
        </mc:Fallback>
      </mc:AlternateContent>
    </w:r>
  </w:p>
  <w:p w14:paraId="40E95083" w14:textId="32D95694" w:rsidR="001007E7" w:rsidRDefault="001B2C95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4051BFC" wp14:editId="6E75A8CB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1D199E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4051BFC"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" filled="f" stroked="f">
              <v:textbox inset="0,0,0,0">
                <w:txbxContent>
                  <w:p w14:paraId="281D199E" w14:textId="77777777"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630F75CA" wp14:editId="6326A371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51C29146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04C028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F0A7FB6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00D25492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3F6A56" w14:textId="77777777" w:rsidR="00D0653F" w:rsidRDefault="00D0653F" w:rsidP="001007E7">
      <w:pPr>
        <w:spacing w:after="0" w:line="240" w:lineRule="auto"/>
      </w:pPr>
      <w:r>
        <w:separator/>
      </w:r>
    </w:p>
  </w:footnote>
  <w:footnote w:type="continuationSeparator" w:id="0">
    <w:p w14:paraId="3EA09902" w14:textId="77777777" w:rsidR="00D0653F" w:rsidRDefault="00D0653F" w:rsidP="001007E7">
      <w:pPr>
        <w:spacing w:after="0" w:line="240" w:lineRule="auto"/>
      </w:pPr>
      <w:r>
        <w:continuationSeparator/>
      </w:r>
    </w:p>
  </w:footnote>
  <w:footnote w:id="1">
    <w:p w14:paraId="5C5916D1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60CD37ED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CFwnfLQ7tcFOC4qLoO8srkqn/nc=" w:salt="+WIz4re1z3lFyRys1/hIG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B0B"/>
    <w:rsid w:val="00001943"/>
    <w:rsid w:val="00023CA9"/>
    <w:rsid w:val="00034DD9"/>
    <w:rsid w:val="00045479"/>
    <w:rsid w:val="000F7312"/>
    <w:rsid w:val="001007E7"/>
    <w:rsid w:val="001020C0"/>
    <w:rsid w:val="00134D4F"/>
    <w:rsid w:val="001463BC"/>
    <w:rsid w:val="00157600"/>
    <w:rsid w:val="00165C6B"/>
    <w:rsid w:val="00170EC5"/>
    <w:rsid w:val="00194FF2"/>
    <w:rsid w:val="001A3F92"/>
    <w:rsid w:val="001A5C6A"/>
    <w:rsid w:val="001B2C95"/>
    <w:rsid w:val="001E61DE"/>
    <w:rsid w:val="001E73F1"/>
    <w:rsid w:val="001F73A7"/>
    <w:rsid w:val="002003A9"/>
    <w:rsid w:val="002009A7"/>
    <w:rsid w:val="00253DBA"/>
    <w:rsid w:val="0026335F"/>
    <w:rsid w:val="002823F7"/>
    <w:rsid w:val="002E1412"/>
    <w:rsid w:val="002E6B9A"/>
    <w:rsid w:val="00314023"/>
    <w:rsid w:val="00332B0B"/>
    <w:rsid w:val="00353E54"/>
    <w:rsid w:val="003D160E"/>
    <w:rsid w:val="00410707"/>
    <w:rsid w:val="0042490F"/>
    <w:rsid w:val="00441B6A"/>
    <w:rsid w:val="004564FE"/>
    <w:rsid w:val="00462024"/>
    <w:rsid w:val="00466B9C"/>
    <w:rsid w:val="004D45A8"/>
    <w:rsid w:val="00521233"/>
    <w:rsid w:val="00535962"/>
    <w:rsid w:val="00587691"/>
    <w:rsid w:val="00611A07"/>
    <w:rsid w:val="0062592A"/>
    <w:rsid w:val="00626D0C"/>
    <w:rsid w:val="006506D0"/>
    <w:rsid w:val="00651E48"/>
    <w:rsid w:val="006709BC"/>
    <w:rsid w:val="00691C64"/>
    <w:rsid w:val="006B202F"/>
    <w:rsid w:val="006D38F2"/>
    <w:rsid w:val="006E45AC"/>
    <w:rsid w:val="006F28AA"/>
    <w:rsid w:val="00721F4E"/>
    <w:rsid w:val="00725091"/>
    <w:rsid w:val="00780880"/>
    <w:rsid w:val="007B6F6F"/>
    <w:rsid w:val="00806C78"/>
    <w:rsid w:val="00807015"/>
    <w:rsid w:val="00831319"/>
    <w:rsid w:val="00845FCE"/>
    <w:rsid w:val="00850351"/>
    <w:rsid w:val="00862F3E"/>
    <w:rsid w:val="008B3AE5"/>
    <w:rsid w:val="009B42B9"/>
    <w:rsid w:val="00A16099"/>
    <w:rsid w:val="00A640BD"/>
    <w:rsid w:val="00AD7919"/>
    <w:rsid w:val="00AF5214"/>
    <w:rsid w:val="00B02129"/>
    <w:rsid w:val="00B227FF"/>
    <w:rsid w:val="00B55C91"/>
    <w:rsid w:val="00B62EEF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66D08"/>
    <w:rsid w:val="00CA0E82"/>
    <w:rsid w:val="00CA4661"/>
    <w:rsid w:val="00CE58A6"/>
    <w:rsid w:val="00CE67A3"/>
    <w:rsid w:val="00D02754"/>
    <w:rsid w:val="00D0542A"/>
    <w:rsid w:val="00D0653F"/>
    <w:rsid w:val="00D24FA7"/>
    <w:rsid w:val="00D34CC3"/>
    <w:rsid w:val="00D47C3C"/>
    <w:rsid w:val="00D64696"/>
    <w:rsid w:val="00D90D49"/>
    <w:rsid w:val="00DC5D96"/>
    <w:rsid w:val="00DD4F3E"/>
    <w:rsid w:val="00E124CB"/>
    <w:rsid w:val="00E13E55"/>
    <w:rsid w:val="00E82D3B"/>
    <w:rsid w:val="00EA40CE"/>
    <w:rsid w:val="00EA7406"/>
    <w:rsid w:val="00EC1CE3"/>
    <w:rsid w:val="00ED6ED7"/>
    <w:rsid w:val="00EE1E7B"/>
    <w:rsid w:val="00F225BF"/>
    <w:rsid w:val="00F53753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454D25"/>
  <w15:docId w15:val="{82D6C8A0-E0F7-42B0-BCE5-1EDAA3A92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hdphoto" Target="media/hdphoto1.wdp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0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53848-3BE7-4B1D-8B5C-596438F9A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153</TotalTime>
  <Pages>5</Pages>
  <Words>562</Words>
  <Characters>3094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Compras y cuentas por cobrar 5</cp:lastModifiedBy>
  <cp:revision>3</cp:revision>
  <cp:lastPrinted>2026-04-29T17:56:00Z</cp:lastPrinted>
  <dcterms:created xsi:type="dcterms:W3CDTF">2021-03-11T17:10:00Z</dcterms:created>
  <dcterms:modified xsi:type="dcterms:W3CDTF">2026-04-30T15:49:00Z</dcterms:modified>
</cp:coreProperties>
</file>