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2F03859D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76750A">
                                  <w:rPr>
                                    <w:rStyle w:val="Style2"/>
                                  </w:rPr>
                                  <w:t>8</w:t>
                                </w:r>
                                <w:r w:rsidR="000F22F7">
                                  <w:rPr>
                                    <w:rStyle w:val="Style2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2F03859D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76750A">
                            <w:rPr>
                              <w:rStyle w:val="Style2"/>
                            </w:rPr>
                            <w:t>8</w:t>
                          </w:r>
                          <w:r w:rsidR="000F22F7">
                            <w:rPr>
                              <w:rStyle w:val="Style2"/>
                            </w:rPr>
                            <w:t>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9D3AD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9D3AD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9D3AD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9D3A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9D3AD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9D3A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62936" w14:textId="77777777" w:rsidR="009D3AD8" w:rsidRDefault="009D3AD8" w:rsidP="001007E7">
      <w:pPr>
        <w:spacing w:after="0" w:line="240" w:lineRule="auto"/>
      </w:pPr>
      <w:r>
        <w:separator/>
      </w:r>
    </w:p>
  </w:endnote>
  <w:endnote w:type="continuationSeparator" w:id="0">
    <w:p w14:paraId="0A1A65E3" w14:textId="77777777" w:rsidR="009D3AD8" w:rsidRDefault="009D3AD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F491A" w14:textId="77777777" w:rsidR="009D3AD8" w:rsidRDefault="009D3AD8" w:rsidP="001007E7">
      <w:pPr>
        <w:spacing w:after="0" w:line="240" w:lineRule="auto"/>
      </w:pPr>
      <w:r>
        <w:separator/>
      </w:r>
    </w:p>
  </w:footnote>
  <w:footnote w:type="continuationSeparator" w:id="0">
    <w:p w14:paraId="2A0C4048" w14:textId="77777777" w:rsidR="009D3AD8" w:rsidRDefault="009D3AD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0F22F7"/>
    <w:rsid w:val="001007E7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40B58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9D3AD8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013A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36</cp:revision>
  <cp:lastPrinted>2013-08-13T13:54:00Z</cp:lastPrinted>
  <dcterms:created xsi:type="dcterms:W3CDTF">2021-12-21T17:39:00Z</dcterms:created>
  <dcterms:modified xsi:type="dcterms:W3CDTF">2026-08-18T18:03:00Z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