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3CE9A" w14:textId="77777777" w:rsidR="00535962" w:rsidRPr="00F7167E" w:rsidRDefault="00260D9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1BCD2A6" wp14:editId="23EA1408">
                <wp:simplePos x="0" y="0"/>
                <wp:positionH relativeFrom="column">
                  <wp:posOffset>6350000</wp:posOffset>
                </wp:positionH>
                <wp:positionV relativeFrom="paragraph">
                  <wp:posOffset>-584200</wp:posOffset>
                </wp:positionV>
                <wp:extent cx="2548890" cy="698500"/>
                <wp:effectExtent l="0" t="0" r="22860" b="25400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8890" cy="69850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E532FCD" w14:textId="53C2208F" w:rsidR="00957FDA" w:rsidRPr="00535962" w:rsidRDefault="00512C75" w:rsidP="00957FDA">
                                <w:pPr>
                                  <w:jc w:val="center"/>
                                </w:pPr>
                                <w:r w:rsidRPr="00512C75">
                                  <w:rPr>
                                    <w:rStyle w:val="Style2"/>
                                  </w:rPr>
                                  <w:t>DGAP-DAF-CM-202</w:t>
                                </w:r>
                                <w:r w:rsidR="000342CD">
                                  <w:rPr>
                                    <w:rStyle w:val="Style2"/>
                                  </w:rPr>
                                  <w:t>6-0</w:t>
                                </w:r>
                                <w:r w:rsidR="007A4EE1">
                                  <w:rPr>
                                    <w:rStyle w:val="Style2"/>
                                  </w:rPr>
                                  <w:t>1</w:t>
                                </w:r>
                                <w:r w:rsidR="00150D51">
                                  <w:rPr>
                                    <w:rStyle w:val="Style2"/>
                                  </w:rPr>
                                  <w:t>8</w:t>
                                </w:r>
                                <w:r w:rsidR="009E182E">
                                  <w:rPr>
                                    <w:rStyle w:val="Style2"/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033B14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BCD2A6" id="Group 21" o:spid="_x0000_s1026" style="position:absolute;margin-left:500pt;margin-top:-46pt;width:200.7pt;height:5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2E532FCD" w14:textId="53C2208F" w:rsidR="00957FDA" w:rsidRPr="00535962" w:rsidRDefault="00512C75" w:rsidP="00957FDA">
                          <w:pPr>
                            <w:jc w:val="center"/>
                          </w:pPr>
                          <w:r w:rsidRPr="00512C75">
                            <w:rPr>
                              <w:rStyle w:val="Style2"/>
                            </w:rPr>
                            <w:t>DGAP-DAF-CM-202</w:t>
                          </w:r>
                          <w:r w:rsidR="000342CD">
                            <w:rPr>
                              <w:rStyle w:val="Style2"/>
                            </w:rPr>
                            <w:t>6-0</w:t>
                          </w:r>
                          <w:r w:rsidR="007A4EE1">
                            <w:rPr>
                              <w:rStyle w:val="Style2"/>
                            </w:rPr>
                            <w:t>1</w:t>
                          </w:r>
                          <w:r w:rsidR="00150D51">
                            <w:rPr>
                              <w:rStyle w:val="Style2"/>
                            </w:rPr>
                            <w:t>8</w:t>
                          </w:r>
                          <w:r w:rsidR="009E182E">
                            <w:rPr>
                              <w:rStyle w:val="Style2"/>
                            </w:rPr>
                            <w:t>5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4C033B14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60F35B2" wp14:editId="708BCFBE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D33D76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0F35B2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60D33D76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ADA34F" wp14:editId="265EEE22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7C3628B2" w14:textId="77777777" w:rsidR="00BC61BD" w:rsidRPr="00BC61BD" w:rsidRDefault="00E0125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01254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09CB36ED" wp14:editId="5406D233">
                                      <wp:extent cx="872490" cy="373310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733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ADA34F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7C3628B2" w14:textId="77777777" w:rsidR="00BC61BD" w:rsidRPr="00BC61BD" w:rsidRDefault="00E01254">
                          <w:pPr>
                            <w:rPr>
                              <w:lang w:val="en-US"/>
                            </w:rPr>
                          </w:pPr>
                          <w:r w:rsidRPr="00E0125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09CB36ED" wp14:editId="5406D233">
                                <wp:extent cx="872490" cy="373310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733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2E25F6D" wp14:editId="6173A09A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D6BE47" w14:textId="77777777" w:rsidR="002E1412" w:rsidRPr="002E1412" w:rsidRDefault="003C6BF4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92D3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25F6D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35D6BE47" w14:textId="77777777" w:rsidR="002E1412" w:rsidRPr="002E1412" w:rsidRDefault="003C6BF4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92D3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2BE52324" wp14:editId="1081E4D6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6B9B4DF" w14:textId="77777777" w:rsidR="00535962" w:rsidRPr="00535962" w:rsidRDefault="00260D92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34A787" wp14:editId="190BD251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9EB7BE" w14:textId="77777777" w:rsidR="0026335F" w:rsidRPr="0026335F" w:rsidRDefault="003C6BF4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4A787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7D9EB7BE" w14:textId="77777777" w:rsidR="0026335F" w:rsidRPr="0026335F" w:rsidRDefault="003C6BF4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9032F5" wp14:editId="37FFD06C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5CEEDA" w14:textId="77777777" w:rsidR="00F7443C" w:rsidRPr="004767CC" w:rsidRDefault="003C6BF4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032F5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755CEEDA" w14:textId="77777777" w:rsidR="00F7443C" w:rsidRPr="004767CC" w:rsidRDefault="003C6BF4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D5CC16C" w14:textId="77777777" w:rsidR="00535962" w:rsidRDefault="00260D9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BEB9CF8" wp14:editId="48F1B8D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24560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 w:rsidRP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EB9CF8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1324560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1166D1" w:rsidRP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A755A7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DDF4FDC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331BBE5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4A615A1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13CAA37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FEEB88B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642A86E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4E8761E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AC2D38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F398CE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58B6B90D" w14:textId="77777777" w:rsidTr="00A24343">
        <w:trPr>
          <w:trHeight w:val="457"/>
          <w:jc w:val="center"/>
        </w:trPr>
        <w:tc>
          <w:tcPr>
            <w:tcW w:w="849" w:type="dxa"/>
          </w:tcPr>
          <w:p w14:paraId="3B0791E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C7407E2" w14:textId="77777777" w:rsidR="0037246F" w:rsidRDefault="0037246F" w:rsidP="00BB657B">
            <w:pPr>
              <w:spacing w:after="0" w:line="240" w:lineRule="auto"/>
            </w:pPr>
          </w:p>
          <w:p w14:paraId="7A5F23D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EEEFEE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B5608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645AE0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A32343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309C42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F2FC83" w14:textId="77777777" w:rsidTr="00A24343">
        <w:trPr>
          <w:trHeight w:val="477"/>
          <w:jc w:val="center"/>
        </w:trPr>
        <w:tc>
          <w:tcPr>
            <w:tcW w:w="849" w:type="dxa"/>
          </w:tcPr>
          <w:p w14:paraId="74E5FA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5B74FEB" w14:textId="77777777" w:rsidR="0037246F" w:rsidRDefault="0037246F" w:rsidP="00BB657B">
            <w:pPr>
              <w:spacing w:after="0" w:line="240" w:lineRule="auto"/>
            </w:pPr>
          </w:p>
          <w:p w14:paraId="5481BA0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FCA2E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A75382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DF7A51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084CE9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1F6B7B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63D573F" w14:textId="77777777" w:rsidTr="00A24343">
        <w:trPr>
          <w:trHeight w:val="477"/>
          <w:jc w:val="center"/>
        </w:trPr>
        <w:tc>
          <w:tcPr>
            <w:tcW w:w="849" w:type="dxa"/>
          </w:tcPr>
          <w:p w14:paraId="34CE1DC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259CB23" w14:textId="77777777" w:rsidR="0037246F" w:rsidRDefault="0037246F" w:rsidP="00BB657B">
            <w:pPr>
              <w:spacing w:after="0" w:line="240" w:lineRule="auto"/>
            </w:pPr>
          </w:p>
          <w:p w14:paraId="29D2E81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B1F77A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3F0B3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A9D9E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BCA58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CA58DC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64756D9" w14:textId="77777777" w:rsidTr="00A24343">
        <w:trPr>
          <w:trHeight w:val="477"/>
          <w:jc w:val="center"/>
        </w:trPr>
        <w:tc>
          <w:tcPr>
            <w:tcW w:w="849" w:type="dxa"/>
          </w:tcPr>
          <w:p w14:paraId="2A48F6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C1A45DD" w14:textId="77777777" w:rsidR="0037246F" w:rsidRDefault="0037246F" w:rsidP="00BB657B">
            <w:pPr>
              <w:spacing w:after="0" w:line="240" w:lineRule="auto"/>
            </w:pPr>
          </w:p>
          <w:p w14:paraId="26F71D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13C5E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40B16E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87B90F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775FC4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5CC6E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66041CC" w14:textId="77777777" w:rsidTr="00A24343">
        <w:trPr>
          <w:trHeight w:val="477"/>
          <w:jc w:val="center"/>
        </w:trPr>
        <w:tc>
          <w:tcPr>
            <w:tcW w:w="849" w:type="dxa"/>
          </w:tcPr>
          <w:p w14:paraId="19DB8E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7055BF4" w14:textId="77777777" w:rsidR="0037246F" w:rsidRDefault="0037246F" w:rsidP="00BB657B">
            <w:pPr>
              <w:spacing w:after="0" w:line="240" w:lineRule="auto"/>
            </w:pPr>
          </w:p>
          <w:p w14:paraId="43A5700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CC805A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08D9F3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422397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002F8A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D08D1A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96F061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75C8FD2F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3AA5D841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76609E9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990B70A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FCAF9EF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1FC0865D" w14:textId="2ACD79C8" w:rsidR="0037246F" w:rsidRPr="00244CB0" w:rsidRDefault="0037246F" w:rsidP="00244CB0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7EF4F17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2B9ECC2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60D9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C4D4641" wp14:editId="3B8D1B42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C36720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D4641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69C36720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86FFE" w14:textId="77777777" w:rsidR="003C6BF4" w:rsidRDefault="003C6BF4" w:rsidP="001007E7">
      <w:pPr>
        <w:spacing w:after="0" w:line="240" w:lineRule="auto"/>
      </w:pPr>
      <w:r>
        <w:separator/>
      </w:r>
    </w:p>
  </w:endnote>
  <w:endnote w:type="continuationSeparator" w:id="0">
    <w:p w14:paraId="7BEF7D9F" w14:textId="77777777" w:rsidR="003C6BF4" w:rsidRDefault="003C6BF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61842" w14:textId="77777777" w:rsidR="001007E7" w:rsidRDefault="00260D92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C33584E" wp14:editId="48CF7F8D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BADFE5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02C2737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28E92659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C33584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24BADFE5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02C2737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28E92659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259D6928" w14:textId="77777777" w:rsidR="001007E7" w:rsidRDefault="00260D9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B5D2E8B" wp14:editId="20CF8109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77DF4D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B5D2E8B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F77DF4D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22D7DA75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5395F762" wp14:editId="3B403E86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DE4737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BAD2E" w14:textId="77777777" w:rsidR="003C6BF4" w:rsidRDefault="003C6BF4" w:rsidP="001007E7">
      <w:pPr>
        <w:spacing w:after="0" w:line="240" w:lineRule="auto"/>
      </w:pPr>
      <w:r>
        <w:separator/>
      </w:r>
    </w:p>
  </w:footnote>
  <w:footnote w:type="continuationSeparator" w:id="0">
    <w:p w14:paraId="566B6847" w14:textId="77777777" w:rsidR="003C6BF4" w:rsidRDefault="003C6BF4" w:rsidP="001007E7">
      <w:pPr>
        <w:spacing w:after="0" w:line="240" w:lineRule="auto"/>
      </w:pPr>
      <w:r>
        <w:continuationSeparator/>
      </w:r>
    </w:p>
  </w:footnote>
  <w:footnote w:id="1">
    <w:p w14:paraId="2AAB5EF1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0B66093D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000DE"/>
    <w:rsid w:val="000342CD"/>
    <w:rsid w:val="00034DD9"/>
    <w:rsid w:val="00052D9A"/>
    <w:rsid w:val="00053743"/>
    <w:rsid w:val="001007E7"/>
    <w:rsid w:val="001020C0"/>
    <w:rsid w:val="00107CE2"/>
    <w:rsid w:val="00110E32"/>
    <w:rsid w:val="001166D1"/>
    <w:rsid w:val="00123B8D"/>
    <w:rsid w:val="00146039"/>
    <w:rsid w:val="00150D51"/>
    <w:rsid w:val="00157600"/>
    <w:rsid w:val="00170EC5"/>
    <w:rsid w:val="00192D3C"/>
    <w:rsid w:val="00194FF2"/>
    <w:rsid w:val="001E4F55"/>
    <w:rsid w:val="001F73A7"/>
    <w:rsid w:val="00200073"/>
    <w:rsid w:val="002421FA"/>
    <w:rsid w:val="00244CB0"/>
    <w:rsid w:val="00253DBA"/>
    <w:rsid w:val="00260D92"/>
    <w:rsid w:val="0026335F"/>
    <w:rsid w:val="002860A4"/>
    <w:rsid w:val="002964BA"/>
    <w:rsid w:val="002971F5"/>
    <w:rsid w:val="002B7DC6"/>
    <w:rsid w:val="002C137F"/>
    <w:rsid w:val="002C4A7E"/>
    <w:rsid w:val="002C7588"/>
    <w:rsid w:val="002E1412"/>
    <w:rsid w:val="00314023"/>
    <w:rsid w:val="0031441A"/>
    <w:rsid w:val="00351DE8"/>
    <w:rsid w:val="00362B8A"/>
    <w:rsid w:val="003710B0"/>
    <w:rsid w:val="0037246F"/>
    <w:rsid w:val="0038189E"/>
    <w:rsid w:val="003851B8"/>
    <w:rsid w:val="00387903"/>
    <w:rsid w:val="003A3AAB"/>
    <w:rsid w:val="003A4539"/>
    <w:rsid w:val="003B29C3"/>
    <w:rsid w:val="003B38E0"/>
    <w:rsid w:val="003C4344"/>
    <w:rsid w:val="003C6BF4"/>
    <w:rsid w:val="003C769B"/>
    <w:rsid w:val="00403697"/>
    <w:rsid w:val="00413731"/>
    <w:rsid w:val="0042490F"/>
    <w:rsid w:val="00452C7C"/>
    <w:rsid w:val="00466B9C"/>
    <w:rsid w:val="0047489C"/>
    <w:rsid w:val="004767CC"/>
    <w:rsid w:val="0049643D"/>
    <w:rsid w:val="004A3841"/>
    <w:rsid w:val="004C460F"/>
    <w:rsid w:val="004C4743"/>
    <w:rsid w:val="004C7A2F"/>
    <w:rsid w:val="004D342D"/>
    <w:rsid w:val="004E4F9F"/>
    <w:rsid w:val="00501D93"/>
    <w:rsid w:val="00512C75"/>
    <w:rsid w:val="00535962"/>
    <w:rsid w:val="00536BAE"/>
    <w:rsid w:val="00574FD7"/>
    <w:rsid w:val="005A3E27"/>
    <w:rsid w:val="005B08E9"/>
    <w:rsid w:val="005B442B"/>
    <w:rsid w:val="005C5DC1"/>
    <w:rsid w:val="005D0D63"/>
    <w:rsid w:val="005D7CDA"/>
    <w:rsid w:val="00611A07"/>
    <w:rsid w:val="0062592A"/>
    <w:rsid w:val="006506D0"/>
    <w:rsid w:val="00650842"/>
    <w:rsid w:val="00651E48"/>
    <w:rsid w:val="00656B48"/>
    <w:rsid w:val="006709BC"/>
    <w:rsid w:val="006C24DB"/>
    <w:rsid w:val="006C5649"/>
    <w:rsid w:val="006D3A78"/>
    <w:rsid w:val="00736AEA"/>
    <w:rsid w:val="00747EAC"/>
    <w:rsid w:val="00780880"/>
    <w:rsid w:val="007A4EE1"/>
    <w:rsid w:val="007B4164"/>
    <w:rsid w:val="007B6F6F"/>
    <w:rsid w:val="007C79F7"/>
    <w:rsid w:val="007E1214"/>
    <w:rsid w:val="00810515"/>
    <w:rsid w:val="0083342F"/>
    <w:rsid w:val="00852E19"/>
    <w:rsid w:val="00854B4F"/>
    <w:rsid w:val="008757D2"/>
    <w:rsid w:val="00886C64"/>
    <w:rsid w:val="008B24CD"/>
    <w:rsid w:val="008B3AE5"/>
    <w:rsid w:val="008C570E"/>
    <w:rsid w:val="008E1A7B"/>
    <w:rsid w:val="009000B1"/>
    <w:rsid w:val="009002B4"/>
    <w:rsid w:val="0090225B"/>
    <w:rsid w:val="00906C34"/>
    <w:rsid w:val="00951B33"/>
    <w:rsid w:val="0095570D"/>
    <w:rsid w:val="00957FDA"/>
    <w:rsid w:val="009773D3"/>
    <w:rsid w:val="009828A9"/>
    <w:rsid w:val="009A2AEC"/>
    <w:rsid w:val="009B0931"/>
    <w:rsid w:val="009B4174"/>
    <w:rsid w:val="009C00F7"/>
    <w:rsid w:val="009D0E22"/>
    <w:rsid w:val="009D58E8"/>
    <w:rsid w:val="009E0472"/>
    <w:rsid w:val="009E182E"/>
    <w:rsid w:val="009F5AC3"/>
    <w:rsid w:val="00A16099"/>
    <w:rsid w:val="00A24343"/>
    <w:rsid w:val="00A261D2"/>
    <w:rsid w:val="00A640BD"/>
    <w:rsid w:val="00A73385"/>
    <w:rsid w:val="00A9320F"/>
    <w:rsid w:val="00AA4D90"/>
    <w:rsid w:val="00AB4966"/>
    <w:rsid w:val="00AC3DCF"/>
    <w:rsid w:val="00AC7631"/>
    <w:rsid w:val="00AD7919"/>
    <w:rsid w:val="00AE21AB"/>
    <w:rsid w:val="00AF0D2F"/>
    <w:rsid w:val="00B3101F"/>
    <w:rsid w:val="00B34E22"/>
    <w:rsid w:val="00B37ABF"/>
    <w:rsid w:val="00B420BA"/>
    <w:rsid w:val="00B42647"/>
    <w:rsid w:val="00B53D0E"/>
    <w:rsid w:val="00B61D08"/>
    <w:rsid w:val="00B62EEF"/>
    <w:rsid w:val="00B9237C"/>
    <w:rsid w:val="00B97B51"/>
    <w:rsid w:val="00BB60D4"/>
    <w:rsid w:val="00BC1D0C"/>
    <w:rsid w:val="00BC61BD"/>
    <w:rsid w:val="00BD2FB6"/>
    <w:rsid w:val="00BE4FB0"/>
    <w:rsid w:val="00BF1AD5"/>
    <w:rsid w:val="00C22CDB"/>
    <w:rsid w:val="00C471AD"/>
    <w:rsid w:val="00C55869"/>
    <w:rsid w:val="00C66D08"/>
    <w:rsid w:val="00C9478E"/>
    <w:rsid w:val="00CA4661"/>
    <w:rsid w:val="00CC393C"/>
    <w:rsid w:val="00CE67A3"/>
    <w:rsid w:val="00CE6C9E"/>
    <w:rsid w:val="00D07C33"/>
    <w:rsid w:val="00D24FA7"/>
    <w:rsid w:val="00D307B4"/>
    <w:rsid w:val="00D64696"/>
    <w:rsid w:val="00D90D49"/>
    <w:rsid w:val="00D966B7"/>
    <w:rsid w:val="00D97CCE"/>
    <w:rsid w:val="00DC5D96"/>
    <w:rsid w:val="00DD4F3E"/>
    <w:rsid w:val="00E01254"/>
    <w:rsid w:val="00E13E55"/>
    <w:rsid w:val="00E22E66"/>
    <w:rsid w:val="00E23DDC"/>
    <w:rsid w:val="00E3360B"/>
    <w:rsid w:val="00E96D05"/>
    <w:rsid w:val="00EA7406"/>
    <w:rsid w:val="00EB128A"/>
    <w:rsid w:val="00EC6CCA"/>
    <w:rsid w:val="00F00348"/>
    <w:rsid w:val="00F116C5"/>
    <w:rsid w:val="00F1514F"/>
    <w:rsid w:val="00F225BF"/>
    <w:rsid w:val="00F25B99"/>
    <w:rsid w:val="00F4013A"/>
    <w:rsid w:val="00F4086F"/>
    <w:rsid w:val="00F53753"/>
    <w:rsid w:val="00F7167E"/>
    <w:rsid w:val="00F7443C"/>
    <w:rsid w:val="00F827F9"/>
    <w:rsid w:val="00FA2E05"/>
    <w:rsid w:val="00FB47A6"/>
    <w:rsid w:val="00FB5550"/>
    <w:rsid w:val="00FC280C"/>
    <w:rsid w:val="00FC2870"/>
    <w:rsid w:val="00FF2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D31F437"/>
  <w15:docId w15:val="{DB51995C-9DC7-4BC4-9CA7-D1B85968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6F00B-5EE4-4DDC-871C-1ED46AFDE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16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Ricardo Antonio Rodriguez Antigua</cp:lastModifiedBy>
  <cp:revision>38</cp:revision>
  <cp:lastPrinted>2013-08-13T13:53:00Z</cp:lastPrinted>
  <dcterms:created xsi:type="dcterms:W3CDTF">2021-12-21T13:11:00Z</dcterms:created>
  <dcterms:modified xsi:type="dcterms:W3CDTF">2026-08-18T18:03:00Z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2025-06-09T11:28:35Z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b7250f3d-67f6-487d-afb1-5d12614362da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