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2C482" w14:textId="310B24EA" w:rsidR="00535962" w:rsidRDefault="000E28C5" w:rsidP="00257071">
      <w:pPr>
        <w:tabs>
          <w:tab w:val="left" w:pos="4950"/>
        </w:tabs>
      </w:pPr>
      <w:r w:rsidRPr="000E28C5">
        <w:rPr>
          <w:noProof/>
        </w:rPr>
        <w:drawing>
          <wp:anchor distT="0" distB="0" distL="114300" distR="114300" simplePos="0" relativeHeight="251658240" behindDoc="1" locked="0" layoutInCell="1" allowOverlap="1" wp14:anchorId="1393EAC5" wp14:editId="2D77F165">
            <wp:simplePos x="0" y="0"/>
            <wp:positionH relativeFrom="column">
              <wp:posOffset>3571336</wp:posOffset>
            </wp:positionH>
            <wp:positionV relativeFrom="paragraph">
              <wp:posOffset>-17253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13915">
        <w:rPr>
          <w:noProof/>
          <w:lang w:val="es-DO" w:eastAsia="es-DO"/>
        </w:rPr>
        <w:pict w14:anchorId="28CB823B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533FC0CA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D65A16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8C2545">
                            <w:rPr>
                              <w:rStyle w:val="Style2"/>
                            </w:rPr>
                            <w:t>1</w:t>
                          </w:r>
                          <w:r w:rsidR="00B63E3E">
                            <w:rPr>
                              <w:rStyle w:val="Style2"/>
                            </w:rPr>
                            <w:t>4</w:t>
                          </w:r>
                          <w:r w:rsidR="00413915">
                            <w:rPr>
                              <w:rStyle w:val="Style2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413915">
        <w:rPr>
          <w:noProof/>
          <w:lang w:val="es-DO" w:eastAsia="es-DO"/>
        </w:rPr>
        <w:pict w14:anchorId="224FCE0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413915">
        <w:rPr>
          <w:noProof/>
          <w:lang w:val="es-DO" w:eastAsia="es-DO"/>
        </w:rPr>
        <w:pict w14:anchorId="6AA0A0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77777777" w:rsidR="00535962" w:rsidRDefault="00413915" w:rsidP="00257071">
      <w:pPr>
        <w:tabs>
          <w:tab w:val="left" w:pos="4950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77777777" w:rsidR="002E1412" w:rsidRPr="002E1412" w:rsidRDefault="00413915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DFB54E4">
          <v:shape id="Text Box 12" o:spid="_x0000_s1034" type="#_x0000_t202" style="position:absolute;margin-left:598.85pt;margin-top:21.3pt;width:112.45pt;height:21.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77777777" w:rsidR="0026335F" w:rsidRPr="0026335F" w:rsidRDefault="00413915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413915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413915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177EF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49D5D55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3672" w14:textId="77777777" w:rsidR="001007E7" w:rsidRDefault="00413915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41391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B25D7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18A0B672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642B9"/>
    <w:rsid w:val="000C2887"/>
    <w:rsid w:val="000D01F1"/>
    <w:rsid w:val="000E28C5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7409E"/>
    <w:rsid w:val="00194FF2"/>
    <w:rsid w:val="001A3F92"/>
    <w:rsid w:val="001E61DE"/>
    <w:rsid w:val="001E73F1"/>
    <w:rsid w:val="001F73A7"/>
    <w:rsid w:val="002003A9"/>
    <w:rsid w:val="002009A7"/>
    <w:rsid w:val="002143E4"/>
    <w:rsid w:val="00235C6B"/>
    <w:rsid w:val="00253DBA"/>
    <w:rsid w:val="00257071"/>
    <w:rsid w:val="0026335F"/>
    <w:rsid w:val="00280577"/>
    <w:rsid w:val="002823F7"/>
    <w:rsid w:val="002E1412"/>
    <w:rsid w:val="002E6B9A"/>
    <w:rsid w:val="00314023"/>
    <w:rsid w:val="00332B0B"/>
    <w:rsid w:val="00385807"/>
    <w:rsid w:val="003D160E"/>
    <w:rsid w:val="00410707"/>
    <w:rsid w:val="00410AD8"/>
    <w:rsid w:val="00413915"/>
    <w:rsid w:val="0042490F"/>
    <w:rsid w:val="004564FE"/>
    <w:rsid w:val="00462024"/>
    <w:rsid w:val="00466B9C"/>
    <w:rsid w:val="004D45A8"/>
    <w:rsid w:val="00521233"/>
    <w:rsid w:val="00527D6A"/>
    <w:rsid w:val="00535962"/>
    <w:rsid w:val="00587691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39F1"/>
    <w:rsid w:val="00721F4E"/>
    <w:rsid w:val="00725091"/>
    <w:rsid w:val="00780880"/>
    <w:rsid w:val="0079573A"/>
    <w:rsid w:val="007B6F6F"/>
    <w:rsid w:val="007E37E8"/>
    <w:rsid w:val="00806C78"/>
    <w:rsid w:val="00806C8F"/>
    <w:rsid w:val="00807015"/>
    <w:rsid w:val="00816223"/>
    <w:rsid w:val="00831319"/>
    <w:rsid w:val="00845FCE"/>
    <w:rsid w:val="00850351"/>
    <w:rsid w:val="00862F3E"/>
    <w:rsid w:val="008B3AE5"/>
    <w:rsid w:val="008C2545"/>
    <w:rsid w:val="00907F53"/>
    <w:rsid w:val="0091407F"/>
    <w:rsid w:val="00950C0B"/>
    <w:rsid w:val="009B42B9"/>
    <w:rsid w:val="009B5417"/>
    <w:rsid w:val="00A16099"/>
    <w:rsid w:val="00A417CC"/>
    <w:rsid w:val="00A640BD"/>
    <w:rsid w:val="00AA3772"/>
    <w:rsid w:val="00AD7919"/>
    <w:rsid w:val="00AF5214"/>
    <w:rsid w:val="00B02129"/>
    <w:rsid w:val="00B227FF"/>
    <w:rsid w:val="00B22DD6"/>
    <w:rsid w:val="00B55C91"/>
    <w:rsid w:val="00B62EEF"/>
    <w:rsid w:val="00B63E3E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2AE9"/>
    <w:rsid w:val="00BE4CA7"/>
    <w:rsid w:val="00C013EE"/>
    <w:rsid w:val="00C078CB"/>
    <w:rsid w:val="00C07942"/>
    <w:rsid w:val="00C22DBE"/>
    <w:rsid w:val="00C66D08"/>
    <w:rsid w:val="00C80540"/>
    <w:rsid w:val="00C924E1"/>
    <w:rsid w:val="00CA0E82"/>
    <w:rsid w:val="00CA4661"/>
    <w:rsid w:val="00CE58A6"/>
    <w:rsid w:val="00CE67A3"/>
    <w:rsid w:val="00CF0F46"/>
    <w:rsid w:val="00CF2E46"/>
    <w:rsid w:val="00D02754"/>
    <w:rsid w:val="00D0542A"/>
    <w:rsid w:val="00D24FA7"/>
    <w:rsid w:val="00D64696"/>
    <w:rsid w:val="00D6580C"/>
    <w:rsid w:val="00D65A16"/>
    <w:rsid w:val="00D90D49"/>
    <w:rsid w:val="00DB5A40"/>
    <w:rsid w:val="00DC5C57"/>
    <w:rsid w:val="00DC5D96"/>
    <w:rsid w:val="00DD1302"/>
    <w:rsid w:val="00DD4F3E"/>
    <w:rsid w:val="00E124CB"/>
    <w:rsid w:val="00E13E55"/>
    <w:rsid w:val="00E1461C"/>
    <w:rsid w:val="00E71AF3"/>
    <w:rsid w:val="00E82D3B"/>
    <w:rsid w:val="00EA40CE"/>
    <w:rsid w:val="00EA7406"/>
    <w:rsid w:val="00EB3A59"/>
    <w:rsid w:val="00ED6ED7"/>
    <w:rsid w:val="00EE1E7B"/>
    <w:rsid w:val="00F225BF"/>
    <w:rsid w:val="00F26194"/>
    <w:rsid w:val="00F53753"/>
    <w:rsid w:val="00F7167E"/>
    <w:rsid w:val="00F7443C"/>
    <w:rsid w:val="00F9504D"/>
    <w:rsid w:val="00FB6213"/>
    <w:rsid w:val="00FC2870"/>
    <w:rsid w:val="00FF13EB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19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25</cp:revision>
  <cp:lastPrinted>2011-03-04T18:41:00Z</cp:lastPrinted>
  <dcterms:created xsi:type="dcterms:W3CDTF">2012-04-16T13:57:00Z</dcterms:created>
  <dcterms:modified xsi:type="dcterms:W3CDTF">2026-09-30T16:01:00Z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