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5EBD0" w14:textId="626658E7" w:rsidR="00535962" w:rsidRPr="00F7167E" w:rsidRDefault="001D638B">
      <w:r w:rsidRPr="001D638B">
        <w:rPr>
          <w:noProof/>
        </w:rPr>
        <w:drawing>
          <wp:anchor distT="0" distB="0" distL="114300" distR="114300" simplePos="0" relativeHeight="251658240" behindDoc="1" locked="0" layoutInCell="1" allowOverlap="1" wp14:anchorId="0B6D6FB0" wp14:editId="7AE137B3">
            <wp:simplePos x="0" y="0"/>
            <wp:positionH relativeFrom="column">
              <wp:posOffset>3181731</wp:posOffset>
            </wp:positionH>
            <wp:positionV relativeFrom="paragraph">
              <wp:posOffset>-650520</wp:posOffset>
            </wp:positionV>
            <wp:extent cx="2506929" cy="943660"/>
            <wp:effectExtent l="0" t="0" r="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929" cy="94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639">
        <w:rPr>
          <w:noProof/>
          <w:lang w:val="en-US"/>
        </w:rPr>
        <w:pict w14:anchorId="13F63997">
          <v:group id="_x0000_s2069" style="position:absolute;margin-left:555.9pt;margin-top:-46pt;width:162.6pt;height:62.75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5306B41D" w14:textId="25AAAE8B" w:rsidR="000676B7" w:rsidRDefault="00BF6639" w:rsidP="007871DD">
                          <w:pPr>
                            <w:rPr>
                              <w:rStyle w:val="Style2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6375618"/>
                            </w:sdtPr>
                            <w:sdtEndPr>
                              <w:rPr>
                                <w:rStyle w:val="Textodelmarcadordeposicin"/>
                                <w:rFonts w:ascii="Arial" w:hAnsi="Arial"/>
                                <w:b w:val="0"/>
                                <w:caps w:val="0"/>
                                <w:shadow w:val="0"/>
                                <w:color w:val="808080"/>
                                <w:spacing w:val="0"/>
                                <w:sz w:val="18"/>
                              </w:rPr>
                            </w:sdtEndPr>
                            <w:sdtContent>
                              <w:r w:rsidR="007871DD" w:rsidRPr="007871DD">
                                <w:rPr>
                                  <w:rStyle w:val="Style2"/>
                                </w:rPr>
                                <w:t>MIDE-DAF-CM-202</w:t>
                              </w:r>
                              <w:r w:rsidR="00AD13B7">
                                <w:rPr>
                                  <w:rStyle w:val="Style2"/>
                                </w:rPr>
                                <w:t>6</w:t>
                              </w:r>
                              <w:r w:rsidR="007871DD" w:rsidRPr="007871DD">
                                <w:rPr>
                                  <w:rStyle w:val="Style2"/>
                                </w:rPr>
                                <w:t>-0</w:t>
                              </w:r>
                              <w:r w:rsidR="00AD13B7">
                                <w:rPr>
                                  <w:rStyle w:val="Style2"/>
                                </w:rPr>
                                <w:t>0</w:t>
                              </w:r>
                              <w:r w:rsidR="00642636">
                                <w:rPr>
                                  <w:rStyle w:val="Style2"/>
                                </w:rPr>
                                <w:t>82</w:t>
                              </w:r>
                            </w:sdtContent>
                          </w:sdt>
                          <w:r w:rsidR="00FF6522" w:rsidRPr="00FF6522">
                            <w:rPr>
                              <w:rStyle w:val="Textodelmarcadordeposicin"/>
                            </w:rPr>
                            <w:t>.</w:t>
                          </w:r>
                        </w:p>
                      </w:sdtContent>
                    </w:sdt>
                    <w:p w14:paraId="43389660" w14:textId="77777777" w:rsidR="00957FDA" w:rsidRPr="00535962" w:rsidRDefault="000676B7" w:rsidP="00957FDA">
                      <w:pPr>
                        <w:jc w:val="center"/>
                      </w:pPr>
                      <w:r>
                        <w:t>-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75E77E3F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F6639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680C104D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20A9305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70E4690B" w14:textId="77777777" w:rsidR="00535962" w:rsidRPr="00535962" w:rsidRDefault="00BF6639" w:rsidP="00535962">
      <w:r>
        <w:rPr>
          <w:noProof/>
          <w:color w:val="FF0000"/>
          <w:lang w:eastAsia="zh-TW"/>
        </w:rPr>
        <w:pict w14:anchorId="31DA3E87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7FA71B7" w14:textId="77777777" w:rsidR="00F7443C" w:rsidRPr="004767CC" w:rsidRDefault="00BF6639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C9D91BE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29E97114" w14:textId="77777777" w:rsidR="0026335F" w:rsidRPr="0026335F" w:rsidRDefault="00BF6639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676B7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</w:p>
              </w:txbxContent>
            </v:textbox>
          </v:shape>
        </w:pict>
      </w:r>
    </w:p>
    <w:p w14:paraId="059ECD13" w14:textId="77777777" w:rsidR="00535962" w:rsidRDefault="00BF6639" w:rsidP="00535962">
      <w:r>
        <w:rPr>
          <w:noProof/>
          <w:sz w:val="24"/>
          <w:szCs w:val="24"/>
          <w:lang w:eastAsia="es-ES"/>
        </w:rPr>
        <w:pict w14:anchorId="63ECF18D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4BD6529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F5459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F5459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926E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5459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926E1" w:rsidRPr="00B926E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82E11F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33826C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A74162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283E0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84EC0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03E0FE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7F414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9B378A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2529088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238AC5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0E52D22" w14:textId="77777777" w:rsidTr="00A24343">
        <w:trPr>
          <w:trHeight w:val="457"/>
          <w:jc w:val="center"/>
        </w:trPr>
        <w:tc>
          <w:tcPr>
            <w:tcW w:w="849" w:type="dxa"/>
          </w:tcPr>
          <w:p w14:paraId="5C354B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3ABF2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714F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40515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22274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ED6658D" w14:textId="77777777" w:rsidR="0051640E" w:rsidRDefault="0051640E" w:rsidP="004C1CFC">
            <w:pPr>
              <w:spacing w:after="0" w:line="240" w:lineRule="auto"/>
            </w:pPr>
          </w:p>
        </w:tc>
        <w:tc>
          <w:tcPr>
            <w:tcW w:w="1843" w:type="dxa"/>
          </w:tcPr>
          <w:p w14:paraId="0202CFA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12775" w14:textId="77777777" w:rsidTr="00A24343">
        <w:trPr>
          <w:trHeight w:val="477"/>
          <w:jc w:val="center"/>
        </w:trPr>
        <w:tc>
          <w:tcPr>
            <w:tcW w:w="849" w:type="dxa"/>
          </w:tcPr>
          <w:p w14:paraId="330147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32765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96FC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C33E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400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308B0C" w14:textId="77777777" w:rsidR="0051640E" w:rsidRDefault="0051640E" w:rsidP="004C1CFC">
            <w:pPr>
              <w:spacing w:after="0" w:line="240" w:lineRule="auto"/>
            </w:pPr>
          </w:p>
        </w:tc>
        <w:tc>
          <w:tcPr>
            <w:tcW w:w="1843" w:type="dxa"/>
          </w:tcPr>
          <w:p w14:paraId="0A53250D" w14:textId="77777777" w:rsidR="004C1CFC" w:rsidRDefault="004C1CFC" w:rsidP="00BB657B">
            <w:pPr>
              <w:spacing w:after="0" w:line="240" w:lineRule="auto"/>
            </w:pPr>
          </w:p>
        </w:tc>
      </w:tr>
      <w:tr w:rsidR="0037246F" w14:paraId="29872DA1" w14:textId="77777777" w:rsidTr="00A24343">
        <w:trPr>
          <w:trHeight w:val="477"/>
          <w:jc w:val="center"/>
        </w:trPr>
        <w:tc>
          <w:tcPr>
            <w:tcW w:w="849" w:type="dxa"/>
          </w:tcPr>
          <w:p w14:paraId="371395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54D2D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CB83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8453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D8099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99D9DBF" w14:textId="77777777" w:rsidR="0051640E" w:rsidRDefault="0051640E" w:rsidP="004C1CFC">
            <w:pPr>
              <w:spacing w:after="0" w:line="240" w:lineRule="auto"/>
            </w:pPr>
          </w:p>
        </w:tc>
        <w:tc>
          <w:tcPr>
            <w:tcW w:w="1843" w:type="dxa"/>
          </w:tcPr>
          <w:p w14:paraId="7EB965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1846CF" w14:textId="77777777" w:rsidTr="00A24343">
        <w:trPr>
          <w:trHeight w:val="477"/>
          <w:jc w:val="center"/>
        </w:trPr>
        <w:tc>
          <w:tcPr>
            <w:tcW w:w="849" w:type="dxa"/>
          </w:tcPr>
          <w:p w14:paraId="41EE43B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CA9AA1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EEF4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2952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4105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E78D71E" w14:textId="77777777" w:rsidR="0051640E" w:rsidRDefault="0051640E" w:rsidP="007A27D5">
            <w:pPr>
              <w:spacing w:after="0" w:line="240" w:lineRule="auto"/>
            </w:pPr>
          </w:p>
        </w:tc>
        <w:tc>
          <w:tcPr>
            <w:tcW w:w="1843" w:type="dxa"/>
          </w:tcPr>
          <w:p w14:paraId="7CE19B8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8926914" w14:textId="77777777" w:rsidTr="00A24343">
        <w:trPr>
          <w:trHeight w:val="477"/>
          <w:jc w:val="center"/>
        </w:trPr>
        <w:tc>
          <w:tcPr>
            <w:tcW w:w="849" w:type="dxa"/>
          </w:tcPr>
          <w:p w14:paraId="1C6159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A135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C957A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D7A17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FD625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55A47A9" w14:textId="77777777" w:rsidR="0051640E" w:rsidRDefault="0051640E" w:rsidP="007A27D5">
            <w:pPr>
              <w:spacing w:after="0" w:line="240" w:lineRule="auto"/>
            </w:pPr>
          </w:p>
        </w:tc>
        <w:tc>
          <w:tcPr>
            <w:tcW w:w="1843" w:type="dxa"/>
          </w:tcPr>
          <w:p w14:paraId="337C09D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C143F90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D5F44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209946D" w14:textId="77777777" w:rsidR="00DD15CF" w:rsidRPr="0037246F" w:rsidRDefault="0037246F" w:rsidP="00DD15C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RD$</w:t>
            </w:r>
            <w:r w:rsidR="00D65640">
              <w:t xml:space="preserve"> </w:t>
            </w:r>
          </w:p>
          <w:p w14:paraId="648FCF65" w14:textId="77777777" w:rsidR="0037246F" w:rsidRPr="0037246F" w:rsidRDefault="0037246F" w:rsidP="00E46418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</w:p>
        </w:tc>
      </w:tr>
    </w:tbl>
    <w:p w14:paraId="2FD76A67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7619CB4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69774A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B62DDD9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AE583A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1F7A15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F6639">
        <w:rPr>
          <w:noProof/>
          <w:color w:val="FF0000"/>
          <w:lang w:eastAsia="es-ES"/>
        </w:rPr>
        <w:pict w14:anchorId="13FB8BA9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97317B1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B1169" w14:textId="77777777" w:rsidR="00BF6639" w:rsidRDefault="00BF6639" w:rsidP="001007E7">
      <w:pPr>
        <w:spacing w:after="0" w:line="240" w:lineRule="auto"/>
      </w:pPr>
      <w:r>
        <w:separator/>
      </w:r>
    </w:p>
  </w:endnote>
  <w:endnote w:type="continuationSeparator" w:id="0">
    <w:p w14:paraId="3A266832" w14:textId="77777777" w:rsidR="00BF6639" w:rsidRDefault="00BF663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852B7" w14:textId="77777777" w:rsidR="001007E7" w:rsidRDefault="00BF6639">
    <w:pPr>
      <w:pStyle w:val="Piedepgina"/>
    </w:pPr>
    <w:r>
      <w:rPr>
        <w:rFonts w:ascii="Arial Narrow" w:hAnsi="Arial Narrow"/>
        <w:noProof/>
        <w:sz w:val="12"/>
        <w:lang w:val="es-DO"/>
      </w:rPr>
      <w:pict w14:anchorId="4A2E847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0D6837F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2373BF7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C047900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74CA20BA" w14:textId="77777777" w:rsidR="001007E7" w:rsidRDefault="00BF663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59BDF21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1DC5BEAC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9566F4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7CBED65" wp14:editId="655F37F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3F83D2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91540" w14:textId="77777777" w:rsidR="00BF6639" w:rsidRDefault="00BF6639" w:rsidP="001007E7">
      <w:pPr>
        <w:spacing w:after="0" w:line="240" w:lineRule="auto"/>
      </w:pPr>
      <w:r>
        <w:separator/>
      </w:r>
    </w:p>
  </w:footnote>
  <w:footnote w:type="continuationSeparator" w:id="0">
    <w:p w14:paraId="0BC04EA9" w14:textId="77777777" w:rsidR="00BF6639" w:rsidRDefault="00BF6639" w:rsidP="001007E7">
      <w:pPr>
        <w:spacing w:after="0" w:line="240" w:lineRule="auto"/>
      </w:pPr>
      <w:r>
        <w:continuationSeparator/>
      </w:r>
    </w:p>
  </w:footnote>
  <w:footnote w:id="1">
    <w:p w14:paraId="10F418A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F63023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00D45"/>
    <w:rsid w:val="00034DD9"/>
    <w:rsid w:val="00041F2D"/>
    <w:rsid w:val="000522E9"/>
    <w:rsid w:val="000676B7"/>
    <w:rsid w:val="001007E7"/>
    <w:rsid w:val="001020C0"/>
    <w:rsid w:val="00123B8D"/>
    <w:rsid w:val="00157600"/>
    <w:rsid w:val="00170EC5"/>
    <w:rsid w:val="00194FF2"/>
    <w:rsid w:val="001962B2"/>
    <w:rsid w:val="001D116D"/>
    <w:rsid w:val="001D638B"/>
    <w:rsid w:val="001F73A7"/>
    <w:rsid w:val="00200073"/>
    <w:rsid w:val="00253DBA"/>
    <w:rsid w:val="00254D67"/>
    <w:rsid w:val="0026335F"/>
    <w:rsid w:val="002860A4"/>
    <w:rsid w:val="002961F4"/>
    <w:rsid w:val="002971F5"/>
    <w:rsid w:val="002C4A7E"/>
    <w:rsid w:val="002D12BB"/>
    <w:rsid w:val="002E1412"/>
    <w:rsid w:val="00314023"/>
    <w:rsid w:val="0031441A"/>
    <w:rsid w:val="00351DE8"/>
    <w:rsid w:val="0037246F"/>
    <w:rsid w:val="003913B7"/>
    <w:rsid w:val="003A4539"/>
    <w:rsid w:val="003B29C3"/>
    <w:rsid w:val="003B38E0"/>
    <w:rsid w:val="003D2CC7"/>
    <w:rsid w:val="00403697"/>
    <w:rsid w:val="00420029"/>
    <w:rsid w:val="0042490F"/>
    <w:rsid w:val="00466B9C"/>
    <w:rsid w:val="004767CC"/>
    <w:rsid w:val="0049643D"/>
    <w:rsid w:val="004C1CFC"/>
    <w:rsid w:val="004C4743"/>
    <w:rsid w:val="004E4F9F"/>
    <w:rsid w:val="00507B60"/>
    <w:rsid w:val="0051640E"/>
    <w:rsid w:val="00535962"/>
    <w:rsid w:val="00554DFA"/>
    <w:rsid w:val="00574C0C"/>
    <w:rsid w:val="005B442B"/>
    <w:rsid w:val="005D0D63"/>
    <w:rsid w:val="005F6550"/>
    <w:rsid w:val="005F6BFC"/>
    <w:rsid w:val="00611A07"/>
    <w:rsid w:val="0062592A"/>
    <w:rsid w:val="00642636"/>
    <w:rsid w:val="006506D0"/>
    <w:rsid w:val="00651E48"/>
    <w:rsid w:val="006709BC"/>
    <w:rsid w:val="00713B4A"/>
    <w:rsid w:val="00780880"/>
    <w:rsid w:val="0078327E"/>
    <w:rsid w:val="007871DD"/>
    <w:rsid w:val="007A27D5"/>
    <w:rsid w:val="007B4164"/>
    <w:rsid w:val="007B6F6F"/>
    <w:rsid w:val="00810515"/>
    <w:rsid w:val="0083342F"/>
    <w:rsid w:val="00854B4F"/>
    <w:rsid w:val="00893F10"/>
    <w:rsid w:val="008A1A7F"/>
    <w:rsid w:val="008B328E"/>
    <w:rsid w:val="008B3AE5"/>
    <w:rsid w:val="008E1150"/>
    <w:rsid w:val="009002B4"/>
    <w:rsid w:val="00955EC7"/>
    <w:rsid w:val="00957FDA"/>
    <w:rsid w:val="009773D3"/>
    <w:rsid w:val="009A2AEC"/>
    <w:rsid w:val="009B0931"/>
    <w:rsid w:val="009D3A18"/>
    <w:rsid w:val="009E0472"/>
    <w:rsid w:val="00A04891"/>
    <w:rsid w:val="00A13826"/>
    <w:rsid w:val="00A16099"/>
    <w:rsid w:val="00A24343"/>
    <w:rsid w:val="00A640BD"/>
    <w:rsid w:val="00A91A34"/>
    <w:rsid w:val="00AB4966"/>
    <w:rsid w:val="00AC7631"/>
    <w:rsid w:val="00AD13B7"/>
    <w:rsid w:val="00AD7919"/>
    <w:rsid w:val="00AF0D2F"/>
    <w:rsid w:val="00B11C04"/>
    <w:rsid w:val="00B3101F"/>
    <w:rsid w:val="00B420BA"/>
    <w:rsid w:val="00B47988"/>
    <w:rsid w:val="00B61D08"/>
    <w:rsid w:val="00B62EEF"/>
    <w:rsid w:val="00B82170"/>
    <w:rsid w:val="00B9237C"/>
    <w:rsid w:val="00B926E1"/>
    <w:rsid w:val="00B97B51"/>
    <w:rsid w:val="00BA5913"/>
    <w:rsid w:val="00BC1D0C"/>
    <w:rsid w:val="00BC4787"/>
    <w:rsid w:val="00BC61BD"/>
    <w:rsid w:val="00BE4FB0"/>
    <w:rsid w:val="00BF1AD5"/>
    <w:rsid w:val="00BF6639"/>
    <w:rsid w:val="00C15C24"/>
    <w:rsid w:val="00C66D08"/>
    <w:rsid w:val="00CA4661"/>
    <w:rsid w:val="00CB2845"/>
    <w:rsid w:val="00CE67A3"/>
    <w:rsid w:val="00D24FA7"/>
    <w:rsid w:val="00D30C2C"/>
    <w:rsid w:val="00D64696"/>
    <w:rsid w:val="00D65640"/>
    <w:rsid w:val="00D7731D"/>
    <w:rsid w:val="00D90D49"/>
    <w:rsid w:val="00D93B52"/>
    <w:rsid w:val="00DA074F"/>
    <w:rsid w:val="00DC5D96"/>
    <w:rsid w:val="00DC776A"/>
    <w:rsid w:val="00DD15CF"/>
    <w:rsid w:val="00DD4F3E"/>
    <w:rsid w:val="00DE140F"/>
    <w:rsid w:val="00E03676"/>
    <w:rsid w:val="00E13E55"/>
    <w:rsid w:val="00E3360B"/>
    <w:rsid w:val="00E46418"/>
    <w:rsid w:val="00E66F48"/>
    <w:rsid w:val="00E950C7"/>
    <w:rsid w:val="00E96D05"/>
    <w:rsid w:val="00EA7406"/>
    <w:rsid w:val="00EB128A"/>
    <w:rsid w:val="00ED28A4"/>
    <w:rsid w:val="00EF5ED6"/>
    <w:rsid w:val="00F00B92"/>
    <w:rsid w:val="00F116C5"/>
    <w:rsid w:val="00F225BF"/>
    <w:rsid w:val="00F25B99"/>
    <w:rsid w:val="00F3539B"/>
    <w:rsid w:val="00F4086F"/>
    <w:rsid w:val="00F479E9"/>
    <w:rsid w:val="00F53753"/>
    <w:rsid w:val="00F5459C"/>
    <w:rsid w:val="00F7167E"/>
    <w:rsid w:val="00F7443C"/>
    <w:rsid w:val="00FC099A"/>
    <w:rsid w:val="00FC280C"/>
    <w:rsid w:val="00FC287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51603E18"/>
  <w15:docId w15:val="{8D27E65E-A9A8-4E76-9514-6461037D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48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43</cp:revision>
  <cp:lastPrinted>2021-04-12T22:03:00Z</cp:lastPrinted>
  <dcterms:created xsi:type="dcterms:W3CDTF">2011-03-04T18:31:00Z</dcterms:created>
  <dcterms:modified xsi:type="dcterms:W3CDTF">2026-06-05T20:05:00Z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2023-11-07T18:19:38Z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37e3ef98-0303-4ccf-bbc9-b76280ccfe35</vt:lpwstr>
  </property>
  <property fmtid="{D5CDD505-2E9C-101B-9397-08002B2CF9AE}" pid="8" name="MSIP_Label_defa4170-0d19-0005-0004-bc88714345d2_ContentBits">
    <vt:lpwstr>0</vt:lpwstr>
  </property>
</Properties>
</file>