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3E699" w14:textId="5E3AA6A4" w:rsidR="0049266F" w:rsidRPr="0049266F" w:rsidRDefault="004D3256" w:rsidP="00535962">
      <w:pPr>
        <w:rPr>
          <w:sz w:val="12"/>
        </w:rPr>
      </w:pPr>
      <w:r>
        <w:rPr>
          <w:noProof/>
          <w:sz w:val="20"/>
        </w:rPr>
        <w:drawing>
          <wp:anchor distT="0" distB="0" distL="114300" distR="114300" simplePos="0" relativeHeight="251657728" behindDoc="1" locked="0" layoutInCell="1" allowOverlap="1" wp14:anchorId="70348741" wp14:editId="5F357D8E">
            <wp:simplePos x="0" y="0"/>
            <wp:positionH relativeFrom="column">
              <wp:posOffset>2933395</wp:posOffset>
            </wp:positionH>
            <wp:positionV relativeFrom="paragraph">
              <wp:posOffset>-496874</wp:posOffset>
            </wp:positionV>
            <wp:extent cx="3267986" cy="1221740"/>
            <wp:effectExtent l="0" t="0" r="8890" b="0"/>
            <wp:wrapNone/>
            <wp:docPr id="1858710654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710654" name="Image 1" descr="Una caricatura de una persona&#10;&#10;El contenido generado por IA puede ser incorrec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986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6BD1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03638F42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2056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4C441120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  <w:r w:rsidR="0049266F">
        <w:t xml:space="preserve">   </w:t>
      </w:r>
    </w:p>
    <w:p w14:paraId="6622556B" w14:textId="2DE25098" w:rsidR="0049266F" w:rsidRDefault="00306BD1" w:rsidP="0049266F">
      <w:r>
        <w:rPr>
          <w:noProof/>
          <w:lang w:val="es-DO" w:eastAsia="es-DO"/>
        </w:rPr>
        <w:pict w14:anchorId="1D7B8117">
          <v:group id="Group 20" o:spid="_x0000_s2051" style="position:absolute;margin-left:590pt;margin-top:7.3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2052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2053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2054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6134A331" w14:textId="38337178" w:rsidR="00840E00" w:rsidRPr="00535962" w:rsidRDefault="007E71A4" w:rsidP="00840E00">
                          <w:pPr>
                            <w:jc w:val="center"/>
                          </w:pPr>
                          <w:r w:rsidRPr="007E71A4">
                            <w:rPr>
                              <w:rStyle w:val="Style6"/>
                            </w:rPr>
                            <w:t>MIDE-DAF-CM-202</w:t>
                          </w:r>
                          <w:r w:rsidR="00577E7E">
                            <w:rPr>
                              <w:rStyle w:val="Style6"/>
                            </w:rPr>
                            <w:t>6</w:t>
                          </w:r>
                          <w:r w:rsidRPr="007E71A4">
                            <w:rPr>
                              <w:rStyle w:val="Style6"/>
                            </w:rPr>
                            <w:t>-0</w:t>
                          </w:r>
                          <w:r w:rsidR="00577E7E">
                            <w:rPr>
                              <w:rStyle w:val="Style6"/>
                            </w:rPr>
                            <w:t>0</w:t>
                          </w:r>
                          <w:r w:rsidR="00B655B0">
                            <w:rPr>
                              <w:rStyle w:val="Style6"/>
                            </w:rPr>
                            <w:t>82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2055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>
                  <w:txbxContent>
                    <w:p w14:paraId="3FE1856B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4E33E1E8" w14:textId="77777777" w:rsidR="00535962" w:rsidRPr="00535962" w:rsidRDefault="00306BD1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261405FB">
          <v:shape id="Text Box 16" o:spid="_x0000_s2057" type="#_x0000_t202" style="position:absolute;margin-left:285.75pt;margin-top:18.6pt;width:147pt;height:22pt;z-index:2516572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1FE4E542" w14:textId="77777777" w:rsidR="002E1412" w:rsidRPr="002E1412" w:rsidRDefault="00306BD1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49266F" w:rsidRPr="00E86925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376E5AAC" w14:textId="77777777" w:rsidR="0049266F" w:rsidRDefault="00306BD1" w:rsidP="00E81276">
      <w:r>
        <w:rPr>
          <w:noProof/>
          <w:color w:val="FF0000"/>
          <w:lang w:val="es-DO" w:eastAsia="es-DO"/>
        </w:rPr>
        <w:pict w14:anchorId="6936319E">
          <v:shape id="Text Box 18" o:spid="_x0000_s2059" type="#_x0000_t202" style="position:absolute;margin-left:250.5pt;margin-top:18.7pt;width:233.45pt;height:30.8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3196C405" w14:textId="77777777" w:rsidR="00F7443C" w:rsidRPr="004767CC" w:rsidRDefault="00306BD1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372FF">
                        <w:rPr>
                          <w:rStyle w:val="Style7"/>
                        </w:rPr>
                        <w:t>experiencia como contratista</w:t>
                      </w:r>
                    </w:sdtContent>
                  </w:sdt>
                </w:p>
              </w:txbxContent>
            </v:textbox>
          </v:shape>
        </w:pict>
      </w:r>
    </w:p>
    <w:p w14:paraId="1F9946B6" w14:textId="77777777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563A7FDE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1D4859FE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BB11FCA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51D8344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68419D58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423902ED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83E2A69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43EDD822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16896FF7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199018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55DBF3ED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7229B62B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453E7F1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099F602B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6AE9803E" w14:textId="77777777" w:rsidTr="00822B7A">
        <w:trPr>
          <w:trHeight w:val="229"/>
          <w:jc w:val="center"/>
        </w:trPr>
        <w:tc>
          <w:tcPr>
            <w:tcW w:w="0" w:type="auto"/>
          </w:tcPr>
          <w:p w14:paraId="203205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3A0A03A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D3BC73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956216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84C74D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82C133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DE9B8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A5F090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E0E7F47" w14:textId="77777777" w:rsidTr="00822B7A">
        <w:trPr>
          <w:trHeight w:val="211"/>
          <w:jc w:val="center"/>
        </w:trPr>
        <w:tc>
          <w:tcPr>
            <w:tcW w:w="0" w:type="auto"/>
          </w:tcPr>
          <w:p w14:paraId="1AE9C7A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59D38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B94D5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7C17CB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4D9C8D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1FA32C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7AB3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C5403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98CC48F" w14:textId="77777777" w:rsidTr="00822B7A">
        <w:trPr>
          <w:trHeight w:val="229"/>
          <w:jc w:val="center"/>
        </w:trPr>
        <w:tc>
          <w:tcPr>
            <w:tcW w:w="0" w:type="auto"/>
          </w:tcPr>
          <w:p w14:paraId="1D35A16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D7CF7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E2568F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C3910C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4460A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E1340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38FB97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BCB83D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0F18C82" w14:textId="77777777" w:rsidTr="00822B7A">
        <w:trPr>
          <w:trHeight w:val="229"/>
          <w:jc w:val="center"/>
        </w:trPr>
        <w:tc>
          <w:tcPr>
            <w:tcW w:w="0" w:type="auto"/>
          </w:tcPr>
          <w:p w14:paraId="285DA7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BFCFA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12F80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9C317A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C6FA1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19E6B5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589DC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4E499E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CF82A16" w14:textId="77777777" w:rsidTr="00822B7A">
        <w:trPr>
          <w:trHeight w:val="229"/>
          <w:jc w:val="center"/>
        </w:trPr>
        <w:tc>
          <w:tcPr>
            <w:tcW w:w="0" w:type="auto"/>
          </w:tcPr>
          <w:p w14:paraId="7DA843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B380A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00515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E0574F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6592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DAB95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AA0B7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2A3B2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7B02FB5" w14:textId="77777777" w:rsidTr="00822B7A">
        <w:trPr>
          <w:trHeight w:val="229"/>
          <w:jc w:val="center"/>
        </w:trPr>
        <w:tc>
          <w:tcPr>
            <w:tcW w:w="0" w:type="auto"/>
          </w:tcPr>
          <w:p w14:paraId="07738C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76EF28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FE789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0A4D8D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F1EAF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72F74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28F56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FFEA9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890B44C" w14:textId="77777777" w:rsidTr="00822B7A">
        <w:trPr>
          <w:trHeight w:val="229"/>
          <w:jc w:val="center"/>
        </w:trPr>
        <w:tc>
          <w:tcPr>
            <w:tcW w:w="0" w:type="auto"/>
          </w:tcPr>
          <w:p w14:paraId="5D22E76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F15350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BA07E7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71FD60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B6177C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53C9C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13E767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45414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E32C172" w14:textId="77777777" w:rsidTr="00822B7A">
        <w:trPr>
          <w:trHeight w:val="211"/>
          <w:jc w:val="center"/>
        </w:trPr>
        <w:tc>
          <w:tcPr>
            <w:tcW w:w="0" w:type="auto"/>
          </w:tcPr>
          <w:p w14:paraId="52618F1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3BB4A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317DFF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5F779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1F0452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99AD86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46C56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B4481C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B86DB4F" w14:textId="77777777" w:rsidTr="00822B7A">
        <w:trPr>
          <w:trHeight w:val="229"/>
          <w:jc w:val="center"/>
        </w:trPr>
        <w:tc>
          <w:tcPr>
            <w:tcW w:w="0" w:type="auto"/>
          </w:tcPr>
          <w:p w14:paraId="5C3427A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7E2FB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9E88C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971EB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2545FD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9ECB0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84CC3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3E677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1EFB340" w14:textId="77777777" w:rsidTr="00822B7A">
        <w:trPr>
          <w:trHeight w:val="229"/>
          <w:jc w:val="center"/>
        </w:trPr>
        <w:tc>
          <w:tcPr>
            <w:tcW w:w="0" w:type="auto"/>
          </w:tcPr>
          <w:p w14:paraId="0F983E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E9F44B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F1D1DD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B0F96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00415D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7C634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9CC1A6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61DD7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33BC4FEE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5A532158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42331C8A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3DDA9F5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720ACB3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0B8DF073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7FEA3" w14:textId="77777777" w:rsidR="00306BD1" w:rsidRDefault="00306BD1" w:rsidP="001007E7">
      <w:pPr>
        <w:spacing w:after="0" w:line="240" w:lineRule="auto"/>
      </w:pPr>
      <w:r>
        <w:separator/>
      </w:r>
    </w:p>
  </w:endnote>
  <w:endnote w:type="continuationSeparator" w:id="0">
    <w:p w14:paraId="1CF023C3" w14:textId="77777777" w:rsidR="00306BD1" w:rsidRDefault="00306BD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01D54" w14:textId="77777777" w:rsidR="001007E7" w:rsidRDefault="00306BD1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4FC31682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65E46D4B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0A435850">
        <v:shape id="Text Box 3" o:spid="_x0000_s1025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02B5F7F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19F7B4C6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3D21FC5A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549FBBCB" wp14:editId="0EF44692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BDAE48E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77F0FF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5E113" w14:textId="77777777" w:rsidR="00306BD1" w:rsidRDefault="00306BD1" w:rsidP="001007E7">
      <w:pPr>
        <w:spacing w:after="0" w:line="240" w:lineRule="auto"/>
      </w:pPr>
      <w:r>
        <w:separator/>
      </w:r>
    </w:p>
  </w:footnote>
  <w:footnote w:type="continuationSeparator" w:id="0">
    <w:p w14:paraId="00C5A418" w14:textId="77777777" w:rsidR="00306BD1" w:rsidRDefault="00306BD1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12219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0EA"/>
    <w:rsid w:val="0001679F"/>
    <w:rsid w:val="00034DD9"/>
    <w:rsid w:val="00073ED4"/>
    <w:rsid w:val="00090E8D"/>
    <w:rsid w:val="000A5DAC"/>
    <w:rsid w:val="000B3B70"/>
    <w:rsid w:val="000C0555"/>
    <w:rsid w:val="001007E7"/>
    <w:rsid w:val="001020C0"/>
    <w:rsid w:val="00123B8D"/>
    <w:rsid w:val="001341C6"/>
    <w:rsid w:val="001414CA"/>
    <w:rsid w:val="001550BB"/>
    <w:rsid w:val="00157600"/>
    <w:rsid w:val="00165A4D"/>
    <w:rsid w:val="00170EC5"/>
    <w:rsid w:val="00187392"/>
    <w:rsid w:val="00191842"/>
    <w:rsid w:val="00192037"/>
    <w:rsid w:val="00194FF2"/>
    <w:rsid w:val="001962B2"/>
    <w:rsid w:val="001F28CC"/>
    <w:rsid w:val="001F73A7"/>
    <w:rsid w:val="002356C0"/>
    <w:rsid w:val="00253DBA"/>
    <w:rsid w:val="0026335F"/>
    <w:rsid w:val="002655DF"/>
    <w:rsid w:val="00284B63"/>
    <w:rsid w:val="002860A4"/>
    <w:rsid w:val="002868F6"/>
    <w:rsid w:val="002971F5"/>
    <w:rsid w:val="002C42AC"/>
    <w:rsid w:val="002E1412"/>
    <w:rsid w:val="00306BD1"/>
    <w:rsid w:val="00314023"/>
    <w:rsid w:val="0031441A"/>
    <w:rsid w:val="003903A4"/>
    <w:rsid w:val="003B38E0"/>
    <w:rsid w:val="003F0543"/>
    <w:rsid w:val="0042490F"/>
    <w:rsid w:val="00466B9C"/>
    <w:rsid w:val="004762B3"/>
    <w:rsid w:val="004767CC"/>
    <w:rsid w:val="00477BB1"/>
    <w:rsid w:val="0049266F"/>
    <w:rsid w:val="004B3367"/>
    <w:rsid w:val="004C4743"/>
    <w:rsid w:val="004D3256"/>
    <w:rsid w:val="0051067A"/>
    <w:rsid w:val="0053293F"/>
    <w:rsid w:val="00535962"/>
    <w:rsid w:val="00551CCA"/>
    <w:rsid w:val="00577E7E"/>
    <w:rsid w:val="005B442B"/>
    <w:rsid w:val="00602C05"/>
    <w:rsid w:val="00611A07"/>
    <w:rsid w:val="00621ACE"/>
    <w:rsid w:val="0062592A"/>
    <w:rsid w:val="006506D0"/>
    <w:rsid w:val="00651A3D"/>
    <w:rsid w:val="00651E48"/>
    <w:rsid w:val="006709BC"/>
    <w:rsid w:val="006758C0"/>
    <w:rsid w:val="006A43C4"/>
    <w:rsid w:val="006A7DDD"/>
    <w:rsid w:val="006C0BEC"/>
    <w:rsid w:val="007372FF"/>
    <w:rsid w:val="007563D3"/>
    <w:rsid w:val="00780880"/>
    <w:rsid w:val="0078327E"/>
    <w:rsid w:val="007B12D9"/>
    <w:rsid w:val="007B6F6F"/>
    <w:rsid w:val="007D608F"/>
    <w:rsid w:val="007E71A4"/>
    <w:rsid w:val="00810515"/>
    <w:rsid w:val="00822B7A"/>
    <w:rsid w:val="00830A6F"/>
    <w:rsid w:val="0083342F"/>
    <w:rsid w:val="00840E00"/>
    <w:rsid w:val="008610EA"/>
    <w:rsid w:val="00871AF4"/>
    <w:rsid w:val="00887BE5"/>
    <w:rsid w:val="00896739"/>
    <w:rsid w:val="008A68D0"/>
    <w:rsid w:val="008B328E"/>
    <w:rsid w:val="008B3AE5"/>
    <w:rsid w:val="00915F2D"/>
    <w:rsid w:val="00933F5C"/>
    <w:rsid w:val="00981668"/>
    <w:rsid w:val="009A2AEC"/>
    <w:rsid w:val="009A41E5"/>
    <w:rsid w:val="009A54A7"/>
    <w:rsid w:val="009C3821"/>
    <w:rsid w:val="009D3B40"/>
    <w:rsid w:val="00A04891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63E9B"/>
    <w:rsid w:val="00B655B0"/>
    <w:rsid w:val="00B873E2"/>
    <w:rsid w:val="00B97B51"/>
    <w:rsid w:val="00BC1D0C"/>
    <w:rsid w:val="00BC51BC"/>
    <w:rsid w:val="00BC61BD"/>
    <w:rsid w:val="00BD6E3A"/>
    <w:rsid w:val="00BE4FB0"/>
    <w:rsid w:val="00C02595"/>
    <w:rsid w:val="00C3792D"/>
    <w:rsid w:val="00C465F9"/>
    <w:rsid w:val="00C470D0"/>
    <w:rsid w:val="00C60365"/>
    <w:rsid w:val="00C66D08"/>
    <w:rsid w:val="00C8687A"/>
    <w:rsid w:val="00C95ADE"/>
    <w:rsid w:val="00CA4661"/>
    <w:rsid w:val="00CC33CF"/>
    <w:rsid w:val="00CE67A3"/>
    <w:rsid w:val="00CF31D9"/>
    <w:rsid w:val="00CF42D9"/>
    <w:rsid w:val="00D03433"/>
    <w:rsid w:val="00D24FA7"/>
    <w:rsid w:val="00D64696"/>
    <w:rsid w:val="00D67638"/>
    <w:rsid w:val="00D90D49"/>
    <w:rsid w:val="00D91074"/>
    <w:rsid w:val="00D93B52"/>
    <w:rsid w:val="00DA6DED"/>
    <w:rsid w:val="00DC5D96"/>
    <w:rsid w:val="00DD4F3E"/>
    <w:rsid w:val="00DE140F"/>
    <w:rsid w:val="00E13E55"/>
    <w:rsid w:val="00E240ED"/>
    <w:rsid w:val="00E81276"/>
    <w:rsid w:val="00E85F7D"/>
    <w:rsid w:val="00E950A1"/>
    <w:rsid w:val="00EA7406"/>
    <w:rsid w:val="00ED28A4"/>
    <w:rsid w:val="00ED39DD"/>
    <w:rsid w:val="00EE6960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;"/>
  <w14:docId w14:val="08D196EE"/>
  <w15:docId w15:val="{1680BAF6-9B63-4C1A-BB1A-7612BC14A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12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Office365 Compras</cp:lastModifiedBy>
  <cp:revision>31</cp:revision>
  <cp:lastPrinted>2011-03-04T19:05:00Z</cp:lastPrinted>
  <dcterms:created xsi:type="dcterms:W3CDTF">2014-01-02T13:42:00Z</dcterms:created>
  <dcterms:modified xsi:type="dcterms:W3CDTF">2026-06-05T20:05:00Z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2023-11-07T18:22:46Z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2a0dedcf-070b-479e-8b7f-25c345d6d7e2</vt:lpwstr>
  </property>
  <property fmtid="{D5CDD505-2E9C-101B-9397-08002B2CF9AE}" pid="8" name="MSIP_Label_defa4170-0d19-0005-0004-bc88714345d2_ContentBits">
    <vt:lpwstr>0</vt:lpwstr>
  </property>
</Properties>
</file>