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D3322B" w14:textId="576B3D72" w:rsidR="00535962" w:rsidRPr="00F7167E" w:rsidRDefault="00B72052">
      <w:r>
        <w:rPr>
          <w:noProof/>
          <w:sz w:val="20"/>
        </w:rPr>
        <w:drawing>
          <wp:anchor distT="0" distB="0" distL="114300" distR="114300" simplePos="0" relativeHeight="251697152" behindDoc="1" locked="0" layoutInCell="1" allowOverlap="1" wp14:anchorId="482116E7" wp14:editId="1D7C5067">
            <wp:simplePos x="0" y="0"/>
            <wp:positionH relativeFrom="column">
              <wp:posOffset>1557528</wp:posOffset>
            </wp:positionH>
            <wp:positionV relativeFrom="paragraph">
              <wp:posOffset>-335889</wp:posOffset>
            </wp:positionV>
            <wp:extent cx="2618841" cy="1031444"/>
            <wp:effectExtent l="0" t="0" r="0" b="0"/>
            <wp:wrapNone/>
            <wp:docPr id="1858710654" name="Image 1" descr="Una caricatura de una persona&#10;&#10;El contenido generado por IA puede ser incorrecto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710654" name="Image 1" descr="Una caricatura de una persona&#10;&#10;El contenido generado por IA puede ser incorrecto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8841" cy="10314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26B1">
        <w:rPr>
          <w:noProof/>
          <w:lang w:val="es-DO" w:eastAsia="es-DO"/>
        </w:rPr>
        <w:pict w14:anchorId="2DBAF794">
          <v:group id="Group 21" o:spid="_x0000_s2050" style="position:absolute;margin-left:343.5pt;margin-top:-46.5pt;width:154.95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2051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2052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2053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inset=",0">
                  <w:txbxContent>
                    <w:p w14:paraId="29B39EBE" w14:textId="3698036B" w:rsidR="001466B0" w:rsidRPr="0029706D" w:rsidRDefault="00C3408B" w:rsidP="005319DA">
                      <w:pPr>
                        <w:pStyle w:val="Sinespaciado"/>
                        <w:jc w:val="center"/>
                      </w:pPr>
                      <w:r w:rsidRPr="00C3408B">
                        <w:rPr>
                          <w:rStyle w:val="Style2"/>
                          <w:szCs w:val="22"/>
                        </w:rPr>
                        <w:t>MIDE-DAF-CM-202</w:t>
                      </w:r>
                      <w:r w:rsidR="0022561C">
                        <w:rPr>
                          <w:rStyle w:val="Style2"/>
                          <w:szCs w:val="22"/>
                        </w:rPr>
                        <w:t>6</w:t>
                      </w:r>
                      <w:r w:rsidRPr="00C3408B">
                        <w:rPr>
                          <w:rStyle w:val="Style2"/>
                          <w:szCs w:val="22"/>
                        </w:rPr>
                        <w:t>-0</w:t>
                      </w:r>
                      <w:r w:rsidR="0022561C">
                        <w:rPr>
                          <w:rStyle w:val="Style2"/>
                          <w:szCs w:val="22"/>
                        </w:rPr>
                        <w:t>0</w:t>
                      </w:r>
                      <w:r w:rsidR="006A4590">
                        <w:rPr>
                          <w:rStyle w:val="Style2"/>
                          <w:szCs w:val="22"/>
                        </w:rPr>
                        <w:t>82</w:t>
                      </w:r>
                    </w:p>
                  </w:txbxContent>
                </v:textbox>
              </v:shape>
              <v:shape id="Text Box 25" o:spid="_x0000_s2054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>
                  <w:txbxContent>
                    <w:p w14:paraId="549CE3E4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5B26B1">
        <w:rPr>
          <w:noProof/>
          <w:lang w:val="es-DO" w:eastAsia="es-DO"/>
        </w:rPr>
        <w:pict w14:anchorId="78B8C3E0">
          <v:shape id="Text Box 20" o:spid="_x0000_s2055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inset="0,0,0,0">
              <w:txbxContent>
                <w:p w14:paraId="16B793DD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5B26B1">
        <w:rPr>
          <w:noProof/>
          <w:lang w:val="es-DO" w:eastAsia="es-DO"/>
        </w:rPr>
        <w:pict w14:anchorId="633F63C8">
          <v:shape id="Text Box 12" o:spid="_x0000_s2056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>
              <w:txbxContent>
                <w:p w14:paraId="53E89237" w14:textId="77777777" w:rsidR="0026335F" w:rsidRPr="0026335F" w:rsidRDefault="005B26B1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 w:rsidR="005B26B1">
        <w:rPr>
          <w:noProof/>
          <w:lang w:val="es-DO" w:eastAsia="es-DO"/>
        </w:rPr>
        <w:pict w14:anchorId="11E3CFCB">
          <v:shape id="Text Box 2" o:spid="_x0000_s2057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>
              <w:txbxContent>
                <w:p w14:paraId="193F28F6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13388BDE" w14:textId="77777777" w:rsidR="00535962" w:rsidRPr="00535962" w:rsidRDefault="005B26B1" w:rsidP="00535962">
      <w:r>
        <w:rPr>
          <w:noProof/>
          <w:sz w:val="24"/>
          <w:szCs w:val="24"/>
          <w:lang w:val="es-DO" w:eastAsia="es-DO"/>
        </w:rPr>
        <w:pict w14:anchorId="6BA753F1">
          <v:shape id="Text Box 13" o:spid="_x0000_s2058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>
              <w:txbxContent>
                <w:p w14:paraId="230EA3B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E387E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E387E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E387E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7710E"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B5A7B04" w14:textId="77777777" w:rsidR="00535962" w:rsidRDefault="005B26B1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0D4C4368">
          <v:shape id="Text Box 16" o:spid="_x0000_s2059" type="#_x0000_t202" style="position:absolute;margin-left:88.5pt;margin-top:13.95pt;width:274.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>
              <w:txbxContent>
                <w:p w14:paraId="0F201EB7" w14:textId="77777777" w:rsidR="002E1412" w:rsidRPr="002E1412" w:rsidRDefault="005B26B1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9706D" w:rsidRPr="0029706D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592E519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60FC3776" w14:textId="77777777" w:rsidR="00A640BD" w:rsidRPr="00C66D08" w:rsidRDefault="005B26B1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w:pict w14:anchorId="41C2B430">
          <v:shape id="Text Box 18" o:spid="_x0000_s2060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>
              <w:txbxContent>
                <w:p w14:paraId="68AD77CA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46E89983" w14:textId="77777777" w:rsidR="00A640BD" w:rsidRPr="00C66D08" w:rsidRDefault="005B26B1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6587733F">
          <v:shape id="Text Box 17" o:spid="_x0000_s2061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>
              <w:txbxContent>
                <w:p w14:paraId="6F40D682" w14:textId="77777777" w:rsidR="002E1412" w:rsidRPr="002E1412" w:rsidRDefault="005B26B1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4D07F6">
                        <w:rPr>
                          <w:rStyle w:val="Style8"/>
                          <w:smallCaps/>
                        </w:rPr>
                        <w:t>SUB-DIRECCIÓN DE COMPRAS, MIDE.</w:t>
                      </w:r>
                    </w:sdtContent>
                  </w:sdt>
                </w:p>
              </w:txbxContent>
            </v:textbox>
          </v:shape>
        </w:pict>
      </w:r>
    </w:p>
    <w:p w14:paraId="645602C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52B5F52B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98B612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31A78D8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099ADD5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52A61DF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BEC886D" w14:textId="77777777" w:rsidTr="00E82502">
        <w:trPr>
          <w:cantSplit/>
          <w:trHeight w:val="440"/>
        </w:trPr>
        <w:tc>
          <w:tcPr>
            <w:tcW w:w="9252" w:type="dxa"/>
          </w:tcPr>
          <w:p w14:paraId="15F966E1" w14:textId="17B3AD63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B72052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4CDC4BDD" w14:textId="77777777" w:rsidTr="00E82502">
        <w:trPr>
          <w:cantSplit/>
          <w:trHeight w:val="440"/>
        </w:trPr>
        <w:tc>
          <w:tcPr>
            <w:tcW w:w="9252" w:type="dxa"/>
          </w:tcPr>
          <w:p w14:paraId="5C3A8A6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3D132D82" w14:textId="77777777" w:rsidTr="00E82502">
        <w:trPr>
          <w:cantSplit/>
          <w:trHeight w:val="440"/>
        </w:trPr>
        <w:tc>
          <w:tcPr>
            <w:tcW w:w="9252" w:type="dxa"/>
          </w:tcPr>
          <w:p w14:paraId="3A572AD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F6EEDF8" w14:textId="77777777" w:rsidTr="00E82502">
        <w:trPr>
          <w:cantSplit/>
          <w:trHeight w:val="440"/>
        </w:trPr>
        <w:tc>
          <w:tcPr>
            <w:tcW w:w="9252" w:type="dxa"/>
          </w:tcPr>
          <w:p w14:paraId="23C59EE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2D2A10D" w14:textId="77777777" w:rsidTr="00E82502">
        <w:trPr>
          <w:cantSplit/>
          <w:trHeight w:val="440"/>
        </w:trPr>
        <w:tc>
          <w:tcPr>
            <w:tcW w:w="9252" w:type="dxa"/>
          </w:tcPr>
          <w:p w14:paraId="0DAC3750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051ED31A" w14:textId="77777777" w:rsidTr="00E82502">
        <w:trPr>
          <w:cantSplit/>
          <w:trHeight w:val="440"/>
        </w:trPr>
        <w:tc>
          <w:tcPr>
            <w:tcW w:w="9252" w:type="dxa"/>
          </w:tcPr>
          <w:p w14:paraId="057930EA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556358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75088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57A118B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A3D84DC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A95447F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5E12F7" w14:textId="77777777" w:rsidR="005B26B1" w:rsidRDefault="005B26B1" w:rsidP="001007E7">
      <w:pPr>
        <w:spacing w:after="0" w:line="240" w:lineRule="auto"/>
      </w:pPr>
      <w:r>
        <w:separator/>
      </w:r>
    </w:p>
  </w:endnote>
  <w:endnote w:type="continuationSeparator" w:id="0">
    <w:p w14:paraId="5F7B4C70" w14:textId="77777777" w:rsidR="005B26B1" w:rsidRDefault="005B26B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FDB32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32BF8C3A" wp14:editId="79736A2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B26B1">
      <w:rPr>
        <w:rFonts w:ascii="Arial Narrow" w:hAnsi="Arial Narrow"/>
        <w:noProof/>
        <w:sz w:val="12"/>
        <w:lang w:val="es-DO" w:eastAsia="es-DO"/>
      </w:rPr>
      <w:pict w14:anchorId="5BBB64C1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102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61223582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786BA93E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5B26B1">
      <w:rPr>
        <w:rFonts w:ascii="Arial Narrow" w:hAnsi="Arial Narrow"/>
        <w:noProof/>
        <w:sz w:val="12"/>
        <w:lang w:val="es-DO" w:eastAsia="es-DO"/>
      </w:rPr>
      <w:pict w14:anchorId="3F152830">
        <v:shape id="Text Box 1" o:spid="_x0000_s1025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6230D161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7578CB9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626D25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61513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275887D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20217A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EDDE6" w14:textId="77777777" w:rsidR="005B26B1" w:rsidRDefault="005B26B1" w:rsidP="001007E7">
      <w:pPr>
        <w:spacing w:after="0" w:line="240" w:lineRule="auto"/>
      </w:pPr>
      <w:r>
        <w:separator/>
      </w:r>
    </w:p>
  </w:footnote>
  <w:footnote w:type="continuationSeparator" w:id="0">
    <w:p w14:paraId="2F63C46E" w14:textId="77777777" w:rsidR="005B26B1" w:rsidRDefault="005B26B1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1346"/>
    <w:rsid w:val="000A5BCA"/>
    <w:rsid w:val="000B0DCD"/>
    <w:rsid w:val="000E02D9"/>
    <w:rsid w:val="001007E7"/>
    <w:rsid w:val="001020C0"/>
    <w:rsid w:val="00104CBE"/>
    <w:rsid w:val="001466B0"/>
    <w:rsid w:val="00154EF4"/>
    <w:rsid w:val="00157600"/>
    <w:rsid w:val="0016423E"/>
    <w:rsid w:val="00170EC5"/>
    <w:rsid w:val="00181E8D"/>
    <w:rsid w:val="00194FF2"/>
    <w:rsid w:val="001962B2"/>
    <w:rsid w:val="001A3F92"/>
    <w:rsid w:val="001C5AEB"/>
    <w:rsid w:val="001E453F"/>
    <w:rsid w:val="001F73A7"/>
    <w:rsid w:val="002009A7"/>
    <w:rsid w:val="0022561C"/>
    <w:rsid w:val="00253DBA"/>
    <w:rsid w:val="00261237"/>
    <w:rsid w:val="0026335F"/>
    <w:rsid w:val="002660C4"/>
    <w:rsid w:val="00295BD4"/>
    <w:rsid w:val="0029706D"/>
    <w:rsid w:val="002D451D"/>
    <w:rsid w:val="002E1412"/>
    <w:rsid w:val="00314023"/>
    <w:rsid w:val="00341484"/>
    <w:rsid w:val="00392351"/>
    <w:rsid w:val="003956E9"/>
    <w:rsid w:val="003A6141"/>
    <w:rsid w:val="00404131"/>
    <w:rsid w:val="0041530F"/>
    <w:rsid w:val="0042490F"/>
    <w:rsid w:val="004379A6"/>
    <w:rsid w:val="0044234A"/>
    <w:rsid w:val="00447666"/>
    <w:rsid w:val="00456C17"/>
    <w:rsid w:val="00466B9C"/>
    <w:rsid w:val="004B30DA"/>
    <w:rsid w:val="004D07F6"/>
    <w:rsid w:val="004D45A8"/>
    <w:rsid w:val="0050131C"/>
    <w:rsid w:val="005319DA"/>
    <w:rsid w:val="00535962"/>
    <w:rsid w:val="00545447"/>
    <w:rsid w:val="00554CF5"/>
    <w:rsid w:val="005635DC"/>
    <w:rsid w:val="00575B2F"/>
    <w:rsid w:val="005B26B1"/>
    <w:rsid w:val="00610403"/>
    <w:rsid w:val="00611A07"/>
    <w:rsid w:val="0062592A"/>
    <w:rsid w:val="006506D0"/>
    <w:rsid w:val="00651E48"/>
    <w:rsid w:val="006654AB"/>
    <w:rsid w:val="00666D56"/>
    <w:rsid w:val="006709BC"/>
    <w:rsid w:val="00674868"/>
    <w:rsid w:val="006A4590"/>
    <w:rsid w:val="006B6A57"/>
    <w:rsid w:val="006C4783"/>
    <w:rsid w:val="006D6282"/>
    <w:rsid w:val="006F567F"/>
    <w:rsid w:val="00703978"/>
    <w:rsid w:val="00725091"/>
    <w:rsid w:val="00736352"/>
    <w:rsid w:val="00780880"/>
    <w:rsid w:val="0078327E"/>
    <w:rsid w:val="007B0E1F"/>
    <w:rsid w:val="007B49C9"/>
    <w:rsid w:val="007B6F6F"/>
    <w:rsid w:val="007C171C"/>
    <w:rsid w:val="0081775B"/>
    <w:rsid w:val="00820C9F"/>
    <w:rsid w:val="0082707E"/>
    <w:rsid w:val="008315B0"/>
    <w:rsid w:val="00843A2C"/>
    <w:rsid w:val="00860E89"/>
    <w:rsid w:val="008B328E"/>
    <w:rsid w:val="008B3AE5"/>
    <w:rsid w:val="008C388B"/>
    <w:rsid w:val="00966EEE"/>
    <w:rsid w:val="00977C54"/>
    <w:rsid w:val="009C424A"/>
    <w:rsid w:val="009E387E"/>
    <w:rsid w:val="00A04891"/>
    <w:rsid w:val="00A16099"/>
    <w:rsid w:val="00A20ED4"/>
    <w:rsid w:val="00A640BD"/>
    <w:rsid w:val="00A641A7"/>
    <w:rsid w:val="00A72F42"/>
    <w:rsid w:val="00AD7919"/>
    <w:rsid w:val="00AF2E6B"/>
    <w:rsid w:val="00AF698B"/>
    <w:rsid w:val="00B05D22"/>
    <w:rsid w:val="00B62EEF"/>
    <w:rsid w:val="00B72052"/>
    <w:rsid w:val="00B97B51"/>
    <w:rsid w:val="00BA0007"/>
    <w:rsid w:val="00BB1D79"/>
    <w:rsid w:val="00BC1D0C"/>
    <w:rsid w:val="00BC61BD"/>
    <w:rsid w:val="00BD1586"/>
    <w:rsid w:val="00BE4152"/>
    <w:rsid w:val="00C078CB"/>
    <w:rsid w:val="00C21E90"/>
    <w:rsid w:val="00C22DBE"/>
    <w:rsid w:val="00C3408B"/>
    <w:rsid w:val="00C5078F"/>
    <w:rsid w:val="00C66D08"/>
    <w:rsid w:val="00C7470C"/>
    <w:rsid w:val="00CA0E82"/>
    <w:rsid w:val="00CA164C"/>
    <w:rsid w:val="00CA4661"/>
    <w:rsid w:val="00CE67A3"/>
    <w:rsid w:val="00D0178C"/>
    <w:rsid w:val="00D1201E"/>
    <w:rsid w:val="00D24FA7"/>
    <w:rsid w:val="00D45A3E"/>
    <w:rsid w:val="00D64696"/>
    <w:rsid w:val="00D72FCC"/>
    <w:rsid w:val="00D7710E"/>
    <w:rsid w:val="00D90D49"/>
    <w:rsid w:val="00D93B52"/>
    <w:rsid w:val="00D95EEC"/>
    <w:rsid w:val="00D9600B"/>
    <w:rsid w:val="00D96BAD"/>
    <w:rsid w:val="00DC5D96"/>
    <w:rsid w:val="00DC7C45"/>
    <w:rsid w:val="00DD4F3E"/>
    <w:rsid w:val="00DE140F"/>
    <w:rsid w:val="00E13E55"/>
    <w:rsid w:val="00E82502"/>
    <w:rsid w:val="00EA6B34"/>
    <w:rsid w:val="00EA7406"/>
    <w:rsid w:val="00EC26EB"/>
    <w:rsid w:val="00ED28A4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C47C9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."/>
  <w:listSeparator w:val=";"/>
  <w14:docId w14:val="7D19562E"/>
  <w15:docId w15:val="{DA16DAC5-B9B5-484F-9B0B-C36984D2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6FBB-06ED-47A5-B10A-4A19073D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34</cp:revision>
  <cp:lastPrinted>2011-03-04T18:48:00Z</cp:lastPrinted>
  <dcterms:created xsi:type="dcterms:W3CDTF">2014-01-15T13:04:00Z</dcterms:created>
  <dcterms:modified xsi:type="dcterms:W3CDTF">2026-06-05T19:56:00Z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2023-11-07T18:21:26Z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f0006582-123d-4d4b-90f0-94681401feb2</vt:lpwstr>
  </property>
  <property fmtid="{D5CDD505-2E9C-101B-9397-08002B2CF9AE}" pid="8" name="MSIP_Label_defa4170-0d19-0005-0004-bc88714345d2_ContentBits">
    <vt:lpwstr>0</vt:lpwstr>
  </property>
</Properties>
</file>