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D3034" w14:textId="77777777" w:rsidR="00535962" w:rsidRPr="00F7167E" w:rsidRDefault="00FA2AFA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33D3051" wp14:editId="733D3052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3D3073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3D3051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" filled="f" stroked="f">
                <v:textbox inset="0,0,0,0">
                  <w:txbxContent>
                    <w:p w14:paraId="733D3073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733D3053" wp14:editId="733D3054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33D3055" wp14:editId="733D3056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3D3074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D3055"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" filled="f" stroked="f">
                <v:textbox>
                  <w:txbxContent>
                    <w:p w14:paraId="733D3074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733D3057" wp14:editId="733D3058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733D3075" w14:textId="77777777" w:rsidR="001466B0" w:rsidRPr="00535962" w:rsidRDefault="001466B0" w:rsidP="001466B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33D3076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3D3057"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Content>
                            <w:p w14:paraId="733D3075" w14:textId="77777777" w:rsidR="001466B0" w:rsidRPr="00535962" w:rsidRDefault="001466B0" w:rsidP="001466B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733D3076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33D3059" wp14:editId="733D305A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733D3077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33D307C" wp14:editId="733D307D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D3059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733D3077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33D307C" wp14:editId="733D307D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733D3035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33D305B" wp14:editId="733D305C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3D307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D305B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733D307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733D3036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33D305D" wp14:editId="733D305E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3D3079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D305D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733D3079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33D3037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33D3038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33D305F" wp14:editId="733D3060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3D307A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D305F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733D307A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733D3039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33D3061" wp14:editId="733D3062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3D307B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D3061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733D307B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33D303A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733D303B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733D303C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733D303D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733D303E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733D303F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733D3041" w14:textId="77777777" w:rsidTr="00E82502">
        <w:trPr>
          <w:cantSplit/>
          <w:trHeight w:val="440"/>
        </w:trPr>
        <w:tc>
          <w:tcPr>
            <w:tcW w:w="9252" w:type="dxa"/>
          </w:tcPr>
          <w:p w14:paraId="733D3040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733D3043" w14:textId="77777777" w:rsidTr="00E82502">
        <w:trPr>
          <w:cantSplit/>
          <w:trHeight w:val="440"/>
        </w:trPr>
        <w:tc>
          <w:tcPr>
            <w:tcW w:w="9252" w:type="dxa"/>
          </w:tcPr>
          <w:p w14:paraId="733D304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733D3045" w14:textId="77777777" w:rsidTr="00E82502">
        <w:trPr>
          <w:cantSplit/>
          <w:trHeight w:val="440"/>
        </w:trPr>
        <w:tc>
          <w:tcPr>
            <w:tcW w:w="9252" w:type="dxa"/>
          </w:tcPr>
          <w:p w14:paraId="733D304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733D3047" w14:textId="77777777" w:rsidTr="00E82502">
        <w:trPr>
          <w:cantSplit/>
          <w:trHeight w:val="440"/>
        </w:trPr>
        <w:tc>
          <w:tcPr>
            <w:tcW w:w="9252" w:type="dxa"/>
          </w:tcPr>
          <w:p w14:paraId="733D304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733D3049" w14:textId="77777777" w:rsidTr="00E82502">
        <w:trPr>
          <w:cantSplit/>
          <w:trHeight w:val="440"/>
        </w:trPr>
        <w:tc>
          <w:tcPr>
            <w:tcW w:w="9252" w:type="dxa"/>
          </w:tcPr>
          <w:p w14:paraId="733D3048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733D304F" w14:textId="77777777" w:rsidTr="00E82502">
        <w:trPr>
          <w:cantSplit/>
          <w:trHeight w:val="440"/>
        </w:trPr>
        <w:tc>
          <w:tcPr>
            <w:tcW w:w="9252" w:type="dxa"/>
          </w:tcPr>
          <w:p w14:paraId="733D304A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733D304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733D304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733D304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33D304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733D3050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AA422" w14:textId="77777777" w:rsidR="00B24CF3" w:rsidRDefault="00B24CF3" w:rsidP="001007E7">
      <w:pPr>
        <w:spacing w:after="0" w:line="240" w:lineRule="auto"/>
      </w:pPr>
      <w:r>
        <w:separator/>
      </w:r>
    </w:p>
  </w:endnote>
  <w:endnote w:type="continuationSeparator" w:id="0">
    <w:p w14:paraId="7E0D71BD" w14:textId="77777777" w:rsidR="00B24CF3" w:rsidRDefault="00B24CF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D3067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733D306D" wp14:editId="733D306E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33D306F" wp14:editId="733D307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3D307E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733D307F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33D306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733D307E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733D307F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33D3071" wp14:editId="733D3072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3D3080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33D3071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733D3080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733D3068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733D3069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33D306A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33D306B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733D306C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27A665" w14:textId="77777777" w:rsidR="00B24CF3" w:rsidRDefault="00B24CF3" w:rsidP="001007E7">
      <w:pPr>
        <w:spacing w:after="0" w:line="240" w:lineRule="auto"/>
      </w:pPr>
      <w:r>
        <w:separator/>
      </w:r>
    </w:p>
  </w:footnote>
  <w:footnote w:type="continuationSeparator" w:id="0">
    <w:p w14:paraId="197CC868" w14:textId="77777777" w:rsidR="00B24CF3" w:rsidRDefault="00B24CF3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03597"/>
    <w:rsid w:val="00535962"/>
    <w:rsid w:val="00565045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B3AE5"/>
    <w:rsid w:val="008C388B"/>
    <w:rsid w:val="00966EEE"/>
    <w:rsid w:val="00977C54"/>
    <w:rsid w:val="00A16099"/>
    <w:rsid w:val="00A640BD"/>
    <w:rsid w:val="00A641A7"/>
    <w:rsid w:val="00A72F42"/>
    <w:rsid w:val="00AD7919"/>
    <w:rsid w:val="00AF2E6B"/>
    <w:rsid w:val="00B24CF3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33D3034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140</Words>
  <Characters>870</Characters>
  <Application>Microsoft Office Word</Application>
  <DocSecurity>0</DocSecurity>
  <Lines>27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Isa Celina Coss Sepulveda</cp:lastModifiedBy>
  <cp:revision>5</cp:revision>
  <cp:lastPrinted>2011-03-04T18:48:00Z</cp:lastPrinted>
  <dcterms:created xsi:type="dcterms:W3CDTF">2014-01-15T13:04:00Z</dcterms:created>
  <dcterms:modified xsi:type="dcterms:W3CDTF">2026-02-11T14:37:00Z</dcterms:modified>
</cp:coreProperties>
</file>