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C2D28" w14:textId="77777777" w:rsidR="00535962" w:rsidRPr="00F7167E" w:rsidRDefault="00F86534" w:rsidP="00130549">
      <w:pPr>
        <w:tabs>
          <w:tab w:val="right" w:pos="9027"/>
        </w:tabs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015E287" wp14:editId="02A00E38">
            <wp:simplePos x="0" y="0"/>
            <wp:positionH relativeFrom="column">
              <wp:posOffset>2433955</wp:posOffset>
            </wp:positionH>
            <wp:positionV relativeFrom="paragraph">
              <wp:posOffset>-626744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4365" w:rsidRPr="00E04365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14E1E29" wp14:editId="3CE7DDFE">
                <wp:simplePos x="0" y="0"/>
                <wp:positionH relativeFrom="column">
                  <wp:posOffset>4719615</wp:posOffset>
                </wp:positionH>
                <wp:positionV relativeFrom="paragraph">
                  <wp:posOffset>-374015</wp:posOffset>
                </wp:positionV>
                <wp:extent cx="1800225" cy="762000"/>
                <wp:effectExtent l="0" t="0" r="28575" b="19050"/>
                <wp:wrapNone/>
                <wp:docPr id="19" name="Grup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0225" cy="762000"/>
                          <a:chOff x="12866" y="523"/>
                          <a:chExt cx="2544" cy="1104"/>
                        </a:xfrm>
                      </wpg:grpSpPr>
                      <wps:wsp>
                        <wps:cNvPr id="2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1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2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22649038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31DF4CC" w14:textId="14A1C035" w:rsidR="00E04365" w:rsidRDefault="00B74DF9" w:rsidP="00E04365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  <w:r w:rsidRPr="00B74DF9">
                                      <w:rPr>
                                        <w:rStyle w:val="Style2"/>
                                      </w:rPr>
                                      <w:t>MICM-</w:t>
                                    </w:r>
                                    <w:r w:rsidR="00C2689D">
                                      <w:rPr>
                                        <w:rStyle w:val="Style2"/>
                                      </w:rPr>
                                      <w:t>CCC</w:t>
                                    </w:r>
                                    <w:r w:rsidRPr="00B74DF9"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C2689D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 w:rsidRPr="00B74DF9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832FFD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B74DF9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832FFD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DF1592">
                                      <w:rPr>
                                        <w:rStyle w:val="Style2"/>
                                      </w:rPr>
                                      <w:t>12</w:t>
                                    </w:r>
                                  </w:p>
                                </w:sdtContent>
                              </w:sdt>
                              <w:p w14:paraId="0F453365" w14:textId="77777777" w:rsidR="00E04365" w:rsidRPr="00CF46F4" w:rsidRDefault="00E04365" w:rsidP="00E04365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sz w:val="20"/>
                                    <w:szCs w:val="20"/>
                                    <w:lang w:val="es-DO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3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3B1FF4" w14:textId="77777777" w:rsidR="00E04365" w:rsidRPr="00535962" w:rsidRDefault="00E04365" w:rsidP="00E0436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4E1E29" id="Grupo 19" o:spid="_x0000_s1026" style="position:absolute;margin-left:371.6pt;margin-top:-29.45pt;width:141.75pt;height:60pt;z-index:25169920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22649038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31DF4CC" w14:textId="14A1C035" w:rsidR="00E04365" w:rsidRDefault="00B74DF9" w:rsidP="00E04365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 w:rsidRPr="00B74DF9">
                                <w:rPr>
                                  <w:rStyle w:val="Style2"/>
                                </w:rPr>
                                <w:t>MICM-</w:t>
                              </w:r>
                              <w:r w:rsidR="00C2689D">
                                <w:rPr>
                                  <w:rStyle w:val="Style2"/>
                                </w:rPr>
                                <w:t>CCC</w:t>
                              </w:r>
                              <w:r w:rsidRPr="00B74DF9">
                                <w:rPr>
                                  <w:rStyle w:val="Style2"/>
                                </w:rPr>
                                <w:t>-C</w:t>
                              </w:r>
                              <w:r w:rsidR="00C2689D">
                                <w:rPr>
                                  <w:rStyle w:val="Style2"/>
                                </w:rPr>
                                <w:t>P</w:t>
                              </w:r>
                              <w:r w:rsidRPr="00B74DF9">
                                <w:rPr>
                                  <w:rStyle w:val="Style2"/>
                                </w:rPr>
                                <w:t>-202</w:t>
                              </w:r>
                              <w:r w:rsidR="00832FFD">
                                <w:rPr>
                                  <w:rStyle w:val="Style2"/>
                                </w:rPr>
                                <w:t>6</w:t>
                              </w:r>
                              <w:r w:rsidRPr="00B74DF9">
                                <w:rPr>
                                  <w:rStyle w:val="Style2"/>
                                </w:rPr>
                                <w:t>-0</w:t>
                              </w:r>
                              <w:r w:rsidR="00832FFD">
                                <w:rPr>
                                  <w:rStyle w:val="Style2"/>
                                </w:rPr>
                                <w:t>0</w:t>
                              </w:r>
                              <w:r w:rsidR="00DF1592">
                                <w:rPr>
                                  <w:rStyle w:val="Style2"/>
                                </w:rPr>
                                <w:t>12</w:t>
                              </w:r>
                            </w:p>
                          </w:sdtContent>
                        </w:sdt>
                        <w:p w14:paraId="0F453365" w14:textId="77777777" w:rsidR="00E04365" w:rsidRPr="00CF46F4" w:rsidRDefault="00E04365" w:rsidP="00E04365">
                          <w:pPr>
                            <w:jc w:val="center"/>
                            <w:rPr>
                              <w:rFonts w:ascii="Calibri" w:hAnsi="Calibri" w:cs="Calibri"/>
                              <w:sz w:val="20"/>
                              <w:szCs w:val="20"/>
                              <w:lang w:val="es-DO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353B1FF4" w14:textId="77777777" w:rsidR="00E04365" w:rsidRPr="00535962" w:rsidRDefault="00E04365" w:rsidP="00E0436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804C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3C349D" wp14:editId="6EBB2E9E">
                <wp:simplePos x="0" y="0"/>
                <wp:positionH relativeFrom="column">
                  <wp:posOffset>-504825</wp:posOffset>
                </wp:positionH>
                <wp:positionV relativeFrom="paragraph">
                  <wp:posOffset>-161925</wp:posOffset>
                </wp:positionV>
                <wp:extent cx="1314450" cy="11430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034C65C" w14:textId="77777777" w:rsidR="00BC61BD" w:rsidRPr="00BC61BD" w:rsidRDefault="00E04365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625F877B" wp14:editId="05DD7552">
                                      <wp:extent cx="1047750" cy="847413"/>
                                      <wp:effectExtent l="0" t="0" r="0" b="0"/>
                                      <wp:docPr id="2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47750" cy="8474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63C349D" id="Text Box 2" o:spid="_x0000_s1031" type="#_x0000_t202" style="position:absolute;margin-left:-39.75pt;margin-top:-12.75pt;width:103.5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034C65C" w14:textId="77777777" w:rsidR="00BC61BD" w:rsidRPr="00BC61BD" w:rsidRDefault="00E0436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625F877B" wp14:editId="05DD7552">
                                <wp:extent cx="1047750" cy="847413"/>
                                <wp:effectExtent l="0" t="0" r="0" b="0"/>
                                <wp:docPr id="2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47750" cy="84741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A184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F85D76" wp14:editId="5C26274C">
                <wp:simplePos x="0" y="0"/>
                <wp:positionH relativeFrom="column">
                  <wp:posOffset>-372745</wp:posOffset>
                </wp:positionH>
                <wp:positionV relativeFrom="paragraph">
                  <wp:posOffset>-462280</wp:posOffset>
                </wp:positionV>
                <wp:extent cx="948055" cy="305435"/>
                <wp:effectExtent l="0" t="4445" r="0" b="4445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5B071" w14:textId="77777777" w:rsidR="004D25CB" w:rsidRPr="00DF6AAE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DF85D76" id="Text Box 26" o:spid="_x0000_s1032" type="#_x0000_t202" style="position:absolute;margin-left:-29.35pt;margin-top:-36.4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KUM3i/gAAAACgEAAA8AAAAAAAAAAAAAAAAANAQAAGRycy9kb3ducmV2LnhtbFBLBQYAAAAA&#10;BAAEAPMAAABBBQAAAAA=&#10;" filled="f" stroked="f">
                <v:textbox inset="0,0,0,0">
                  <w:txbxContent>
                    <w:p w14:paraId="23B5B071" w14:textId="77777777" w:rsidR="004D25CB" w:rsidRPr="00DF6AAE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F6AA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14:paraId="68AD3C88" w14:textId="77777777" w:rsidR="00535962" w:rsidRPr="00535962" w:rsidRDefault="00E04365" w:rsidP="00535962">
      <w:r w:rsidRPr="00E0436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EBE67A0" wp14:editId="17D2F9F6">
                <wp:simplePos x="0" y="0"/>
                <wp:positionH relativeFrom="column">
                  <wp:posOffset>4714875</wp:posOffset>
                </wp:positionH>
                <wp:positionV relativeFrom="paragraph">
                  <wp:posOffset>179070</wp:posOffset>
                </wp:positionV>
                <wp:extent cx="1861820" cy="278130"/>
                <wp:effectExtent l="0" t="0" r="0" b="7620"/>
                <wp:wrapNone/>
                <wp:docPr id="2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182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DAF06F" w14:textId="63694172" w:rsidR="00E04365" w:rsidRPr="0026335F" w:rsidRDefault="00401557" w:rsidP="00E0436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F1592">
                                  <w:rPr>
                                    <w:rStyle w:val="Style5"/>
                                    <w:lang w:val="es-DO"/>
                                  </w:rPr>
                                  <w:t>02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E67A0" id="Text Box 12" o:spid="_x0000_s1033" type="#_x0000_t202" style="position:absolute;margin-left:371.25pt;margin-top:14.1pt;width:146.6pt;height:21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" filled="f" stroked="f">
                <v:textbox>
                  <w:txbxContent>
                    <w:p w14:paraId="5ADAF06F" w14:textId="63694172" w:rsidR="00E04365" w:rsidRPr="0026335F" w:rsidRDefault="00401557" w:rsidP="00E0436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F1592">
                            <w:rPr>
                              <w:rStyle w:val="Style5"/>
                              <w:lang w:val="es-DO"/>
                            </w:rPr>
                            <w:t>02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2A1840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37E95F" wp14:editId="2800AB9E">
                <wp:simplePos x="0" y="0"/>
                <wp:positionH relativeFrom="column">
                  <wp:posOffset>933450</wp:posOffset>
                </wp:positionH>
                <wp:positionV relativeFrom="paragraph">
                  <wp:posOffset>64770</wp:posOffset>
                </wp:positionV>
                <wp:extent cx="3752850" cy="279400"/>
                <wp:effectExtent l="0" t="0" r="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14C41" w14:textId="77777777" w:rsidR="002E1412" w:rsidRPr="002E1412" w:rsidRDefault="0040155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-2075955695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E04365" w:rsidRPr="00E04365">
                                      <w:rPr>
                                        <w:rStyle w:val="Style6"/>
                                      </w:rPr>
                                      <w:t>MINSITERIO DE INDUSTRIA, COMERCIO Y MIPYMES -MICM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C37E95F" id="Text Box 16" o:spid="_x0000_s1034" type="#_x0000_t202" style="position:absolute;margin-left:73.5pt;margin-top:5.1pt;width:295.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" stroked="f">
                <v:textbox>
                  <w:txbxContent>
                    <w:p w14:paraId="5F614C41" w14:textId="77777777" w:rsidR="002E1412" w:rsidRPr="002E1412" w:rsidRDefault="00BB262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-2075955695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E04365" w:rsidRPr="00E04365">
                                <w:rPr>
                                  <w:rStyle w:val="Style6"/>
                                </w:rPr>
                                <w:t>MINSITERIO DE INDUSTRIA, COMERCIO Y MIPYMES -MICM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8F827EA" w14:textId="77777777" w:rsidR="00535962" w:rsidRDefault="002A1840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CC49887" wp14:editId="5D1C3B7F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0" r="0" b="317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41C4B" w14:textId="77777777" w:rsidR="00F7443C" w:rsidRPr="00E82502" w:rsidRDefault="008A04C0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experiencia profESIONAL DEL PERSONAL PRINCIPAL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CC49887" id="Text Box 18" o:spid="_x0000_s1035" type="#_x0000_t202" style="position:absolute;margin-left:78.7pt;margin-top:9.95pt;width:29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" stroked="f">
                <v:textbox>
                  <w:txbxContent>
                    <w:p w14:paraId="3BE41C4B" w14:textId="77777777" w:rsidR="00F7443C" w:rsidRPr="00E82502" w:rsidRDefault="008A04C0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experiencia profESIONAL DEL PERSONAL PRINCIPAL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320152C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40D918AB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6394303C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470B5F03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1A48E18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790130B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3DB7B90C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4C42DAE6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3BD485B8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631AA75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10931AC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4"/>
        <w:gridCol w:w="1698"/>
        <w:gridCol w:w="3675"/>
      </w:tblGrid>
      <w:tr w:rsidR="0004494E" w:rsidRPr="008A04C0" w14:paraId="5557F1A3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76776ADB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5E4B4B98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099FDFC3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71F41917" w14:textId="77777777" w:rsidTr="009079FB">
        <w:trPr>
          <w:trHeight w:val="731"/>
        </w:trPr>
        <w:tc>
          <w:tcPr>
            <w:tcW w:w="3402" w:type="dxa"/>
          </w:tcPr>
          <w:p w14:paraId="29DDE417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084131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25DCE678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26825B4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35FF09F7" w14:textId="77777777" w:rsidTr="009079FB">
        <w:trPr>
          <w:trHeight w:val="731"/>
        </w:trPr>
        <w:tc>
          <w:tcPr>
            <w:tcW w:w="3402" w:type="dxa"/>
          </w:tcPr>
          <w:p w14:paraId="3C737BF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566BEAB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41AD7219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3241BA0E" w14:textId="77777777" w:rsidTr="009079FB">
        <w:trPr>
          <w:trHeight w:val="731"/>
        </w:trPr>
        <w:tc>
          <w:tcPr>
            <w:tcW w:w="3402" w:type="dxa"/>
          </w:tcPr>
          <w:p w14:paraId="142E1D41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824F5E5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4CFA1D4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E8B8AB2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6A549FC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4B83BD89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078DDDF4" w14:textId="77777777" w:rsidTr="009079FB">
        <w:tc>
          <w:tcPr>
            <w:tcW w:w="3229" w:type="dxa"/>
            <w:vAlign w:val="center"/>
          </w:tcPr>
          <w:p w14:paraId="180B1BD8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7D37F69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66FC3035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73D25F5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68A11AC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204224FA" w14:textId="77777777" w:rsidTr="009079FB">
        <w:tc>
          <w:tcPr>
            <w:tcW w:w="3229" w:type="dxa"/>
          </w:tcPr>
          <w:p w14:paraId="688884F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86137A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24A1695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5F53471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8DAE2F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9F086E3" w14:textId="77777777" w:rsidTr="009079FB">
        <w:tc>
          <w:tcPr>
            <w:tcW w:w="3229" w:type="dxa"/>
          </w:tcPr>
          <w:p w14:paraId="24915F5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7803623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34DCFC5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1CC8FC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591803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F74D8D9" w14:textId="77777777" w:rsidTr="009079FB">
        <w:tc>
          <w:tcPr>
            <w:tcW w:w="3229" w:type="dxa"/>
          </w:tcPr>
          <w:p w14:paraId="3B73823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9564F7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5F3374E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54179DC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90BA99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0AFC704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7272912F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038A2C6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07C95E20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532C9D1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14:paraId="719315F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32BE1DF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42913F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566F0338" w14:textId="77777777" w:rsidTr="009079FB">
        <w:tc>
          <w:tcPr>
            <w:tcW w:w="3261" w:type="dxa"/>
            <w:vAlign w:val="center"/>
          </w:tcPr>
          <w:p w14:paraId="59404A2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126AC2D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24C297AA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58412681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69C63AC0" w14:textId="77777777" w:rsidTr="009079FB">
        <w:tc>
          <w:tcPr>
            <w:tcW w:w="3261" w:type="dxa"/>
          </w:tcPr>
          <w:p w14:paraId="7BDB6BC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BC3D6B1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13100CC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5D35AA09" w14:textId="77777777" w:rsidTr="009079FB">
        <w:tc>
          <w:tcPr>
            <w:tcW w:w="3261" w:type="dxa"/>
          </w:tcPr>
          <w:p w14:paraId="74C8D48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78D434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15A387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EC915ED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335B0C33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592832E9" w14:textId="77777777" w:rsidTr="009079FB">
        <w:tc>
          <w:tcPr>
            <w:tcW w:w="1560" w:type="dxa"/>
            <w:vAlign w:val="center"/>
          </w:tcPr>
          <w:p w14:paraId="46EFD7F8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7A3D1DF5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15B32A2E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1565E907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01A95B82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527A502F" w14:textId="77777777" w:rsidTr="009079FB">
        <w:tc>
          <w:tcPr>
            <w:tcW w:w="1560" w:type="dxa"/>
          </w:tcPr>
          <w:p w14:paraId="763606AF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11AB5E6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651BF4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23FE8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4E8651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85F3D7C" w14:textId="77777777" w:rsidTr="009079FB">
        <w:tc>
          <w:tcPr>
            <w:tcW w:w="1560" w:type="dxa"/>
          </w:tcPr>
          <w:p w14:paraId="3963037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6882D9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149D96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9259B8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2CB9D5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A4316CB" w14:textId="77777777" w:rsidTr="009079FB">
        <w:tc>
          <w:tcPr>
            <w:tcW w:w="1560" w:type="dxa"/>
          </w:tcPr>
          <w:p w14:paraId="28C6B11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698385A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5AC605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F9CF2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A8D500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3B2CACA" w14:textId="77777777" w:rsidTr="009079FB">
        <w:tc>
          <w:tcPr>
            <w:tcW w:w="1560" w:type="dxa"/>
          </w:tcPr>
          <w:p w14:paraId="5ACE612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3A73101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B3CBE7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4637DA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7D724F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D1A68CC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933238B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59E73F45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1773279D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37C37AF1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61503F46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5E984475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12872927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</w:t>
      </w:r>
      <w:proofErr w:type="gramStart"/>
      <w:r w:rsidRPr="008A04C0">
        <w:rPr>
          <w:rFonts w:ascii="Arial" w:hAnsi="Arial" w:cs="Arial"/>
          <w:bCs/>
          <w:color w:val="FF0000"/>
          <w:sz w:val="22"/>
          <w:szCs w:val="22"/>
        </w:rPr>
        <w:t>Persona  o</w:t>
      </w:r>
      <w:proofErr w:type="gramEnd"/>
      <w:r w:rsidRPr="008A04C0">
        <w:rPr>
          <w:rFonts w:ascii="Arial" w:hAnsi="Arial" w:cs="Arial"/>
          <w:bCs/>
          <w:color w:val="FF0000"/>
          <w:sz w:val="22"/>
          <w:szCs w:val="22"/>
        </w:rPr>
        <w:t xml:space="preserve"> personas autorizadas a firmar en nombre del organismo contratante)</w:t>
      </w:r>
    </w:p>
    <w:p w14:paraId="66427F2E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2012F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07B3A" w14:textId="77777777" w:rsidR="00401557" w:rsidRDefault="00401557" w:rsidP="001007E7">
      <w:pPr>
        <w:spacing w:after="0" w:line="240" w:lineRule="auto"/>
      </w:pPr>
      <w:r>
        <w:separator/>
      </w:r>
    </w:p>
  </w:endnote>
  <w:endnote w:type="continuationSeparator" w:id="0">
    <w:p w14:paraId="2E91A662" w14:textId="77777777" w:rsidR="00401557" w:rsidRDefault="0040155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0E469" w14:textId="77777777" w:rsidR="001007E7" w:rsidRDefault="002A1840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CBD381" wp14:editId="457DBCC0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A3D8AA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45752"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2BCBD38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" filled="f" stroked="f">
              <v:textbox inset="0,0,0,0">
                <w:txbxContent>
                  <w:p w14:paraId="4BA3D8AA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45752"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BEF722" wp14:editId="501B7D9C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D48EDE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47995FF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03BEF722" id="Text Box 3" o:spid="_x0000_s1038" type="#_x0000_t202" style="position:absolute;margin-left:367.6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" filled="f" stroked="f">
              <v:textbox inset="0,0,0,0">
                <w:txbxContent>
                  <w:p w14:paraId="2BD48EDE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147995FF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D25CB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49AEB498" wp14:editId="4E530CC6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5D759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19156A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FB6CFC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4E40E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C1D244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93F0E" w14:textId="77777777" w:rsidR="00401557" w:rsidRDefault="00401557" w:rsidP="001007E7">
      <w:pPr>
        <w:spacing w:after="0" w:line="240" w:lineRule="auto"/>
      </w:pPr>
      <w:r>
        <w:separator/>
      </w:r>
    </w:p>
  </w:footnote>
  <w:footnote w:type="continuationSeparator" w:id="0">
    <w:p w14:paraId="6C72398B" w14:textId="77777777" w:rsidR="00401557" w:rsidRDefault="00401557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AC0BC" w14:textId="77777777" w:rsidR="004D25CB" w:rsidRDefault="002A1840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51E71E2" wp14:editId="2C03E097">
              <wp:simplePos x="0" y="0"/>
              <wp:positionH relativeFrom="column">
                <wp:posOffset>5075555</wp:posOffset>
              </wp:positionH>
              <wp:positionV relativeFrom="paragraph">
                <wp:posOffset>-167005</wp:posOffset>
              </wp:positionV>
              <wp:extent cx="1061720" cy="25209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A7307" w14:textId="77777777"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A083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2A184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2A184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2A184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A083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2A184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751E71E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6" type="#_x0000_t202" style="position:absolute;margin-left:399.65pt;margin-top:-13.1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" filled="f" stroked="f">
              <v:textbox>
                <w:txbxContent>
                  <w:p w14:paraId="1BEA7307" w14:textId="77777777"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8A083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2A1840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2A1840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2A1840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8A083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2A1840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2512871">
    <w:abstractNumId w:val="0"/>
  </w:num>
  <w:num w:numId="2" w16cid:durableId="814906504">
    <w:abstractNumId w:val="2"/>
  </w:num>
  <w:num w:numId="3" w16cid:durableId="852844985">
    <w:abstractNumId w:val="1"/>
  </w:num>
  <w:num w:numId="4" w16cid:durableId="342709560">
    <w:abstractNumId w:val="3"/>
  </w:num>
  <w:num w:numId="5" w16cid:durableId="17439864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03639"/>
    <w:rsid w:val="00034DD9"/>
    <w:rsid w:val="0004494E"/>
    <w:rsid w:val="00044FA8"/>
    <w:rsid w:val="00045479"/>
    <w:rsid w:val="00064948"/>
    <w:rsid w:val="00071BD7"/>
    <w:rsid w:val="00094FA6"/>
    <w:rsid w:val="000A35DD"/>
    <w:rsid w:val="000B0DCD"/>
    <w:rsid w:val="000C73D4"/>
    <w:rsid w:val="000E56F5"/>
    <w:rsid w:val="00100079"/>
    <w:rsid w:val="001007E7"/>
    <w:rsid w:val="001020C0"/>
    <w:rsid w:val="00102273"/>
    <w:rsid w:val="001052B7"/>
    <w:rsid w:val="00130549"/>
    <w:rsid w:val="00134A7E"/>
    <w:rsid w:val="001548ED"/>
    <w:rsid w:val="00157600"/>
    <w:rsid w:val="0016722A"/>
    <w:rsid w:val="00170EC5"/>
    <w:rsid w:val="00181E8D"/>
    <w:rsid w:val="00194FF2"/>
    <w:rsid w:val="001971CB"/>
    <w:rsid w:val="001A3F92"/>
    <w:rsid w:val="001F73A7"/>
    <w:rsid w:val="001F744F"/>
    <w:rsid w:val="002009A7"/>
    <w:rsid w:val="00201084"/>
    <w:rsid w:val="002012F1"/>
    <w:rsid w:val="00253DBA"/>
    <w:rsid w:val="00254C69"/>
    <w:rsid w:val="002604BA"/>
    <w:rsid w:val="0026335F"/>
    <w:rsid w:val="00295BD4"/>
    <w:rsid w:val="002A1840"/>
    <w:rsid w:val="002B43A0"/>
    <w:rsid w:val="002B46D1"/>
    <w:rsid w:val="002D451D"/>
    <w:rsid w:val="002E1412"/>
    <w:rsid w:val="00314023"/>
    <w:rsid w:val="00326B6E"/>
    <w:rsid w:val="00341484"/>
    <w:rsid w:val="00363950"/>
    <w:rsid w:val="003869B5"/>
    <w:rsid w:val="00392351"/>
    <w:rsid w:val="00392F6D"/>
    <w:rsid w:val="003A56CC"/>
    <w:rsid w:val="003C7644"/>
    <w:rsid w:val="003D4363"/>
    <w:rsid w:val="003E043B"/>
    <w:rsid w:val="00401557"/>
    <w:rsid w:val="00404131"/>
    <w:rsid w:val="0042490F"/>
    <w:rsid w:val="004303F4"/>
    <w:rsid w:val="004379A6"/>
    <w:rsid w:val="0045550B"/>
    <w:rsid w:val="00456C17"/>
    <w:rsid w:val="00463896"/>
    <w:rsid w:val="0046426D"/>
    <w:rsid w:val="00466B9C"/>
    <w:rsid w:val="00467A91"/>
    <w:rsid w:val="0047449D"/>
    <w:rsid w:val="004804C8"/>
    <w:rsid w:val="004A477E"/>
    <w:rsid w:val="004A6B88"/>
    <w:rsid w:val="004B30DA"/>
    <w:rsid w:val="004B48EB"/>
    <w:rsid w:val="004B5AC5"/>
    <w:rsid w:val="004D25CB"/>
    <w:rsid w:val="004D45A8"/>
    <w:rsid w:val="004F3A42"/>
    <w:rsid w:val="004F54AC"/>
    <w:rsid w:val="00500DA4"/>
    <w:rsid w:val="00535962"/>
    <w:rsid w:val="00543FB8"/>
    <w:rsid w:val="00544A18"/>
    <w:rsid w:val="00566CD3"/>
    <w:rsid w:val="0058607D"/>
    <w:rsid w:val="00587EC0"/>
    <w:rsid w:val="005E055C"/>
    <w:rsid w:val="00607DE1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9258C"/>
    <w:rsid w:val="006D26FE"/>
    <w:rsid w:val="006F567F"/>
    <w:rsid w:val="006F6012"/>
    <w:rsid w:val="00710937"/>
    <w:rsid w:val="00720CE3"/>
    <w:rsid w:val="00724E6C"/>
    <w:rsid w:val="00725091"/>
    <w:rsid w:val="0073797E"/>
    <w:rsid w:val="00780880"/>
    <w:rsid w:val="007A69A2"/>
    <w:rsid w:val="007B0E1F"/>
    <w:rsid w:val="007B6F6F"/>
    <w:rsid w:val="007C2731"/>
    <w:rsid w:val="00805811"/>
    <w:rsid w:val="00820C9F"/>
    <w:rsid w:val="008210B7"/>
    <w:rsid w:val="0082707E"/>
    <w:rsid w:val="008315B0"/>
    <w:rsid w:val="00832F14"/>
    <w:rsid w:val="00832FFD"/>
    <w:rsid w:val="008446C3"/>
    <w:rsid w:val="00870E47"/>
    <w:rsid w:val="00887CAC"/>
    <w:rsid w:val="008A04C0"/>
    <w:rsid w:val="008A083C"/>
    <w:rsid w:val="008A5D87"/>
    <w:rsid w:val="008B3AE5"/>
    <w:rsid w:val="008C388B"/>
    <w:rsid w:val="008D73DC"/>
    <w:rsid w:val="00905DF0"/>
    <w:rsid w:val="009079FB"/>
    <w:rsid w:val="00966EEE"/>
    <w:rsid w:val="009A29C7"/>
    <w:rsid w:val="009A4E12"/>
    <w:rsid w:val="009B2151"/>
    <w:rsid w:val="009E2ADB"/>
    <w:rsid w:val="009E3FBD"/>
    <w:rsid w:val="00A12892"/>
    <w:rsid w:val="00A149DE"/>
    <w:rsid w:val="00A16099"/>
    <w:rsid w:val="00A231BB"/>
    <w:rsid w:val="00A42497"/>
    <w:rsid w:val="00A640BD"/>
    <w:rsid w:val="00A641A7"/>
    <w:rsid w:val="00A72F42"/>
    <w:rsid w:val="00A971FB"/>
    <w:rsid w:val="00AA18A5"/>
    <w:rsid w:val="00AB348A"/>
    <w:rsid w:val="00AD7919"/>
    <w:rsid w:val="00AE0BEA"/>
    <w:rsid w:val="00B01409"/>
    <w:rsid w:val="00B03D96"/>
    <w:rsid w:val="00B45752"/>
    <w:rsid w:val="00B4706F"/>
    <w:rsid w:val="00B62EEF"/>
    <w:rsid w:val="00B6463C"/>
    <w:rsid w:val="00B74DF9"/>
    <w:rsid w:val="00B97B51"/>
    <w:rsid w:val="00BA0007"/>
    <w:rsid w:val="00BA32BE"/>
    <w:rsid w:val="00BA4A4A"/>
    <w:rsid w:val="00BA6583"/>
    <w:rsid w:val="00BB1D79"/>
    <w:rsid w:val="00BB2628"/>
    <w:rsid w:val="00BC1D0C"/>
    <w:rsid w:val="00BC61BD"/>
    <w:rsid w:val="00BE0B91"/>
    <w:rsid w:val="00BF56C5"/>
    <w:rsid w:val="00BF79E9"/>
    <w:rsid w:val="00C078CB"/>
    <w:rsid w:val="00C22DBE"/>
    <w:rsid w:val="00C2689D"/>
    <w:rsid w:val="00C5078F"/>
    <w:rsid w:val="00C66D08"/>
    <w:rsid w:val="00C7470C"/>
    <w:rsid w:val="00C90E06"/>
    <w:rsid w:val="00CA0E82"/>
    <w:rsid w:val="00CA164C"/>
    <w:rsid w:val="00CA4661"/>
    <w:rsid w:val="00CE67A3"/>
    <w:rsid w:val="00CF56E8"/>
    <w:rsid w:val="00D13619"/>
    <w:rsid w:val="00D24FA7"/>
    <w:rsid w:val="00D45A3E"/>
    <w:rsid w:val="00D64696"/>
    <w:rsid w:val="00D74B8E"/>
    <w:rsid w:val="00D90D49"/>
    <w:rsid w:val="00DA69C7"/>
    <w:rsid w:val="00DC5D96"/>
    <w:rsid w:val="00DD02DC"/>
    <w:rsid w:val="00DD4F3E"/>
    <w:rsid w:val="00DF1592"/>
    <w:rsid w:val="00DF6AAE"/>
    <w:rsid w:val="00E04365"/>
    <w:rsid w:val="00E127E7"/>
    <w:rsid w:val="00E13E55"/>
    <w:rsid w:val="00E14BD3"/>
    <w:rsid w:val="00E22296"/>
    <w:rsid w:val="00E3215C"/>
    <w:rsid w:val="00E446DC"/>
    <w:rsid w:val="00E46B33"/>
    <w:rsid w:val="00E82502"/>
    <w:rsid w:val="00EA2F84"/>
    <w:rsid w:val="00EA6B34"/>
    <w:rsid w:val="00EA7406"/>
    <w:rsid w:val="00EE1E7B"/>
    <w:rsid w:val="00EF554A"/>
    <w:rsid w:val="00F02F7E"/>
    <w:rsid w:val="00F132D8"/>
    <w:rsid w:val="00F14C9C"/>
    <w:rsid w:val="00F225BF"/>
    <w:rsid w:val="00F53753"/>
    <w:rsid w:val="00F54AD6"/>
    <w:rsid w:val="00F62724"/>
    <w:rsid w:val="00F7167E"/>
    <w:rsid w:val="00F7443C"/>
    <w:rsid w:val="00F86534"/>
    <w:rsid w:val="00F9504D"/>
    <w:rsid w:val="00F975B5"/>
    <w:rsid w:val="00FA12F8"/>
    <w:rsid w:val="00FB13A2"/>
    <w:rsid w:val="00FB54E9"/>
    <w:rsid w:val="00FC2870"/>
    <w:rsid w:val="00FC6A7C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."/>
  <w:listSeparator w:val=";"/>
  <w14:docId w14:val="4BB88C91"/>
  <w15:docId w15:val="{7AA37BA3-730D-4022-8C9D-A2E702A5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0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D5613-8D7C-46C4-B9D7-00F1CF55D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2</Pages>
  <Words>157</Words>
  <Characters>866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Quelly Reynoso</cp:lastModifiedBy>
  <cp:revision>9</cp:revision>
  <cp:lastPrinted>2011-03-04T18:59:00Z</cp:lastPrinted>
  <dcterms:created xsi:type="dcterms:W3CDTF">2025-03-11T13:14:00Z</dcterms:created>
  <dcterms:modified xsi:type="dcterms:W3CDTF">2026-10-02T17:22:00Z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2025-12-16T14:08:15Z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c77c1dd4-7e3a-4abf-840c-a76ff85d2998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