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20091" w14:textId="77777777" w:rsidR="00535962" w:rsidRPr="00F7167E" w:rsidRDefault="00D512AA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20F5A264" wp14:editId="0A63AAA0">
                <wp:simplePos x="0" y="0"/>
                <wp:positionH relativeFrom="column">
                  <wp:posOffset>4631690</wp:posOffset>
                </wp:positionH>
                <wp:positionV relativeFrom="paragraph">
                  <wp:posOffset>-328930</wp:posOffset>
                </wp:positionV>
                <wp:extent cx="1769745" cy="852805"/>
                <wp:effectExtent l="9525" t="7620" r="11430" b="6350"/>
                <wp:wrapNone/>
                <wp:docPr id="14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9745" cy="852805"/>
                          <a:chOff x="12866" y="523"/>
                          <a:chExt cx="2544" cy="1104"/>
                        </a:xfrm>
                      </wpg:grpSpPr>
                      <wps:wsp>
                        <wps:cNvPr id="15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DAF6EE" w14:textId="62DBEF8A" w:rsidR="00051C0A" w:rsidRPr="00051C0A" w:rsidRDefault="00746BFA" w:rsidP="00051C0A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 w:rsidRPr="00746BFA">
                                  <w:rPr>
                                    <w:rStyle w:val="Style2"/>
                                  </w:rPr>
                                  <w:t>MICM-</w:t>
                                </w:r>
                                <w:r w:rsidR="00F6428D">
                                  <w:rPr>
                                    <w:rStyle w:val="Style2"/>
                                  </w:rPr>
                                  <w:t>ccc</w:t>
                                </w:r>
                                <w:r w:rsidR="004F54E0">
                                  <w:rPr>
                                    <w:rStyle w:val="Style2"/>
                                  </w:rPr>
                                  <w:t>-</w:t>
                                </w:r>
                                <w:r w:rsidR="00C77069">
                                  <w:rPr>
                                    <w:rStyle w:val="Style2"/>
                                  </w:rPr>
                                  <w:t>C</w:t>
                                </w:r>
                                <w:r w:rsidR="00F6428D">
                                  <w:rPr>
                                    <w:rStyle w:val="Style2"/>
                                  </w:rPr>
                                  <w:t>P</w:t>
                                </w:r>
                                <w:r w:rsidR="000A13B2">
                                  <w:rPr>
                                    <w:rStyle w:val="Style2"/>
                                  </w:rPr>
                                  <w:t>-</w:t>
                                </w:r>
                                <w:r w:rsidR="004F54E0">
                                  <w:rPr>
                                    <w:rStyle w:val="Style2"/>
                                  </w:rPr>
                                  <w:t>202</w:t>
                                </w:r>
                                <w:r w:rsidR="0089270E">
                                  <w:rPr>
                                    <w:rStyle w:val="Style2"/>
                                  </w:rPr>
                                  <w:t>6</w:t>
                                </w:r>
                                <w:r w:rsidR="004F54E0">
                                  <w:rPr>
                                    <w:rStyle w:val="Style2"/>
                                  </w:rPr>
                                  <w:t>-0</w:t>
                                </w:r>
                                <w:r w:rsidR="0089270E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44149D">
                                  <w:rPr>
                                    <w:rStyle w:val="Style2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49652A" w14:textId="77777777" w:rsidR="00051C0A" w:rsidRPr="00535962" w:rsidRDefault="00051C0A" w:rsidP="00051C0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F5A264" id="Group 20" o:spid="_x0000_s1026" style="position:absolute;margin-left:364.7pt;margin-top:-25.9pt;width:139.35pt;height:67.15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1DAF6EE" w14:textId="62DBEF8A" w:rsidR="00051C0A" w:rsidRPr="00051C0A" w:rsidRDefault="00746BFA" w:rsidP="00051C0A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746BFA">
                            <w:rPr>
                              <w:rStyle w:val="Style2"/>
                            </w:rPr>
                            <w:t>MICM-</w:t>
                          </w:r>
                          <w:r w:rsidR="00F6428D">
                            <w:rPr>
                              <w:rStyle w:val="Style2"/>
                            </w:rPr>
                            <w:t>ccc</w:t>
                          </w:r>
                          <w:r w:rsidR="004F54E0">
                            <w:rPr>
                              <w:rStyle w:val="Style2"/>
                            </w:rPr>
                            <w:t>-</w:t>
                          </w:r>
                          <w:r w:rsidR="00C77069">
                            <w:rPr>
                              <w:rStyle w:val="Style2"/>
                            </w:rPr>
                            <w:t>C</w:t>
                          </w:r>
                          <w:r w:rsidR="00F6428D">
                            <w:rPr>
                              <w:rStyle w:val="Style2"/>
                            </w:rPr>
                            <w:t>P</w:t>
                          </w:r>
                          <w:r w:rsidR="000A13B2">
                            <w:rPr>
                              <w:rStyle w:val="Style2"/>
                            </w:rPr>
                            <w:t>-</w:t>
                          </w:r>
                          <w:r w:rsidR="004F54E0">
                            <w:rPr>
                              <w:rStyle w:val="Style2"/>
                            </w:rPr>
                            <w:t>202</w:t>
                          </w:r>
                          <w:r w:rsidR="0089270E">
                            <w:rPr>
                              <w:rStyle w:val="Style2"/>
                            </w:rPr>
                            <w:t>6</w:t>
                          </w:r>
                          <w:r w:rsidR="004F54E0">
                            <w:rPr>
                              <w:rStyle w:val="Style2"/>
                            </w:rPr>
                            <w:t>-0</w:t>
                          </w:r>
                          <w:r w:rsidR="0089270E">
                            <w:rPr>
                              <w:rStyle w:val="Style2"/>
                            </w:rPr>
                            <w:t>0</w:t>
                          </w:r>
                          <w:r w:rsidR="0044149D">
                            <w:rPr>
                              <w:rStyle w:val="Style2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749652A" w14:textId="77777777" w:rsidR="00051C0A" w:rsidRPr="00535962" w:rsidRDefault="00051C0A" w:rsidP="00051C0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F716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957CDD" wp14:editId="7DE401B9">
                <wp:simplePos x="0" y="0"/>
                <wp:positionH relativeFrom="column">
                  <wp:posOffset>-497840</wp:posOffset>
                </wp:positionH>
                <wp:positionV relativeFrom="paragraph">
                  <wp:posOffset>-554355</wp:posOffset>
                </wp:positionV>
                <wp:extent cx="1028700" cy="1078230"/>
                <wp:effectExtent l="0" t="0" r="254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E2132D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08B048B3" wp14:editId="6DE1C1B8">
                                      <wp:extent cx="799693" cy="646786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467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C957CDD" id="Text Box 2" o:spid="_x0000_s1031" type="#_x0000_t202" style="position:absolute;margin-left:-39.2pt;margin-top:-43.6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vlba9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E2132D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08B048B3" wp14:editId="6DE1C1B8">
                                <wp:extent cx="799693" cy="646786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467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DF716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F231570" wp14:editId="6FFA2DA5">
                <wp:simplePos x="0" y="0"/>
                <wp:positionH relativeFrom="column">
                  <wp:posOffset>-417195</wp:posOffset>
                </wp:positionH>
                <wp:positionV relativeFrom="paragraph">
                  <wp:posOffset>-709930</wp:posOffset>
                </wp:positionV>
                <wp:extent cx="948055" cy="305435"/>
                <wp:effectExtent l="1905" t="4445" r="2540" b="4445"/>
                <wp:wrapNone/>
                <wp:docPr id="1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159DE3" w14:textId="77777777" w:rsidR="00051C0A" w:rsidRPr="004E7C9C" w:rsidRDefault="00051C0A" w:rsidP="00051C0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E7C9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F231570" id="Text Box 25" o:spid="_x0000_s1032" type="#_x0000_t202" style="position:absolute;margin-left:-32.85pt;margin-top:-55.9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CAqSjPgAAAACwEAAA8AAAAAAAAAAAAAAAAANAQAAGRycy9kb3ducmV2LnhtbFBLBQYAAAAA&#10;BAAEAPMAAABBBQAAAAA=&#10;" filled="f" stroked="f">
                <v:textbox inset="0,0,0,0">
                  <w:txbxContent>
                    <w:p w14:paraId="35159DE3" w14:textId="77777777" w:rsidR="00051C0A" w:rsidRPr="004E7C9C" w:rsidRDefault="00051C0A" w:rsidP="00051C0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E7C9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SNCC.D.045</w:t>
                      </w:r>
                    </w:p>
                  </w:txbxContent>
                </v:textbox>
              </v:shape>
            </w:pict>
          </mc:Fallback>
        </mc:AlternateContent>
      </w:r>
      <w:r w:rsidR="0065391E" w:rsidRPr="003748DC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6BB6097A" wp14:editId="419674F2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C9053" w14:textId="77777777" w:rsidR="00535962" w:rsidRPr="00535962" w:rsidRDefault="00DF716A" w:rsidP="00535962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1149D8" wp14:editId="664ACCD1">
                <wp:simplePos x="0" y="0"/>
                <wp:positionH relativeFrom="column">
                  <wp:posOffset>1278890</wp:posOffset>
                </wp:positionH>
                <wp:positionV relativeFrom="paragraph">
                  <wp:posOffset>186055</wp:posOffset>
                </wp:positionV>
                <wp:extent cx="3171825" cy="279400"/>
                <wp:effectExtent l="2540" t="0" r="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D4F9F1" w14:textId="77777777" w:rsidR="002E1412" w:rsidRPr="002E1412" w:rsidRDefault="005142D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A2A21">
                                  <w:rPr>
                                    <w:rStyle w:val="Style6"/>
                                  </w:rPr>
                                  <w:t>MINISTERIO DE INDUSTRIA, COMERCIO Y MYPIMES -MICM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41149D8" id="Text Box 16" o:spid="_x0000_s1033" type="#_x0000_t202" style="position:absolute;margin-left:100.7pt;margin-top:14.6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2M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" stroked="f">
                <v:textbox>
                  <w:txbxContent>
                    <w:p w14:paraId="34D4F9F1" w14:textId="77777777" w:rsidR="002E1412" w:rsidRPr="002E1412" w:rsidRDefault="000E5B99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A2A21">
                            <w:rPr>
                              <w:rStyle w:val="Style6"/>
                            </w:rPr>
                            <w:t>MINISTERIO DE INDUSTRIA, COMERCIO Y MYPIMES -MICM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D964DE" w14:textId="77777777" w:rsidR="00535962" w:rsidRDefault="00D512AA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EA05699" wp14:editId="5E75931D">
                <wp:simplePos x="0" y="0"/>
                <wp:positionH relativeFrom="column">
                  <wp:posOffset>4583875</wp:posOffset>
                </wp:positionH>
                <wp:positionV relativeFrom="paragraph">
                  <wp:posOffset>13756</wp:posOffset>
                </wp:positionV>
                <wp:extent cx="1828800" cy="323808"/>
                <wp:effectExtent l="0" t="0" r="0" b="63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238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0F5BD9" w14:textId="43742720" w:rsidR="0026335F" w:rsidRPr="0026335F" w:rsidRDefault="005142D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4149D">
                                  <w:rPr>
                                    <w:rStyle w:val="Style5"/>
                                    <w:lang w:val="es-DO"/>
                                  </w:rPr>
                                  <w:t>02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05699" id="Text Box 12" o:spid="_x0000_s1034" type="#_x0000_t202" style="position:absolute;margin-left:360.95pt;margin-top:1.1pt;width:2in;height:2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" filled="f" stroked="f">
                <v:textbox>
                  <w:txbxContent>
                    <w:p w14:paraId="3D0F5BD9" w14:textId="43742720" w:rsidR="0026335F" w:rsidRPr="0026335F" w:rsidRDefault="005142D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4149D">
                            <w:rPr>
                              <w:rStyle w:val="Style5"/>
                              <w:lang w:val="es-DO"/>
                            </w:rPr>
                            <w:t>02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CFF72A3" w14:textId="77777777" w:rsidR="006506D0" w:rsidRDefault="00DF716A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05A801E" wp14:editId="4AF1CA93">
                <wp:simplePos x="0" y="0"/>
                <wp:positionH relativeFrom="column">
                  <wp:posOffset>1195705</wp:posOffset>
                </wp:positionH>
                <wp:positionV relativeFrom="paragraph">
                  <wp:posOffset>64135</wp:posOffset>
                </wp:positionV>
                <wp:extent cx="3617595" cy="304800"/>
                <wp:effectExtent l="0" t="317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7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BF3D92" w14:textId="77777777" w:rsidR="00F7443C" w:rsidRPr="00E82502" w:rsidRDefault="007C273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05A801E" id="Text Box 18" o:spid="_x0000_s1035" type="#_x0000_t202" style="position:absolute;left:0;text-align:left;margin-left:94.15pt;margin-top:5.05pt;width:28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" stroked="f">
                <v:textbox>
                  <w:txbxContent>
                    <w:p w14:paraId="61BF3D92" w14:textId="77777777" w:rsidR="00F7443C" w:rsidRPr="00E82502" w:rsidRDefault="007C273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currículo del personal profesional propuesto</w:t>
                      </w:r>
                    </w:p>
                  </w:txbxContent>
                </v:textbox>
              </v:shape>
            </w:pict>
          </mc:Fallback>
        </mc:AlternateContent>
      </w:r>
    </w:p>
    <w:p w14:paraId="1EDDB6D3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3ABB8DCD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483BC072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3752C07D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CAF448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AE546C2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78D87E94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247CE895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6F3567F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204A3316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9968A83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7F4CB447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3CAD0F30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62C86F8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0542AC78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69DF18EF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2ECC8282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6B78E77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AE151E1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310F1F3F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2C2E8D21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10E8EB48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296D6C9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7FBACE9B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3C951E9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FC3AB06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5084DE0B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1447362C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0AF5F839" w14:textId="77777777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 xml:space="preserve">9. </w:t>
      </w:r>
      <w:proofErr w:type="gramStart"/>
      <w:r w:rsidRPr="007C2731">
        <w:rPr>
          <w:b/>
          <w:bCs/>
          <w:sz w:val="22"/>
          <w:szCs w:val="22"/>
        </w:rPr>
        <w:t>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</w:t>
      </w:r>
      <w:proofErr w:type="gramEnd"/>
      <w:r w:rsidRPr="007C2731">
        <w:rPr>
          <w:i/>
          <w:iCs/>
          <w:color w:val="FF0000"/>
          <w:sz w:val="22"/>
          <w:szCs w:val="22"/>
        </w:rPr>
        <w:t xml:space="preserve">Para cada idioma indique el grado de competencia: bueno, regular, </w:t>
      </w:r>
      <w:proofErr w:type="gramStart"/>
      <w:r w:rsidRPr="007C2731">
        <w:rPr>
          <w:i/>
          <w:iCs/>
          <w:color w:val="FF0000"/>
          <w:sz w:val="22"/>
          <w:szCs w:val="22"/>
        </w:rPr>
        <w:t>pobre,  en</w:t>
      </w:r>
      <w:proofErr w:type="gramEnd"/>
      <w:r w:rsidRPr="007C2731">
        <w:rPr>
          <w:i/>
          <w:iCs/>
          <w:color w:val="FF0000"/>
          <w:sz w:val="22"/>
          <w:szCs w:val="22"/>
        </w:rPr>
        <w:t xml:space="preserve">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19406C1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577E74FB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295AB2D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178C1DBB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755D3BD0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14CC9333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0737D017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0336BD8E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661290BA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71472CDA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52908CA6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75FF1ACC" w14:textId="77777777" w:rsidTr="00044FA8">
        <w:trPr>
          <w:trHeight w:val="4637"/>
        </w:trPr>
        <w:tc>
          <w:tcPr>
            <w:tcW w:w="3269" w:type="dxa"/>
          </w:tcPr>
          <w:p w14:paraId="0E70940D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0FEC5EBD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79FB2BFC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33D34CA5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4C303793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70D0CFE0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15C3BD89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114AFFAC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053F273B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62D0A952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79FC930A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69A1E82E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03552F2A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 xml:space="preserve">Actividades </w:t>
            </w:r>
            <w:proofErr w:type="gramStart"/>
            <w:r w:rsidRPr="007C2731">
              <w:rPr>
                <w:sz w:val="22"/>
                <w:szCs w:val="22"/>
              </w:rPr>
              <w:t>desempeñadas:_</w:t>
            </w:r>
            <w:proofErr w:type="gramEnd"/>
            <w:r w:rsidRPr="007C2731">
              <w:rPr>
                <w:sz w:val="22"/>
                <w:szCs w:val="22"/>
              </w:rPr>
              <w:t>______________________</w:t>
            </w:r>
          </w:p>
        </w:tc>
      </w:tr>
    </w:tbl>
    <w:p w14:paraId="56B3FB52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1BD6941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6A7BD51A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2BAB3544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62273DFA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16819C94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05609DCE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6692989D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1"/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F32A2" w14:textId="77777777" w:rsidR="005142D4" w:rsidRDefault="005142D4" w:rsidP="001007E7">
      <w:pPr>
        <w:spacing w:after="0" w:line="240" w:lineRule="auto"/>
      </w:pPr>
      <w:r>
        <w:separator/>
      </w:r>
    </w:p>
  </w:endnote>
  <w:endnote w:type="continuationSeparator" w:id="0">
    <w:p w14:paraId="1E4F5C10" w14:textId="77777777" w:rsidR="005142D4" w:rsidRDefault="005142D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F14B5" w14:textId="77777777" w:rsidR="001007E7" w:rsidRDefault="00DF716A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A38E0A" wp14:editId="1A8CD03B">
              <wp:simplePos x="0" y="0"/>
              <wp:positionH relativeFrom="column">
                <wp:posOffset>48260</wp:posOffset>
              </wp:positionH>
              <wp:positionV relativeFrom="paragraph">
                <wp:posOffset>46990</wp:posOffset>
              </wp:positionV>
              <wp:extent cx="850900" cy="175895"/>
              <wp:effectExtent l="635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3817F0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21A38E0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3.8pt;margin-top:3.7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" filled="f" stroked="f">
              <v:textbox inset="0,0,0,0">
                <w:txbxContent>
                  <w:p w14:paraId="3A3817F0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9902A7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9902A7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E7C9C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271D3390" wp14:editId="264FE3C5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E1C8D7" wp14:editId="2DE2DCDD">
              <wp:simplePos x="0" y="0"/>
              <wp:positionH relativeFrom="column">
                <wp:posOffset>4518025</wp:posOffset>
              </wp:positionH>
              <wp:positionV relativeFrom="paragraph">
                <wp:posOffset>-205740</wp:posOffset>
              </wp:positionV>
              <wp:extent cx="1474470" cy="413385"/>
              <wp:effectExtent l="3175" t="4445" r="0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8D7FF9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273814B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61E1C8D7" id="Text Box 3" o:spid="_x0000_s1038" type="#_x0000_t202" style="position:absolute;margin-left:355.75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" filled="f" stroked="f">
              <v:textbox inset="0,0,0,0">
                <w:txbxContent>
                  <w:p w14:paraId="7F8D7FF9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7273814B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725A198D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593201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432BE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F75DE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3DA813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C230C" w14:textId="77777777" w:rsidR="005142D4" w:rsidRDefault="005142D4" w:rsidP="001007E7">
      <w:pPr>
        <w:spacing w:after="0" w:line="240" w:lineRule="auto"/>
      </w:pPr>
      <w:r>
        <w:separator/>
      </w:r>
    </w:p>
  </w:footnote>
  <w:footnote w:type="continuationSeparator" w:id="0">
    <w:p w14:paraId="1E9A7846" w14:textId="77777777" w:rsidR="005142D4" w:rsidRDefault="005142D4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E6B1B" w14:textId="77777777" w:rsidR="00051C0A" w:rsidRDefault="00DF716A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84B7DD7" wp14:editId="03279C4B">
              <wp:simplePos x="0" y="0"/>
              <wp:positionH relativeFrom="column">
                <wp:posOffset>5073015</wp:posOffset>
              </wp:positionH>
              <wp:positionV relativeFrom="paragraph">
                <wp:posOffset>-199390</wp:posOffset>
              </wp:positionV>
              <wp:extent cx="1061720" cy="252095"/>
              <wp:effectExtent l="2540" t="0" r="254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1AB5E" w14:textId="77777777" w:rsidR="00051C0A" w:rsidRPr="0026335F" w:rsidRDefault="00051C0A" w:rsidP="00051C0A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512A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2609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2609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2609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512A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2609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784B7DD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6" type="#_x0000_t202" style="position:absolute;margin-left:399.45pt;margin-top:-15.7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" filled="f" stroked="f">
              <v:textbox>
                <w:txbxContent>
                  <w:p w14:paraId="08D1AB5E" w14:textId="77777777" w:rsidR="00051C0A" w:rsidRPr="0026335F" w:rsidRDefault="00051C0A" w:rsidP="00051C0A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D512AA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2609C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2609C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2609C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D512A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2609C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331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A04AC"/>
    <w:rsid w:val="000A13B2"/>
    <w:rsid w:val="000B0DCD"/>
    <w:rsid w:val="000C73D4"/>
    <w:rsid w:val="000E5B99"/>
    <w:rsid w:val="00100079"/>
    <w:rsid w:val="001007E7"/>
    <w:rsid w:val="001020C0"/>
    <w:rsid w:val="00157600"/>
    <w:rsid w:val="00170EC5"/>
    <w:rsid w:val="00181E8D"/>
    <w:rsid w:val="0018572D"/>
    <w:rsid w:val="00194FF2"/>
    <w:rsid w:val="001A3F92"/>
    <w:rsid w:val="001B07DA"/>
    <w:rsid w:val="001E18E8"/>
    <w:rsid w:val="001E74D8"/>
    <w:rsid w:val="001F73A7"/>
    <w:rsid w:val="002009A7"/>
    <w:rsid w:val="002153A1"/>
    <w:rsid w:val="00225DA5"/>
    <w:rsid w:val="00244631"/>
    <w:rsid w:val="00246F84"/>
    <w:rsid w:val="00253DBA"/>
    <w:rsid w:val="0026335F"/>
    <w:rsid w:val="00295BD4"/>
    <w:rsid w:val="002B43A0"/>
    <w:rsid w:val="002D451D"/>
    <w:rsid w:val="002D6DF5"/>
    <w:rsid w:val="002E0326"/>
    <w:rsid w:val="002E1412"/>
    <w:rsid w:val="00313343"/>
    <w:rsid w:val="00314023"/>
    <w:rsid w:val="00341484"/>
    <w:rsid w:val="003624E8"/>
    <w:rsid w:val="003748DC"/>
    <w:rsid w:val="00392351"/>
    <w:rsid w:val="003B41FA"/>
    <w:rsid w:val="003E70E6"/>
    <w:rsid w:val="00404131"/>
    <w:rsid w:val="00420E21"/>
    <w:rsid w:val="0042490F"/>
    <w:rsid w:val="004379A6"/>
    <w:rsid w:val="0044149D"/>
    <w:rsid w:val="00456C17"/>
    <w:rsid w:val="00462D09"/>
    <w:rsid w:val="00466B9C"/>
    <w:rsid w:val="004B30DA"/>
    <w:rsid w:val="004C1028"/>
    <w:rsid w:val="004C60A1"/>
    <w:rsid w:val="004C7B19"/>
    <w:rsid w:val="004D45A8"/>
    <w:rsid w:val="004E7C9C"/>
    <w:rsid w:val="004F3A42"/>
    <w:rsid w:val="004F54E0"/>
    <w:rsid w:val="00500DA4"/>
    <w:rsid w:val="0051221A"/>
    <w:rsid w:val="005142D4"/>
    <w:rsid w:val="00523E1B"/>
    <w:rsid w:val="00535962"/>
    <w:rsid w:val="00544A18"/>
    <w:rsid w:val="005706D6"/>
    <w:rsid w:val="00587EC0"/>
    <w:rsid w:val="00594142"/>
    <w:rsid w:val="005A2059"/>
    <w:rsid w:val="005D6BFE"/>
    <w:rsid w:val="005E055C"/>
    <w:rsid w:val="00600ED2"/>
    <w:rsid w:val="00607DE1"/>
    <w:rsid w:val="00611A07"/>
    <w:rsid w:val="0062592A"/>
    <w:rsid w:val="00643FAC"/>
    <w:rsid w:val="006471AF"/>
    <w:rsid w:val="006506D0"/>
    <w:rsid w:val="00651E48"/>
    <w:rsid w:val="006528F0"/>
    <w:rsid w:val="0065391E"/>
    <w:rsid w:val="0065420B"/>
    <w:rsid w:val="00666D56"/>
    <w:rsid w:val="006709BC"/>
    <w:rsid w:val="006A20B0"/>
    <w:rsid w:val="006C7C72"/>
    <w:rsid w:val="006E595D"/>
    <w:rsid w:val="006F11FD"/>
    <w:rsid w:val="006F567F"/>
    <w:rsid w:val="00725091"/>
    <w:rsid w:val="00746BFA"/>
    <w:rsid w:val="007531B6"/>
    <w:rsid w:val="00774BC1"/>
    <w:rsid w:val="00780880"/>
    <w:rsid w:val="007B0E1F"/>
    <w:rsid w:val="007B6F6F"/>
    <w:rsid w:val="007C2434"/>
    <w:rsid w:val="007C2731"/>
    <w:rsid w:val="007C29B4"/>
    <w:rsid w:val="00801A63"/>
    <w:rsid w:val="00820C9F"/>
    <w:rsid w:val="0082707E"/>
    <w:rsid w:val="008315B0"/>
    <w:rsid w:val="00840CC6"/>
    <w:rsid w:val="00841C52"/>
    <w:rsid w:val="008426C5"/>
    <w:rsid w:val="0089270E"/>
    <w:rsid w:val="008B1475"/>
    <w:rsid w:val="008B3AE5"/>
    <w:rsid w:val="008C388B"/>
    <w:rsid w:val="008D58A6"/>
    <w:rsid w:val="008E305F"/>
    <w:rsid w:val="008E350E"/>
    <w:rsid w:val="00906489"/>
    <w:rsid w:val="009265E0"/>
    <w:rsid w:val="00926A79"/>
    <w:rsid w:val="00930084"/>
    <w:rsid w:val="00931B64"/>
    <w:rsid w:val="00941BD6"/>
    <w:rsid w:val="0094329B"/>
    <w:rsid w:val="0095207A"/>
    <w:rsid w:val="009569AD"/>
    <w:rsid w:val="00956E4E"/>
    <w:rsid w:val="00966EEE"/>
    <w:rsid w:val="009711FE"/>
    <w:rsid w:val="00983066"/>
    <w:rsid w:val="00985645"/>
    <w:rsid w:val="009902A7"/>
    <w:rsid w:val="009A4E12"/>
    <w:rsid w:val="009B320C"/>
    <w:rsid w:val="009B49FB"/>
    <w:rsid w:val="00A16099"/>
    <w:rsid w:val="00A231BB"/>
    <w:rsid w:val="00A640BD"/>
    <w:rsid w:val="00A641A7"/>
    <w:rsid w:val="00A65452"/>
    <w:rsid w:val="00A65857"/>
    <w:rsid w:val="00A66DB7"/>
    <w:rsid w:val="00A72F42"/>
    <w:rsid w:val="00A80824"/>
    <w:rsid w:val="00AA251D"/>
    <w:rsid w:val="00AD7919"/>
    <w:rsid w:val="00AF2EDB"/>
    <w:rsid w:val="00AF5C05"/>
    <w:rsid w:val="00B62EEF"/>
    <w:rsid w:val="00B84E74"/>
    <w:rsid w:val="00B97B51"/>
    <w:rsid w:val="00BA0007"/>
    <w:rsid w:val="00BB1D79"/>
    <w:rsid w:val="00BC1D0C"/>
    <w:rsid w:val="00BC61BD"/>
    <w:rsid w:val="00BD628D"/>
    <w:rsid w:val="00BE0B91"/>
    <w:rsid w:val="00BF1AE6"/>
    <w:rsid w:val="00C078CB"/>
    <w:rsid w:val="00C22DBE"/>
    <w:rsid w:val="00C264B9"/>
    <w:rsid w:val="00C5078F"/>
    <w:rsid w:val="00C61EEE"/>
    <w:rsid w:val="00C66D08"/>
    <w:rsid w:val="00C7470C"/>
    <w:rsid w:val="00C77069"/>
    <w:rsid w:val="00C85719"/>
    <w:rsid w:val="00CA0E82"/>
    <w:rsid w:val="00CA164C"/>
    <w:rsid w:val="00CA4661"/>
    <w:rsid w:val="00CB27A3"/>
    <w:rsid w:val="00CE67A3"/>
    <w:rsid w:val="00CF0B58"/>
    <w:rsid w:val="00D134DA"/>
    <w:rsid w:val="00D164F1"/>
    <w:rsid w:val="00D24FA7"/>
    <w:rsid w:val="00D33423"/>
    <w:rsid w:val="00D3639D"/>
    <w:rsid w:val="00D36C1B"/>
    <w:rsid w:val="00D45A3E"/>
    <w:rsid w:val="00D50EB0"/>
    <w:rsid w:val="00D512AA"/>
    <w:rsid w:val="00D64696"/>
    <w:rsid w:val="00D90D49"/>
    <w:rsid w:val="00DB34F0"/>
    <w:rsid w:val="00DC5D96"/>
    <w:rsid w:val="00DD4F3E"/>
    <w:rsid w:val="00DF716A"/>
    <w:rsid w:val="00E13E55"/>
    <w:rsid w:val="00E3215C"/>
    <w:rsid w:val="00E446DC"/>
    <w:rsid w:val="00E448EC"/>
    <w:rsid w:val="00E44BEA"/>
    <w:rsid w:val="00E52535"/>
    <w:rsid w:val="00E66DB8"/>
    <w:rsid w:val="00E82502"/>
    <w:rsid w:val="00EA2A21"/>
    <w:rsid w:val="00EA6B34"/>
    <w:rsid w:val="00EA7406"/>
    <w:rsid w:val="00EE1E7B"/>
    <w:rsid w:val="00EF7E92"/>
    <w:rsid w:val="00F02675"/>
    <w:rsid w:val="00F225BF"/>
    <w:rsid w:val="00F2609C"/>
    <w:rsid w:val="00F26756"/>
    <w:rsid w:val="00F352CA"/>
    <w:rsid w:val="00F53753"/>
    <w:rsid w:val="00F54AD6"/>
    <w:rsid w:val="00F6428D"/>
    <w:rsid w:val="00F7167E"/>
    <w:rsid w:val="00F7443C"/>
    <w:rsid w:val="00F77FF4"/>
    <w:rsid w:val="00F81E22"/>
    <w:rsid w:val="00F9504D"/>
    <w:rsid w:val="00FA1682"/>
    <w:rsid w:val="00FC2870"/>
    <w:rsid w:val="00FD6507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AA91EC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176BB-908C-49FA-9025-E889C0288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2</Pages>
  <Words>529</Words>
  <Characters>2910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Quelly Reynoso</cp:lastModifiedBy>
  <cp:revision>9</cp:revision>
  <cp:lastPrinted>2011-03-04T18:55:00Z</cp:lastPrinted>
  <dcterms:created xsi:type="dcterms:W3CDTF">2025-03-11T13:13:00Z</dcterms:created>
  <dcterms:modified xsi:type="dcterms:W3CDTF">2026-10-02T17:22:00Z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2025-12-16T14:08:29Z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6eafcb6f-48d4-4908-8373-bc1edbd58b5b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