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0C8CB" w14:textId="47BC324A" w:rsidR="00535962" w:rsidRPr="00F7167E" w:rsidRDefault="002A658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8C113F2" wp14:editId="32FC30E2">
                <wp:simplePos x="0" y="0"/>
                <wp:positionH relativeFrom="column">
                  <wp:posOffset>7066723</wp:posOffset>
                </wp:positionH>
                <wp:positionV relativeFrom="paragraph">
                  <wp:posOffset>-417443</wp:posOffset>
                </wp:positionV>
                <wp:extent cx="2053396" cy="795130"/>
                <wp:effectExtent l="0" t="0" r="23495" b="2413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3396" cy="79513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73D35B" w14:textId="5536180D" w:rsidR="00957FDA" w:rsidRDefault="00B453BF" w:rsidP="00957FDA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MICM-CCC-</w:t>
                                </w:r>
                                <w:r w:rsidR="00550EE7">
                                  <w:rPr>
                                    <w:rStyle w:val="Style2"/>
                                  </w:rPr>
                                  <w:t>CP</w:t>
                                </w:r>
                                <w:r>
                                  <w:rPr>
                                    <w:rStyle w:val="Style2"/>
                                  </w:rPr>
                                  <w:t>-202</w:t>
                                </w:r>
                                <w:r w:rsidR="006F589C">
                                  <w:rPr>
                                    <w:rStyle w:val="Style2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217892">
                                  <w:rPr>
                                    <w:rStyle w:val="Style2"/>
                                  </w:rPr>
                                  <w:t>12</w:t>
                                </w:r>
                              </w:p>
                              <w:p w14:paraId="32A478CF" w14:textId="77777777" w:rsidR="00B453BF" w:rsidRPr="00535962" w:rsidRDefault="00B453BF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D8DC3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113F2" id="Group 21" o:spid="_x0000_s1026" style="position:absolute;margin-left:556.45pt;margin-top:-32.85pt;width:161.7pt;height:62.6pt;z-index:25166489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E73D35B" w14:textId="5536180D" w:rsidR="00957FDA" w:rsidRDefault="00B453BF" w:rsidP="00957FDA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>
                            <w:rPr>
                              <w:rStyle w:val="Style2"/>
                            </w:rPr>
                            <w:t>MICM-CCC-</w:t>
                          </w:r>
                          <w:r w:rsidR="00550EE7">
                            <w:rPr>
                              <w:rStyle w:val="Style2"/>
                            </w:rPr>
                            <w:t>CP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6F589C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-00</w:t>
                          </w:r>
                          <w:r w:rsidR="00217892">
                            <w:rPr>
                              <w:rStyle w:val="Style2"/>
                            </w:rPr>
                            <w:t>12</w:t>
                          </w:r>
                        </w:p>
                        <w:p w14:paraId="32A478CF" w14:textId="77777777" w:rsidR="00B453BF" w:rsidRPr="00535962" w:rsidRDefault="00B453BF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0D8DC3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7CEE">
        <w:rPr>
          <w:noProof/>
          <w:lang w:val="en-US"/>
        </w:rPr>
        <w:drawing>
          <wp:anchor distT="0" distB="0" distL="114300" distR="114300" simplePos="0" relativeHeight="251654656" behindDoc="0" locked="0" layoutInCell="1" allowOverlap="1" wp14:anchorId="31AE3AFC" wp14:editId="1045129C">
            <wp:simplePos x="0" y="0"/>
            <wp:positionH relativeFrom="margin">
              <wp:align>center</wp:align>
            </wp:positionH>
            <wp:positionV relativeFrom="paragraph">
              <wp:posOffset>-605155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7CEE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2880BC" wp14:editId="57EE0B03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3371850" cy="279400"/>
                <wp:effectExtent l="0" t="0" r="0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4E66B0A6" w14:textId="5BC2B74C" w:rsidR="00494D4C" w:rsidRDefault="00494D4C" w:rsidP="00494D4C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</w:t>
                                    </w:r>
                                    <w:proofErr w:type="gramStart"/>
                                    <w:r>
                                      <w:rPr>
                                        <w:rStyle w:val="Style6"/>
                                      </w:rPr>
                                      <w:t>M</w:t>
                                    </w:r>
                                    <w:r w:rsidR="00497263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 </w:t>
                                    </w:r>
                                    <w:r w:rsidR="00967CEE">
                                      <w:rPr>
                                        <w:rStyle w:val="Style6"/>
                                      </w:rPr>
                                      <w:t xml:space="preserve"> (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MICM </w:t>
                                    </w:r>
                                    <w:r w:rsidR="00967CEE">
                                      <w:rPr>
                                        <w:rStyle w:val="Style6"/>
                                      </w:rPr>
                                      <w:t>)</w:t>
                                    </w:r>
                                    <w:proofErr w:type="gramEnd"/>
                                  </w:p>
                                  <w:p w14:paraId="5493B741" w14:textId="77777777" w:rsidR="00494D4C" w:rsidRDefault="000B59BF" w:rsidP="00494D4C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6862290F" w14:textId="1EE1903A" w:rsidR="002E1412" w:rsidRPr="002E1412" w:rsidRDefault="000B59BF" w:rsidP="0083342F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2880BC" id="Text Box 16" o:spid="_x0000_s1031" type="#_x0000_t202" style="position:absolute;margin-left:0;margin-top:14.25pt;width:265.5pt;height:22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4E66B0A6" w14:textId="5BC2B74C" w:rsidR="00494D4C" w:rsidRDefault="00494D4C" w:rsidP="00494D4C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</w:t>
                              </w:r>
                              <w:proofErr w:type="gramStart"/>
                              <w:r>
                                <w:rPr>
                                  <w:rStyle w:val="Style6"/>
                                </w:rPr>
                                <w:t>M</w:t>
                              </w:r>
                              <w:r w:rsidR="00497263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 </w:t>
                              </w:r>
                              <w:r w:rsidR="00967CEE">
                                <w:rPr>
                                  <w:rStyle w:val="Style6"/>
                                </w:rPr>
                                <w:t xml:space="preserve"> (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MICM </w:t>
                              </w:r>
                              <w:r w:rsidR="00967CEE">
                                <w:rPr>
                                  <w:rStyle w:val="Style6"/>
                                </w:rPr>
                                <w:t>)</w:t>
                              </w:r>
                              <w:proofErr w:type="gramEnd"/>
                            </w:p>
                            <w:p w14:paraId="5493B741" w14:textId="77777777" w:rsidR="00494D4C" w:rsidRDefault="0038103C" w:rsidP="00494D4C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6862290F" w14:textId="1EE1903A" w:rsidR="002E1412" w:rsidRPr="002E1412" w:rsidRDefault="0038103C" w:rsidP="0083342F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C97B62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5CA2A9" wp14:editId="70F548DD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6912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E5CA2A9" id="Text Box 20" o:spid="_x0000_s1032" type="#_x0000_t202" style="position:absolute;margin-left:-1.5pt;margin-top:-46.5pt;width:65.25pt;height:13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36F6912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0102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ECB87D5" wp14:editId="6BB3E191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5F46D9B" w14:textId="41C51079" w:rsidR="00BC61BD" w:rsidRPr="00BC61BD" w:rsidRDefault="00494D4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E06AB3D" wp14:editId="3806B437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CB87D5" id="Text Box 2" o:spid="_x0000_s1033" type="#_x0000_t202" style="position:absolute;margin-left:-9pt;margin-top:-33.15pt;width:124.95pt;height:79.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5F46D9B" w14:textId="41C51079" w:rsidR="00BC61BD" w:rsidRPr="00BC61BD" w:rsidRDefault="00494D4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E06AB3D" wp14:editId="3806B437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F9FD60C" w14:textId="4955ED98" w:rsidR="00535962" w:rsidRDefault="00967CEE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ED22351" wp14:editId="3D95CD8D">
                <wp:simplePos x="0" y="0"/>
                <wp:positionH relativeFrom="margin">
                  <wp:align>center</wp:align>
                </wp:positionH>
                <wp:positionV relativeFrom="paragraph">
                  <wp:posOffset>223520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BD6F6" w14:textId="77777777" w:rsidR="00F7443C" w:rsidRPr="004767CC" w:rsidRDefault="000B59B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D22351" id="Text Box 18" o:spid="_x0000_s1034" type="#_x0000_t202" style="position:absolute;margin-left:0;margin-top:17.6pt;width:156.95pt;height:35.8pt;z-index:-251621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KP+9efdAAAABwEAAA8AAABkcnMv&#10;ZG93bnJldi54bWxMj0FPg0AUhO8m/ofNM/Fi7NJiaUtZGjXReG3tD3jAK5Cybwm7LfTf+zzpcTKT&#10;mW+y3WQ7daXBt44NzGcRKOLSVS3XBo7fH89rUD4gV9g5JgM38rDL7+8yTCs38p6uh1ArKWGfooEm&#10;hD7V2pcNWfQz1xOLd3KDxSByqHU14CjlttOLKEq0xZZlocGe3hsqz4eLNXD6Gp+Wm7H4DMfV/iV5&#10;w3ZVuJsxjw/T6xZUoCn8heEXX9AhF6bCXbjyqjMgR4KBeLkAJW48jzegColFyRp0nun//PkPAA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KP+9efdAAAABwEAAA8AAAAAAAAAAAAAAAAA&#10;UgQAAGRycy9kb3ducmV2LnhtbFBLBQYAAAAABAAEAPMAAABcBQAAAAA=&#10;" stroked="f">
                <v:textbox>
                  <w:txbxContent>
                    <w:p w14:paraId="585BD6F6" w14:textId="77777777" w:rsidR="00F7443C" w:rsidRPr="004767CC" w:rsidRDefault="0038103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CB0F6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E93779" wp14:editId="4FC59E90">
                <wp:simplePos x="0" y="0"/>
                <wp:positionH relativeFrom="column">
                  <wp:posOffset>7273869</wp:posOffset>
                </wp:positionH>
                <wp:positionV relativeFrom="paragraph">
                  <wp:posOffset>97155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FD392" w14:textId="6123982C" w:rsidR="0026335F" w:rsidRPr="0026335F" w:rsidRDefault="000B59B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17892">
                                  <w:rPr>
                                    <w:rStyle w:val="Style5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3779" id="Text Box 12" o:spid="_x0000_s1035" type="#_x0000_t202" style="position:absolute;margin-left:572.75pt;margin-top:7.65pt;width:142.25pt;height:21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" filled="f" stroked="f">
                <v:textbox>
                  <w:txbxContent>
                    <w:p w14:paraId="51BFD392" w14:textId="6123982C" w:rsidR="0026335F" w:rsidRPr="0026335F" w:rsidRDefault="000B59B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17892">
                            <w:rPr>
                              <w:rStyle w:val="Style5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88C587" w14:textId="77777777" w:rsidR="009C3F3F" w:rsidRDefault="009C3F3F" w:rsidP="00535962"/>
    <w:p w14:paraId="31E37AFA" w14:textId="0B7213A2" w:rsidR="00047AF4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630FEB">
        <w:rPr>
          <w:rStyle w:val="Style12"/>
        </w:rPr>
        <w:t>:</w:t>
      </w:r>
      <w:r w:rsidR="00A24343" w:rsidRPr="00630FEB">
        <w:rPr>
          <w:rStyle w:val="Style12"/>
        </w:rPr>
        <w:t xml:space="preserve"> 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46"/>
        <w:gridCol w:w="6351"/>
        <w:gridCol w:w="1126"/>
        <w:gridCol w:w="1175"/>
        <w:gridCol w:w="1175"/>
        <w:gridCol w:w="667"/>
        <w:gridCol w:w="1479"/>
        <w:gridCol w:w="1333"/>
      </w:tblGrid>
      <w:tr w:rsidR="00A47698" w14:paraId="7F56ACB7" w14:textId="77777777" w:rsidTr="00F75449">
        <w:trPr>
          <w:trHeight w:val="534"/>
          <w:jc w:val="center"/>
        </w:trPr>
        <w:tc>
          <w:tcPr>
            <w:tcW w:w="0" w:type="auto"/>
            <w:vAlign w:val="center"/>
          </w:tcPr>
          <w:p w14:paraId="7EF1A2F5" w14:textId="5DDABC77" w:rsidR="00047AF4" w:rsidRPr="00131369" w:rsidRDefault="00D1031A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ITEM</w:t>
            </w:r>
            <w:r w:rsidR="00A826B8">
              <w:t xml:space="preserve"> </w:t>
            </w:r>
          </w:p>
        </w:tc>
        <w:tc>
          <w:tcPr>
            <w:tcW w:w="0" w:type="auto"/>
            <w:vAlign w:val="center"/>
          </w:tcPr>
          <w:p w14:paraId="17057E8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0" w:type="auto"/>
            <w:vAlign w:val="center"/>
          </w:tcPr>
          <w:p w14:paraId="48D4B047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27B7175" w14:textId="77777777" w:rsidR="00047AF4" w:rsidRPr="00131369" w:rsidRDefault="00047AF4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0" w:type="auto"/>
            <w:vAlign w:val="center"/>
          </w:tcPr>
          <w:p w14:paraId="74BC4AE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0" w:type="auto"/>
            <w:vAlign w:val="center"/>
          </w:tcPr>
          <w:p w14:paraId="7693537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0" w:type="auto"/>
          </w:tcPr>
          <w:p w14:paraId="0CF6EA1C" w14:textId="77777777" w:rsidR="00047AF4" w:rsidRDefault="00047AF4" w:rsidP="00BB657B">
            <w:pPr>
              <w:spacing w:after="0" w:line="240" w:lineRule="auto"/>
              <w:jc w:val="center"/>
            </w:pPr>
          </w:p>
          <w:p w14:paraId="777FE5D9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047AF4">
              <w:t>ITBIS</w:t>
            </w:r>
          </w:p>
        </w:tc>
        <w:tc>
          <w:tcPr>
            <w:tcW w:w="0" w:type="auto"/>
            <w:vAlign w:val="center"/>
          </w:tcPr>
          <w:p w14:paraId="00A1A016" w14:textId="77777777" w:rsidR="00047AF4" w:rsidRPr="00131369" w:rsidRDefault="00047AF4" w:rsidP="00047AF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OTROS IMPUESTOS</w:t>
            </w:r>
          </w:p>
        </w:tc>
        <w:tc>
          <w:tcPr>
            <w:tcW w:w="0" w:type="auto"/>
            <w:vAlign w:val="center"/>
          </w:tcPr>
          <w:p w14:paraId="53870EFC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B94A5F" w14:paraId="7D1856F8" w14:textId="77777777" w:rsidTr="00F75449">
        <w:trPr>
          <w:trHeight w:val="186"/>
          <w:jc w:val="center"/>
        </w:trPr>
        <w:tc>
          <w:tcPr>
            <w:tcW w:w="0" w:type="auto"/>
          </w:tcPr>
          <w:p w14:paraId="050B2973" w14:textId="23BCEE6F" w:rsidR="00B94A5F" w:rsidRPr="00B94A5F" w:rsidRDefault="00BB7905" w:rsidP="00B94A5F">
            <w:r>
              <w:t xml:space="preserve">    </w:t>
            </w:r>
            <w:r w:rsidR="00B94A5F" w:rsidRPr="00B94A5F">
              <w:t>1</w:t>
            </w:r>
          </w:p>
        </w:tc>
        <w:tc>
          <w:tcPr>
            <w:tcW w:w="0" w:type="auto"/>
          </w:tcPr>
          <w:p w14:paraId="1841E2A4" w14:textId="5583776A" w:rsidR="00B94A5F" w:rsidRPr="00B94A5F" w:rsidRDefault="00217892" w:rsidP="00B94A5F">
            <w:r w:rsidRPr="00217892">
              <w:t>Contratación de una Consultoría de Asistencia Técnica para el Fortalecimiento de la Gobernanza Agroindustrial y el Desarrollo de Herramientas Técnicas en Calidad, Etiquetado y Buenas Prácticas de Manufactura de la ENFA</w:t>
            </w:r>
          </w:p>
        </w:tc>
        <w:tc>
          <w:tcPr>
            <w:tcW w:w="0" w:type="auto"/>
          </w:tcPr>
          <w:p w14:paraId="32A07A75" w14:textId="4221A3B7" w:rsidR="00B94A5F" w:rsidRPr="00B94A5F" w:rsidRDefault="00F85C52" w:rsidP="00B94A5F">
            <w:r>
              <w:t>Servicio</w:t>
            </w:r>
          </w:p>
        </w:tc>
        <w:tc>
          <w:tcPr>
            <w:tcW w:w="0" w:type="auto"/>
            <w:vAlign w:val="center"/>
          </w:tcPr>
          <w:p w14:paraId="51869BEA" w14:textId="65F991F9" w:rsidR="00B94A5F" w:rsidRPr="00B94A5F" w:rsidRDefault="00F85C52" w:rsidP="00B94A5F">
            <w:r>
              <w:t>1</w:t>
            </w:r>
          </w:p>
        </w:tc>
        <w:tc>
          <w:tcPr>
            <w:tcW w:w="0" w:type="auto"/>
          </w:tcPr>
          <w:p w14:paraId="34184FCD" w14:textId="47A40DEC" w:rsidR="00B94A5F" w:rsidRPr="00B94A5F" w:rsidRDefault="00B94A5F" w:rsidP="00B94A5F"/>
        </w:tc>
        <w:tc>
          <w:tcPr>
            <w:tcW w:w="0" w:type="auto"/>
          </w:tcPr>
          <w:p w14:paraId="23BA459D" w14:textId="1CECE89A" w:rsidR="00B94A5F" w:rsidRPr="00B94A5F" w:rsidRDefault="00B94A5F" w:rsidP="00B94A5F"/>
        </w:tc>
        <w:tc>
          <w:tcPr>
            <w:tcW w:w="0" w:type="auto"/>
          </w:tcPr>
          <w:p w14:paraId="3C0D5F38" w14:textId="77777777" w:rsidR="00B94A5F" w:rsidRPr="00B94A5F" w:rsidRDefault="00B94A5F" w:rsidP="00B94A5F"/>
        </w:tc>
        <w:tc>
          <w:tcPr>
            <w:tcW w:w="0" w:type="auto"/>
          </w:tcPr>
          <w:p w14:paraId="680AB03F" w14:textId="50425CBF" w:rsidR="00B94A5F" w:rsidRPr="00B94A5F" w:rsidRDefault="00B94A5F" w:rsidP="00B94A5F"/>
        </w:tc>
      </w:tr>
      <w:tr w:rsidR="00A46F3F" w14:paraId="40668634" w14:textId="77777777" w:rsidTr="00F75449">
        <w:trPr>
          <w:trHeight w:val="455"/>
          <w:jc w:val="center"/>
        </w:trPr>
        <w:tc>
          <w:tcPr>
            <w:tcW w:w="0" w:type="auto"/>
            <w:gridSpan w:val="8"/>
          </w:tcPr>
          <w:p w14:paraId="695E895C" w14:textId="77777777" w:rsidR="00F6291E" w:rsidRDefault="00F6291E" w:rsidP="009C3F3F">
            <w:pPr>
              <w:tabs>
                <w:tab w:val="left" w:pos="8670"/>
              </w:tabs>
            </w:pPr>
          </w:p>
          <w:p w14:paraId="51D2499A" w14:textId="7BB6F67D" w:rsidR="00A46F3F" w:rsidRPr="00A46F3F" w:rsidRDefault="00A46F3F" w:rsidP="009C3F3F">
            <w:pPr>
              <w:tabs>
                <w:tab w:val="left" w:pos="8670"/>
              </w:tabs>
            </w:pPr>
            <w:r w:rsidRPr="00B502A2">
              <w:t xml:space="preserve">VALOR TOTAL DE LA OFERTA: </w:t>
            </w:r>
            <w:r w:rsidRPr="00A46F3F">
              <w:t>RD$</w:t>
            </w:r>
          </w:p>
          <w:p w14:paraId="0B5E6C1F" w14:textId="4D73AD62" w:rsidR="00A46F3F" w:rsidRPr="00A46F3F" w:rsidRDefault="00A46F3F" w:rsidP="00A46F3F">
            <w:r w:rsidRPr="00B502A2">
              <w:t xml:space="preserve">Valor total de la oferta </w:t>
            </w:r>
            <w:r w:rsidRPr="00A46F3F">
              <w:t>en letras</w:t>
            </w:r>
            <w:r w:rsidR="00932834">
              <w:t>:  Millones Mil pesos Dominicanos con 00/100.</w:t>
            </w:r>
          </w:p>
        </w:tc>
      </w:tr>
    </w:tbl>
    <w:p w14:paraId="00434E2B" w14:textId="77777777" w:rsidR="00F6291E" w:rsidRDefault="00F6291E" w:rsidP="009C3F3F">
      <w:pPr>
        <w:pStyle w:val="Textoindependiente"/>
        <w:spacing w:line="276" w:lineRule="auto"/>
        <w:ind w:right="66"/>
        <w:rPr>
          <w:rFonts w:ascii="Arial" w:hAnsi="Arial" w:cs="Arial"/>
          <w:sz w:val="20"/>
          <w:szCs w:val="22"/>
        </w:rPr>
      </w:pPr>
    </w:p>
    <w:p w14:paraId="70FEB02C" w14:textId="2DB832D2" w:rsidR="00F6291E" w:rsidRDefault="0037246F" w:rsidP="00932834">
      <w:pPr>
        <w:pStyle w:val="Textoindependiente"/>
        <w:spacing w:line="276" w:lineRule="auto"/>
        <w:ind w:right="66"/>
        <w:rPr>
          <w:sz w:val="20"/>
          <w:szCs w:val="20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B90D5D0" w14:textId="77777777" w:rsidR="00932834" w:rsidRDefault="00932834" w:rsidP="00B50622">
      <w:pPr>
        <w:ind w:right="66"/>
        <w:jc w:val="center"/>
        <w:rPr>
          <w:color w:val="000000"/>
          <w:sz w:val="20"/>
          <w:szCs w:val="20"/>
        </w:rPr>
      </w:pPr>
    </w:p>
    <w:p w14:paraId="210CEED1" w14:textId="0E826607" w:rsidR="00754D0E" w:rsidRDefault="0037246F" w:rsidP="00B50622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 w:rsidR="00B50622">
        <w:t xml:space="preserve">   </w:t>
      </w:r>
    </w:p>
    <w:p w14:paraId="0985C022" w14:textId="75B0F752" w:rsidR="007B4164" w:rsidRPr="00B50622" w:rsidRDefault="0037246F" w:rsidP="00B50622">
      <w:pPr>
        <w:ind w:right="66"/>
        <w:jc w:val="center"/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01022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25BF85" wp14:editId="3C31368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A5D30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D25BF85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8A5D30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</w:t>
      </w:r>
    </w:p>
    <w:sectPr w:rsidR="007B4164" w:rsidRPr="00B50622" w:rsidSect="00957FDA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EF7D1" w14:textId="77777777" w:rsidR="000B59BF" w:rsidRDefault="000B59BF" w:rsidP="001007E7">
      <w:pPr>
        <w:spacing w:after="0" w:line="240" w:lineRule="auto"/>
      </w:pPr>
      <w:r>
        <w:separator/>
      </w:r>
    </w:p>
  </w:endnote>
  <w:endnote w:type="continuationSeparator" w:id="0">
    <w:p w14:paraId="565D13F0" w14:textId="77777777" w:rsidR="000B59BF" w:rsidRDefault="000B59B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D05B" w14:textId="77777777" w:rsidR="001007E7" w:rsidRDefault="00F01022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90678D" wp14:editId="43E1781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3827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1B2F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28CECD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499067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6E63827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1B2F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28CECD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C7192F" w14:textId="77777777" w:rsidR="001007E7" w:rsidRDefault="00F0102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CA0651" wp14:editId="50612F1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DDF0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BCA065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77DDDF0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1E100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3B583AC8" wp14:editId="42D3D1B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25951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BB2E8" w14:textId="77777777" w:rsidR="000B59BF" w:rsidRDefault="000B59BF" w:rsidP="001007E7">
      <w:pPr>
        <w:spacing w:after="0" w:line="240" w:lineRule="auto"/>
      </w:pPr>
      <w:r>
        <w:separator/>
      </w:r>
    </w:p>
  </w:footnote>
  <w:footnote w:type="continuationSeparator" w:id="0">
    <w:p w14:paraId="3E37B8EA" w14:textId="77777777" w:rsidR="000B59BF" w:rsidRDefault="000B59BF" w:rsidP="001007E7">
      <w:pPr>
        <w:spacing w:after="0" w:line="240" w:lineRule="auto"/>
      </w:pPr>
      <w:r>
        <w:continuationSeparator/>
      </w:r>
    </w:p>
  </w:footnote>
  <w:footnote w:id="1">
    <w:p w14:paraId="53202E45" w14:textId="77777777" w:rsidR="00047AF4" w:rsidRPr="00403697" w:rsidRDefault="00047AF4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49BE509" w14:textId="77777777" w:rsidR="00047AF4" w:rsidRPr="008A3F41" w:rsidRDefault="00047AF4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98F79" w14:textId="77777777" w:rsidR="00047AF4" w:rsidRDefault="00047AF4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BF2AAAA" wp14:editId="378A23E9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844CE" w14:textId="77777777" w:rsidR="00047AF4" w:rsidRPr="00047AF4" w:rsidRDefault="00047AF4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 w:rsidR="00FC4DAF"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90152A">
                            <w:rPr>
                              <w:noProof/>
                            </w:rPr>
                            <w:fldChar w:fldCharType="begin"/>
                          </w:r>
                          <w:r w:rsidR="0090152A"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 w:rsidR="0090152A">
                            <w:rPr>
                              <w:noProof/>
                            </w:rPr>
                            <w:fldChar w:fldCharType="separate"/>
                          </w:r>
                          <w:r w:rsidR="00FC4DAF">
                            <w:rPr>
                              <w:noProof/>
                            </w:rPr>
                            <w:t>1</w:t>
                          </w:r>
                          <w:r w:rsidR="0090152A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4BF2AAA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64844CE" w14:textId="77777777" w:rsidR="00047AF4" w:rsidRPr="00047AF4" w:rsidRDefault="00047AF4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 w:rsidR="00FC4DAF"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90152A">
                      <w:rPr>
                        <w:noProof/>
                      </w:rPr>
                      <w:fldChar w:fldCharType="begin"/>
                    </w:r>
                    <w:r w:rsidR="0090152A">
                      <w:rPr>
                        <w:noProof/>
                      </w:rPr>
                      <w:instrText xml:space="preserve"> NUMPAGES   \* MERGEFORMAT </w:instrText>
                    </w:r>
                    <w:r w:rsidR="0090152A">
                      <w:rPr>
                        <w:noProof/>
                      </w:rPr>
                      <w:fldChar w:fldCharType="separate"/>
                    </w:r>
                    <w:r w:rsidR="00FC4DAF">
                      <w:rPr>
                        <w:noProof/>
                      </w:rPr>
                      <w:t>1</w:t>
                    </w:r>
                    <w:r w:rsidR="0090152A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2EFF"/>
    <w:rsid w:val="00034126"/>
    <w:rsid w:val="00034DD9"/>
    <w:rsid w:val="00047AF4"/>
    <w:rsid w:val="0008470D"/>
    <w:rsid w:val="000B59BF"/>
    <w:rsid w:val="000E0C11"/>
    <w:rsid w:val="000E557A"/>
    <w:rsid w:val="000F0DD6"/>
    <w:rsid w:val="001007E7"/>
    <w:rsid w:val="001020C0"/>
    <w:rsid w:val="00123B8D"/>
    <w:rsid w:val="00157600"/>
    <w:rsid w:val="001702D4"/>
    <w:rsid w:val="00170EC5"/>
    <w:rsid w:val="00183B51"/>
    <w:rsid w:val="00184CD7"/>
    <w:rsid w:val="00194FF2"/>
    <w:rsid w:val="001C3826"/>
    <w:rsid w:val="001E4047"/>
    <w:rsid w:val="001F73A7"/>
    <w:rsid w:val="00200073"/>
    <w:rsid w:val="00204D7A"/>
    <w:rsid w:val="00217892"/>
    <w:rsid w:val="00253991"/>
    <w:rsid w:val="00253DBA"/>
    <w:rsid w:val="00256D3D"/>
    <w:rsid w:val="0026335F"/>
    <w:rsid w:val="0027040F"/>
    <w:rsid w:val="002860A4"/>
    <w:rsid w:val="002938B2"/>
    <w:rsid w:val="002971F5"/>
    <w:rsid w:val="002A658E"/>
    <w:rsid w:val="002B28CA"/>
    <w:rsid w:val="002B4BE3"/>
    <w:rsid w:val="002C4A7E"/>
    <w:rsid w:val="002E1412"/>
    <w:rsid w:val="002F0CF4"/>
    <w:rsid w:val="00314023"/>
    <w:rsid w:val="0031441A"/>
    <w:rsid w:val="00346FC6"/>
    <w:rsid w:val="00347BFA"/>
    <w:rsid w:val="00351DE8"/>
    <w:rsid w:val="0037246F"/>
    <w:rsid w:val="0038103C"/>
    <w:rsid w:val="003819C9"/>
    <w:rsid w:val="00396994"/>
    <w:rsid w:val="003A4539"/>
    <w:rsid w:val="003B29C3"/>
    <w:rsid w:val="003B38E0"/>
    <w:rsid w:val="003D4BF6"/>
    <w:rsid w:val="00403230"/>
    <w:rsid w:val="00403697"/>
    <w:rsid w:val="0042490F"/>
    <w:rsid w:val="0045207E"/>
    <w:rsid w:val="00466B9C"/>
    <w:rsid w:val="00474AF3"/>
    <w:rsid w:val="004767CC"/>
    <w:rsid w:val="00494D4C"/>
    <w:rsid w:val="0049643D"/>
    <w:rsid w:val="00497263"/>
    <w:rsid w:val="004B5E9A"/>
    <w:rsid w:val="004C0E20"/>
    <w:rsid w:val="004C15CB"/>
    <w:rsid w:val="004C186B"/>
    <w:rsid w:val="004C4743"/>
    <w:rsid w:val="004E4F9F"/>
    <w:rsid w:val="00506A2E"/>
    <w:rsid w:val="005104DB"/>
    <w:rsid w:val="005147EC"/>
    <w:rsid w:val="00517F80"/>
    <w:rsid w:val="00520F62"/>
    <w:rsid w:val="00521526"/>
    <w:rsid w:val="005235A4"/>
    <w:rsid w:val="00535962"/>
    <w:rsid w:val="00550EE7"/>
    <w:rsid w:val="00552C66"/>
    <w:rsid w:val="005A680B"/>
    <w:rsid w:val="005B442B"/>
    <w:rsid w:val="005D0D63"/>
    <w:rsid w:val="005E3310"/>
    <w:rsid w:val="005F009B"/>
    <w:rsid w:val="005F5478"/>
    <w:rsid w:val="00607DE1"/>
    <w:rsid w:val="00611A07"/>
    <w:rsid w:val="00613520"/>
    <w:rsid w:val="00615326"/>
    <w:rsid w:val="00615DFE"/>
    <w:rsid w:val="0062592A"/>
    <w:rsid w:val="00630FEB"/>
    <w:rsid w:val="00642897"/>
    <w:rsid w:val="006506D0"/>
    <w:rsid w:val="00651E48"/>
    <w:rsid w:val="006608F9"/>
    <w:rsid w:val="006709BC"/>
    <w:rsid w:val="00674B77"/>
    <w:rsid w:val="00682ED6"/>
    <w:rsid w:val="006A095C"/>
    <w:rsid w:val="006A7323"/>
    <w:rsid w:val="006B4982"/>
    <w:rsid w:val="006F589C"/>
    <w:rsid w:val="00701FCD"/>
    <w:rsid w:val="007215F7"/>
    <w:rsid w:val="00726062"/>
    <w:rsid w:val="007412A4"/>
    <w:rsid w:val="00747AF2"/>
    <w:rsid w:val="00754D0E"/>
    <w:rsid w:val="0076003B"/>
    <w:rsid w:val="00761398"/>
    <w:rsid w:val="00765CDC"/>
    <w:rsid w:val="00776E5A"/>
    <w:rsid w:val="00780880"/>
    <w:rsid w:val="007817E2"/>
    <w:rsid w:val="00782947"/>
    <w:rsid w:val="007B1068"/>
    <w:rsid w:val="007B3313"/>
    <w:rsid w:val="007B4164"/>
    <w:rsid w:val="007B6F6F"/>
    <w:rsid w:val="007B72DA"/>
    <w:rsid w:val="007E6B53"/>
    <w:rsid w:val="007F156E"/>
    <w:rsid w:val="0080672F"/>
    <w:rsid w:val="00810515"/>
    <w:rsid w:val="0083342F"/>
    <w:rsid w:val="008347FB"/>
    <w:rsid w:val="00840E88"/>
    <w:rsid w:val="00854B4F"/>
    <w:rsid w:val="00865F77"/>
    <w:rsid w:val="00875DB5"/>
    <w:rsid w:val="00885534"/>
    <w:rsid w:val="008A552B"/>
    <w:rsid w:val="008B3AE5"/>
    <w:rsid w:val="009002B4"/>
    <w:rsid w:val="0090152A"/>
    <w:rsid w:val="0091747A"/>
    <w:rsid w:val="00932834"/>
    <w:rsid w:val="0093529C"/>
    <w:rsid w:val="00943022"/>
    <w:rsid w:val="00957FDA"/>
    <w:rsid w:val="00961DC9"/>
    <w:rsid w:val="00967CEE"/>
    <w:rsid w:val="009773D3"/>
    <w:rsid w:val="009A2AEC"/>
    <w:rsid w:val="009B0931"/>
    <w:rsid w:val="009B6B44"/>
    <w:rsid w:val="009C39CF"/>
    <w:rsid w:val="009C3F3F"/>
    <w:rsid w:val="009E0472"/>
    <w:rsid w:val="009F56BC"/>
    <w:rsid w:val="00A16099"/>
    <w:rsid w:val="00A17634"/>
    <w:rsid w:val="00A24343"/>
    <w:rsid w:val="00A30523"/>
    <w:rsid w:val="00A32C04"/>
    <w:rsid w:val="00A46F3F"/>
    <w:rsid w:val="00A47698"/>
    <w:rsid w:val="00A640BD"/>
    <w:rsid w:val="00A67BD7"/>
    <w:rsid w:val="00A80C77"/>
    <w:rsid w:val="00A82435"/>
    <w:rsid w:val="00A826B8"/>
    <w:rsid w:val="00AA645B"/>
    <w:rsid w:val="00AB4966"/>
    <w:rsid w:val="00AC5916"/>
    <w:rsid w:val="00AC7631"/>
    <w:rsid w:val="00AD1F35"/>
    <w:rsid w:val="00AD50C5"/>
    <w:rsid w:val="00AD7919"/>
    <w:rsid w:val="00AF0D2F"/>
    <w:rsid w:val="00B01D80"/>
    <w:rsid w:val="00B3101F"/>
    <w:rsid w:val="00B4019C"/>
    <w:rsid w:val="00B41450"/>
    <w:rsid w:val="00B420BA"/>
    <w:rsid w:val="00B453BF"/>
    <w:rsid w:val="00B502A2"/>
    <w:rsid w:val="00B50622"/>
    <w:rsid w:val="00B61D08"/>
    <w:rsid w:val="00B62EEF"/>
    <w:rsid w:val="00B6536E"/>
    <w:rsid w:val="00B9237C"/>
    <w:rsid w:val="00B94A5F"/>
    <w:rsid w:val="00B97B51"/>
    <w:rsid w:val="00BB7905"/>
    <w:rsid w:val="00BB7FF6"/>
    <w:rsid w:val="00BC1D0C"/>
    <w:rsid w:val="00BC58F4"/>
    <w:rsid w:val="00BC61BD"/>
    <w:rsid w:val="00BD7193"/>
    <w:rsid w:val="00BE3D9F"/>
    <w:rsid w:val="00BE4FB0"/>
    <w:rsid w:val="00BF1AD5"/>
    <w:rsid w:val="00BF656C"/>
    <w:rsid w:val="00C52B69"/>
    <w:rsid w:val="00C66D08"/>
    <w:rsid w:val="00C741EE"/>
    <w:rsid w:val="00C80472"/>
    <w:rsid w:val="00C913D9"/>
    <w:rsid w:val="00C97B62"/>
    <w:rsid w:val="00CA4661"/>
    <w:rsid w:val="00CA7B40"/>
    <w:rsid w:val="00CB0F60"/>
    <w:rsid w:val="00CB731C"/>
    <w:rsid w:val="00CC21DA"/>
    <w:rsid w:val="00CC6A94"/>
    <w:rsid w:val="00CE2581"/>
    <w:rsid w:val="00CE3DB1"/>
    <w:rsid w:val="00CE67A3"/>
    <w:rsid w:val="00CF25EA"/>
    <w:rsid w:val="00D0047C"/>
    <w:rsid w:val="00D03F09"/>
    <w:rsid w:val="00D1031A"/>
    <w:rsid w:val="00D22B5C"/>
    <w:rsid w:val="00D24FA7"/>
    <w:rsid w:val="00D57AAA"/>
    <w:rsid w:val="00D64696"/>
    <w:rsid w:val="00D81E3B"/>
    <w:rsid w:val="00D90D49"/>
    <w:rsid w:val="00DA4536"/>
    <w:rsid w:val="00DB468C"/>
    <w:rsid w:val="00DC5D96"/>
    <w:rsid w:val="00DD2CA3"/>
    <w:rsid w:val="00DD4F3E"/>
    <w:rsid w:val="00DF3E95"/>
    <w:rsid w:val="00E13E55"/>
    <w:rsid w:val="00E3360B"/>
    <w:rsid w:val="00E4791D"/>
    <w:rsid w:val="00E54FC1"/>
    <w:rsid w:val="00E736A6"/>
    <w:rsid w:val="00E83699"/>
    <w:rsid w:val="00E96D05"/>
    <w:rsid w:val="00EA7406"/>
    <w:rsid w:val="00EB128A"/>
    <w:rsid w:val="00EF58C3"/>
    <w:rsid w:val="00F01022"/>
    <w:rsid w:val="00F116C5"/>
    <w:rsid w:val="00F225BF"/>
    <w:rsid w:val="00F2507D"/>
    <w:rsid w:val="00F25B99"/>
    <w:rsid w:val="00F4086F"/>
    <w:rsid w:val="00F53753"/>
    <w:rsid w:val="00F54AD6"/>
    <w:rsid w:val="00F6291E"/>
    <w:rsid w:val="00F715F0"/>
    <w:rsid w:val="00F7167E"/>
    <w:rsid w:val="00F72A1A"/>
    <w:rsid w:val="00F7443C"/>
    <w:rsid w:val="00F75449"/>
    <w:rsid w:val="00F846F2"/>
    <w:rsid w:val="00F85C52"/>
    <w:rsid w:val="00FA0CDA"/>
    <w:rsid w:val="00FA7AE5"/>
    <w:rsid w:val="00FC280C"/>
    <w:rsid w:val="00FC2870"/>
    <w:rsid w:val="00FC4687"/>
    <w:rsid w:val="00FC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9B72C0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9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DAA8A-172D-45FC-BF2D-7C6762BA5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88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Quelly Reynoso</cp:lastModifiedBy>
  <cp:revision>78</cp:revision>
  <cp:lastPrinted>2011-03-04T18:27:00Z</cp:lastPrinted>
  <dcterms:created xsi:type="dcterms:W3CDTF">2021-01-18T13:26:00Z</dcterms:created>
  <dcterms:modified xsi:type="dcterms:W3CDTF">2026-10-02T17:00:00Z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2026-05-25T17:24:37Z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490c2c56-3738-4b7c-97b2-2c3bcebf38c7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