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alias w:val="No. del Expediente de Compras "/>
                                  <w:tag w:val="No. del Expediente de Compras "/>
                                  <w:id w:val="381839005"/>
                                </w:sdtPr>
                                <w:sdtEndPr/>
                                <w:sdtContent>
                                  <w:sdt>
                                    <w:sdtPr>
                                      <w:alias w:val="No. del Expediente de Compras "/>
                                      <w:tag w:val="No. del Expediente de Compras "/>
                                      <w:id w:val="1829639522"/>
                                    </w:sdtPr>
                                    <w:sdtContent>
                                      <w:sdt>
                                        <w:sdtPr>
                                          <w:alias w:val="No. del Expediente de Compras "/>
                                          <w:tag w:val="No. del Expediente de Compras "/>
                                          <w:id w:val="1912118260"/>
                                        </w:sdtPr>
                                        <w:sdtContent>
                                          <w:p w14:paraId="1F2287B5" w14:textId="77777777" w:rsidR="00162531" w:rsidRPr="00162531" w:rsidRDefault="00162531" w:rsidP="00162531">
                                            <w:r w:rsidRPr="00162531">
                                              <w:t>AGRICULTURA-DAF-CM--2026-0136</w:t>
                                            </w:r>
                                          </w:p>
                                        </w:sdtContent>
                                      </w:sdt>
                                      <w:p w14:paraId="0ABCF802" w14:textId="77777777" w:rsidR="00162531" w:rsidRPr="00162531" w:rsidRDefault="00162531" w:rsidP="00162531"/>
                                    </w:sdtContent>
                                  </w:sdt>
                                  <w:p w14:paraId="7CED1E7E" w14:textId="0E83229F" w:rsidR="00D721B5" w:rsidRPr="00535962" w:rsidRDefault="00162531" w:rsidP="00162531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alias w:val="No. del Expediente de Compras "/>
                            <w:tag w:val="No. del Expediente de Compras "/>
                            <w:id w:val="381839005"/>
                          </w:sdtPr>
                          <w:sdtEndPr/>
                          <w:sdtContent>
                            <w:sdt>
                              <w:sdtPr>
                                <w:alias w:val="No. del Expediente de Compras "/>
                                <w:tag w:val="No. del Expediente de Compras "/>
                                <w:id w:val="1829639522"/>
                              </w:sdtPr>
                              <w:sdtContent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1912118260"/>
                                  </w:sdtPr>
                                  <w:sdtContent>
                                    <w:p w14:paraId="1F2287B5" w14:textId="77777777" w:rsidR="00162531" w:rsidRPr="00162531" w:rsidRDefault="00162531" w:rsidP="00162531">
                                      <w:r w:rsidRPr="00162531">
                                        <w:t>AGRICULTURA-DAF-CM--2026-0136</w:t>
                                      </w:r>
                                    </w:p>
                                  </w:sdtContent>
                                </w:sdt>
                                <w:p w14:paraId="0ABCF802" w14:textId="77777777" w:rsidR="00162531" w:rsidRPr="00162531" w:rsidRDefault="00162531" w:rsidP="00162531"/>
                              </w:sdtContent>
                            </w:sdt>
                            <w:p w14:paraId="7CED1E7E" w14:textId="0E83229F" w:rsidR="00D721B5" w:rsidRPr="00535962" w:rsidRDefault="00162531" w:rsidP="00162531"/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02C03" w14:textId="77777777" w:rsidR="00801D11" w:rsidRDefault="00801D11" w:rsidP="001007E7">
      <w:pPr>
        <w:spacing w:after="0" w:line="240" w:lineRule="auto"/>
      </w:pPr>
      <w:r>
        <w:separator/>
      </w:r>
    </w:p>
  </w:endnote>
  <w:endnote w:type="continuationSeparator" w:id="0">
    <w:p w14:paraId="6E9407C1" w14:textId="77777777" w:rsidR="00801D11" w:rsidRDefault="00801D1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53E93" w14:textId="77777777" w:rsidR="00801D11" w:rsidRDefault="00801D11" w:rsidP="001007E7">
      <w:pPr>
        <w:spacing w:after="0" w:line="240" w:lineRule="auto"/>
      </w:pPr>
      <w:r>
        <w:separator/>
      </w:r>
    </w:p>
  </w:footnote>
  <w:footnote w:type="continuationSeparator" w:id="0">
    <w:p w14:paraId="55E4B3BD" w14:textId="77777777" w:rsidR="00801D11" w:rsidRDefault="00801D11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EDB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07CF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2531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1230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1387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4B60"/>
    <w:rsid w:val="0062592A"/>
    <w:rsid w:val="00627D4F"/>
    <w:rsid w:val="00627EE4"/>
    <w:rsid w:val="006329EA"/>
    <w:rsid w:val="00633EC0"/>
    <w:rsid w:val="00634944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E43AD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3A9B"/>
    <w:rsid w:val="00774D9E"/>
    <w:rsid w:val="00777FE1"/>
    <w:rsid w:val="00780880"/>
    <w:rsid w:val="007860A1"/>
    <w:rsid w:val="00790FB4"/>
    <w:rsid w:val="007954D1"/>
    <w:rsid w:val="00795A64"/>
    <w:rsid w:val="007961A4"/>
    <w:rsid w:val="007A0397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1D11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06235"/>
    <w:rsid w:val="0092340E"/>
    <w:rsid w:val="009306E5"/>
    <w:rsid w:val="0093245C"/>
    <w:rsid w:val="00933403"/>
    <w:rsid w:val="009348E9"/>
    <w:rsid w:val="00953217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978DF"/>
    <w:rsid w:val="009A2AEC"/>
    <w:rsid w:val="009A386B"/>
    <w:rsid w:val="009A5D84"/>
    <w:rsid w:val="009A68E2"/>
    <w:rsid w:val="009A69C7"/>
    <w:rsid w:val="009B0931"/>
    <w:rsid w:val="009C2CD5"/>
    <w:rsid w:val="009C5667"/>
    <w:rsid w:val="009D5986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294E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12A3E"/>
    <w:rsid w:val="00B13082"/>
    <w:rsid w:val="00B21E8A"/>
    <w:rsid w:val="00B221E7"/>
    <w:rsid w:val="00B22B12"/>
    <w:rsid w:val="00B24EE8"/>
    <w:rsid w:val="00B25B15"/>
    <w:rsid w:val="00B3101F"/>
    <w:rsid w:val="00B335A2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57C6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2C37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Olga Martinez</cp:lastModifiedBy>
  <cp:revision>241</cp:revision>
  <cp:lastPrinted>2011-03-04T18:27:00Z</cp:lastPrinted>
  <dcterms:created xsi:type="dcterms:W3CDTF">2021-06-14T13:16:00Z</dcterms:created>
  <dcterms:modified xsi:type="dcterms:W3CDTF">2026-10-02T18:33:00Z</dcterms:modified>
</cp:coreProperties>
</file>