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E6C7" w14:textId="59BCEE88" w:rsidR="00535962" w:rsidRPr="00F7167E" w:rsidRDefault="00FB0F9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617C567" wp14:editId="28AA1B30">
                <wp:simplePos x="0" y="0"/>
                <wp:positionH relativeFrom="column">
                  <wp:posOffset>7143115</wp:posOffset>
                </wp:positionH>
                <wp:positionV relativeFrom="paragraph">
                  <wp:posOffset>-590550</wp:posOffset>
                </wp:positionV>
                <wp:extent cx="1809750" cy="802640"/>
                <wp:effectExtent l="0" t="0" r="1905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26267084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bookmarkStart w:id="0" w:name="_Hlk192071854" w:displacedByCustomXml="prev"/>
                                      <w:p w14:paraId="1ACC9B7A" w14:textId="25DE7CBF" w:rsidR="006B202F" w:rsidRPr="00535962" w:rsidRDefault="00F259F5" w:rsidP="009C43B9">
                                        <w:r w:rsidRPr="00F259F5">
                                          <w:t>MIREX-DAF-C</w:t>
                                        </w:r>
                                        <w:r w:rsidR="00AC7272">
                                          <w:t>D</w:t>
                                        </w:r>
                                        <w:r w:rsidRPr="00F259F5">
                                          <w:t>-202</w:t>
                                        </w:r>
                                        <w:r w:rsidR="00CB71E0">
                                          <w:t>6</w:t>
                                        </w:r>
                                        <w:r w:rsidRPr="00F259F5">
                                          <w:t>-0</w:t>
                                        </w:r>
                                        <w:bookmarkEnd w:id="0"/>
                                        <w:r w:rsidR="00704B18">
                                          <w:t>0</w:t>
                                        </w:r>
                                        <w:r w:rsidR="00AC7272">
                                          <w:t>47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F680E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7C567" id="Group 21" o:spid="_x0000_s1026" style="position:absolute;margin-left:562.45pt;margin-top:-46.5pt;width:142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26267084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bookmarkStart w:id="1" w:name="_Hlk192071854" w:displacedByCustomXml="prev"/>
                                <w:p w14:paraId="1ACC9B7A" w14:textId="25DE7CBF" w:rsidR="006B202F" w:rsidRPr="00535962" w:rsidRDefault="00F259F5" w:rsidP="009C43B9">
                                  <w:r w:rsidRPr="00F259F5">
                                    <w:t>MIREX-DAF-C</w:t>
                                  </w:r>
                                  <w:r w:rsidR="00AC7272">
                                    <w:t>D</w:t>
                                  </w:r>
                                  <w:r w:rsidRPr="00F259F5">
                                    <w:t>-202</w:t>
                                  </w:r>
                                  <w:r w:rsidR="00CB71E0">
                                    <w:t>6</w:t>
                                  </w:r>
                                  <w:r w:rsidRPr="00F259F5">
                                    <w:t>-0</w:t>
                                  </w:r>
                                  <w:bookmarkEnd w:id="1"/>
                                  <w:r w:rsidR="00704B18">
                                    <w:t>0</w:t>
                                  </w:r>
                                  <w:r w:rsidR="00AC7272">
                                    <w:t>47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FF680E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09AA5028" wp14:editId="65D1B617">
            <wp:simplePos x="0" y="0"/>
            <wp:positionH relativeFrom="margin">
              <wp:posOffset>3987165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38CF6" wp14:editId="78E0F27C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1A043E3" w14:textId="77777777" w:rsidR="00BC61BD" w:rsidRPr="00BC61BD" w:rsidRDefault="0072301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23018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87F8C8B" wp14:editId="503FA17D">
                                      <wp:extent cx="845820" cy="700642"/>
                                      <wp:effectExtent l="0" t="0" r="0" b="4445"/>
                                      <wp:docPr id="17" name="Imagen 17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7006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8CF6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1A043E3" w14:textId="77777777" w:rsidR="00BC61BD" w:rsidRPr="00BC61BD" w:rsidRDefault="00723018">
                          <w:pPr>
                            <w:rPr>
                              <w:lang w:val="en-US"/>
                            </w:rPr>
                          </w:pPr>
                          <w:r w:rsidRPr="00723018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87F8C8B" wp14:editId="503FA17D">
                                <wp:extent cx="845820" cy="700642"/>
                                <wp:effectExtent l="0" t="0" r="0" b="4445"/>
                                <wp:docPr id="17" name="Imagen 17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7006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15A9B" wp14:editId="6A5DABC5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05B5F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15A9B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B005B5F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9881A5C" w14:textId="51C3449D" w:rsidR="00535962" w:rsidRPr="00535962" w:rsidRDefault="00F259F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939F00" wp14:editId="10028994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190500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08034" w14:textId="77777777" w:rsidR="002E1412" w:rsidRPr="002E1412" w:rsidRDefault="0007175F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3018">
                                  <w:rPr>
                                    <w:rStyle w:val="Style6"/>
                                  </w:rPr>
                                  <w:t>Ministerio de 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39F00" id="Text Box 16" o:spid="_x0000_s1033" type="#_x0000_t202" style="position:absolute;margin-left:0;margin-top:2.85pt;width:150pt;height:32.9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" stroked="f">
                <v:textbox>
                  <w:txbxContent>
                    <w:p w14:paraId="27608034" w14:textId="77777777" w:rsidR="002E1412" w:rsidRPr="002E1412" w:rsidRDefault="00704B1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23018">
                            <w:rPr>
                              <w:rStyle w:val="Style6"/>
                            </w:rPr>
                            <w:t>Ministerio de Relaciones Exteriores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3382F8" wp14:editId="46304012">
                <wp:simplePos x="0" y="0"/>
                <wp:positionH relativeFrom="column">
                  <wp:posOffset>7258050</wp:posOffset>
                </wp:positionH>
                <wp:positionV relativeFrom="paragraph">
                  <wp:posOffset>112395</wp:posOffset>
                </wp:positionV>
                <wp:extent cx="16948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8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7C73A" w14:textId="18401953" w:rsidR="0026335F" w:rsidRPr="0026335F" w:rsidRDefault="0007175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0D93">
                                  <w:rPr>
                                    <w:rStyle w:val="Style5"/>
                                  </w:rPr>
                                  <w:t>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382F8" id="Text Box 12" o:spid="_x0000_s1034" type="#_x0000_t202" style="position:absolute;margin-left:571.5pt;margin-top:8.85pt;width:133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" filled="f" stroked="f">
                <v:textbox>
                  <w:txbxContent>
                    <w:p w14:paraId="2617C73A" w14:textId="18401953" w:rsidR="0026335F" w:rsidRPr="0026335F" w:rsidRDefault="00704B1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E0D93">
                            <w:rPr>
                              <w:rStyle w:val="Style5"/>
                            </w:rPr>
                            <w:t>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56832DC" w14:textId="0BD482C0" w:rsidR="00535962" w:rsidRDefault="00242AD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E84F1D" wp14:editId="21A4F5E2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39DC8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84F1D" id="Text Box 18" o:spid="_x0000_s1035" type="#_x0000_t202" style="position:absolute;margin-left:0;margin-top:12.45pt;width:267.5pt;height:34.25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" stroked="f">
                <v:textbox>
                  <w:txbxContent>
                    <w:p w14:paraId="11439DC8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73E9E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E2184A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2CABE0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6E7EE26" w14:textId="19837BCD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</w:t>
      </w:r>
      <w:r w:rsidR="007D07B3">
        <w:t xml:space="preserve">   RNC: _____________</w:t>
      </w:r>
    </w:p>
    <w:p w14:paraId="1AA8141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312" w:type="dxa"/>
        <w:tblLayout w:type="fixed"/>
        <w:tblLook w:val="04A0" w:firstRow="1" w:lastRow="0" w:firstColumn="1" w:lastColumn="0" w:noHBand="0" w:noVBand="1"/>
      </w:tblPr>
      <w:tblGrid>
        <w:gridCol w:w="1129"/>
        <w:gridCol w:w="2977"/>
        <w:gridCol w:w="2410"/>
        <w:gridCol w:w="1417"/>
        <w:gridCol w:w="3828"/>
        <w:gridCol w:w="2551"/>
      </w:tblGrid>
      <w:tr w:rsidR="00857CC9" w:rsidRPr="006E45AC" w14:paraId="1730BDC2" w14:textId="77777777" w:rsidTr="008632DD">
        <w:trPr>
          <w:trHeight w:val="380"/>
        </w:trPr>
        <w:tc>
          <w:tcPr>
            <w:tcW w:w="1129" w:type="dxa"/>
          </w:tcPr>
          <w:p w14:paraId="4580674B" w14:textId="6835CB75" w:rsidR="00857CC9" w:rsidRPr="00DE2FB8" w:rsidRDefault="00857CC9" w:rsidP="00857CC9">
            <w:r>
              <w:t>ITEM No.</w:t>
            </w:r>
          </w:p>
        </w:tc>
        <w:tc>
          <w:tcPr>
            <w:tcW w:w="2977" w:type="dxa"/>
          </w:tcPr>
          <w:p w14:paraId="28974688" w14:textId="7F4204D3" w:rsidR="00857CC9" w:rsidRPr="00DE2FB8" w:rsidRDefault="00857CC9" w:rsidP="00857CC9">
            <w:r w:rsidRPr="00DE2FB8">
              <w:t>Descripción</w:t>
            </w:r>
          </w:p>
        </w:tc>
        <w:tc>
          <w:tcPr>
            <w:tcW w:w="2410" w:type="dxa"/>
          </w:tcPr>
          <w:p w14:paraId="4017EFC5" w14:textId="5958A299" w:rsidR="00857CC9" w:rsidRPr="00DE2FB8" w:rsidRDefault="00857CC9" w:rsidP="00857CC9">
            <w:r w:rsidRPr="00DE2FB8">
              <w:t>Marca/Modelo</w:t>
            </w:r>
          </w:p>
        </w:tc>
        <w:tc>
          <w:tcPr>
            <w:tcW w:w="1417" w:type="dxa"/>
          </w:tcPr>
          <w:p w14:paraId="32469298" w14:textId="511C126B" w:rsidR="00857CC9" w:rsidRPr="00DE2FB8" w:rsidRDefault="00B20220" w:rsidP="00857CC9">
            <w:r>
              <w:t xml:space="preserve">     </w:t>
            </w:r>
            <w:r w:rsidR="008632DD">
              <w:t>Cantidad</w:t>
            </w:r>
          </w:p>
        </w:tc>
        <w:tc>
          <w:tcPr>
            <w:tcW w:w="3828" w:type="dxa"/>
          </w:tcPr>
          <w:p w14:paraId="2B42145D" w14:textId="228F6CF0" w:rsidR="00857CC9" w:rsidRPr="00DE2FB8" w:rsidRDefault="00857CC9" w:rsidP="00857CC9">
            <w:r>
              <w:t>Especificaciones técnicas</w:t>
            </w:r>
            <w:r w:rsidRPr="00DE2FB8">
              <w:t xml:space="preserve"> </w:t>
            </w:r>
          </w:p>
        </w:tc>
        <w:tc>
          <w:tcPr>
            <w:tcW w:w="2551" w:type="dxa"/>
          </w:tcPr>
          <w:p w14:paraId="2113FF2A" w14:textId="5AB8C9C3" w:rsidR="00857CC9" w:rsidRPr="00DE2FB8" w:rsidRDefault="00857CC9" w:rsidP="00857CC9">
            <w:r w:rsidRPr="00DE2FB8">
              <w:t>Observaciones</w:t>
            </w:r>
          </w:p>
        </w:tc>
      </w:tr>
      <w:tr w:rsidR="00857CC9" w:rsidRPr="006E45AC" w14:paraId="222DB3EB" w14:textId="77777777" w:rsidTr="008632DD">
        <w:trPr>
          <w:trHeight w:val="371"/>
        </w:trPr>
        <w:tc>
          <w:tcPr>
            <w:tcW w:w="1129" w:type="dxa"/>
          </w:tcPr>
          <w:p w14:paraId="43EC8A9A" w14:textId="11598CA9" w:rsidR="00857CC9" w:rsidRPr="006E45AC" w:rsidRDefault="008632DD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2977" w:type="dxa"/>
          </w:tcPr>
          <w:p w14:paraId="37EC701C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  <w:p w14:paraId="0495A131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4A19CE5" w14:textId="5AC93071" w:rsidR="00857CC9" w:rsidRPr="006E45AC" w:rsidRDefault="00857CC9" w:rsidP="003805A6"/>
        </w:tc>
        <w:tc>
          <w:tcPr>
            <w:tcW w:w="1417" w:type="dxa"/>
          </w:tcPr>
          <w:p w14:paraId="40E2BE17" w14:textId="19478D06" w:rsidR="00857CC9" w:rsidRPr="006E45AC" w:rsidRDefault="00857CC9" w:rsidP="003805A6"/>
        </w:tc>
        <w:tc>
          <w:tcPr>
            <w:tcW w:w="3828" w:type="dxa"/>
          </w:tcPr>
          <w:p w14:paraId="19F84D60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65BD1724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</w:tc>
      </w:tr>
    </w:tbl>
    <w:p w14:paraId="26AC228F" w14:textId="6D125165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</w:t>
      </w:r>
    </w:p>
    <w:p w14:paraId="34B68AB6" w14:textId="72C97E82" w:rsid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632DD">
        <w:t>:</w:t>
      </w:r>
    </w:p>
    <w:p w14:paraId="2A6081FD" w14:textId="77777777" w:rsidR="008632DD" w:rsidRPr="00E124CB" w:rsidRDefault="008632DD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59F43BE3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063DE" w14:textId="77777777" w:rsidR="0007175F" w:rsidRDefault="0007175F" w:rsidP="001007E7">
      <w:pPr>
        <w:spacing w:after="0" w:line="240" w:lineRule="auto"/>
      </w:pPr>
      <w:r>
        <w:separator/>
      </w:r>
    </w:p>
  </w:endnote>
  <w:endnote w:type="continuationSeparator" w:id="0">
    <w:p w14:paraId="62108411" w14:textId="77777777" w:rsidR="0007175F" w:rsidRDefault="0007175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9556388"/>
      <w:docPartObj>
        <w:docPartGallery w:val="Page Numbers (Bottom of Page)"/>
        <w:docPartUnique/>
      </w:docPartObj>
    </w:sdtPr>
    <w:sdtEndPr/>
    <w:sdtContent>
      <w:p w14:paraId="73E8B379" w14:textId="6D4FF266" w:rsidR="00857CC9" w:rsidRPr="00857CC9" w:rsidRDefault="00857CC9">
        <w:pPr>
          <w:pStyle w:val="Piedepgina"/>
        </w:pPr>
        <w:r>
          <w:fldChar w:fldCharType="begin"/>
        </w:r>
        <w:r w:rsidRPr="00857CC9">
          <w:instrText>PAGE   \* MERGEFORMAT</w:instrText>
        </w:r>
        <w:r>
          <w:fldChar w:fldCharType="separate"/>
        </w:r>
        <w:r w:rsidRPr="00857CC9">
          <w:t>2</w:t>
        </w:r>
        <w:r>
          <w:fldChar w:fldCharType="end"/>
        </w:r>
      </w:p>
    </w:sdtContent>
  </w:sdt>
  <w:p w14:paraId="2A030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4262F" w14:textId="77777777" w:rsidR="0007175F" w:rsidRDefault="0007175F" w:rsidP="001007E7">
      <w:pPr>
        <w:spacing w:after="0" w:line="240" w:lineRule="auto"/>
      </w:pPr>
      <w:r>
        <w:separator/>
      </w:r>
    </w:p>
  </w:footnote>
  <w:footnote w:type="continuationSeparator" w:id="0">
    <w:p w14:paraId="49217C20" w14:textId="77777777" w:rsidR="0007175F" w:rsidRDefault="0007175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034DE"/>
    <w:rsid w:val="00014827"/>
    <w:rsid w:val="00023CA9"/>
    <w:rsid w:val="00034DD9"/>
    <w:rsid w:val="00045479"/>
    <w:rsid w:val="00067524"/>
    <w:rsid w:val="0007175F"/>
    <w:rsid w:val="000E41F4"/>
    <w:rsid w:val="000F3129"/>
    <w:rsid w:val="000F7312"/>
    <w:rsid w:val="001007E7"/>
    <w:rsid w:val="001020C0"/>
    <w:rsid w:val="00106803"/>
    <w:rsid w:val="00125AD4"/>
    <w:rsid w:val="00134D4F"/>
    <w:rsid w:val="001463BC"/>
    <w:rsid w:val="00154140"/>
    <w:rsid w:val="00157600"/>
    <w:rsid w:val="00165C6B"/>
    <w:rsid w:val="00170EC5"/>
    <w:rsid w:val="00194FF2"/>
    <w:rsid w:val="001A3F92"/>
    <w:rsid w:val="001C089A"/>
    <w:rsid w:val="001C2098"/>
    <w:rsid w:val="001C62C5"/>
    <w:rsid w:val="001C6E50"/>
    <w:rsid w:val="001D60D6"/>
    <w:rsid w:val="001E61DE"/>
    <w:rsid w:val="001E73F1"/>
    <w:rsid w:val="001F73A7"/>
    <w:rsid w:val="002003A9"/>
    <w:rsid w:val="002009A7"/>
    <w:rsid w:val="002022A8"/>
    <w:rsid w:val="002164D4"/>
    <w:rsid w:val="00242ADF"/>
    <w:rsid w:val="00253DBA"/>
    <w:rsid w:val="0026335F"/>
    <w:rsid w:val="002823F7"/>
    <w:rsid w:val="002A042F"/>
    <w:rsid w:val="002A60D0"/>
    <w:rsid w:val="002B0AC6"/>
    <w:rsid w:val="002D3272"/>
    <w:rsid w:val="002E1412"/>
    <w:rsid w:val="002E3A3B"/>
    <w:rsid w:val="002E6B9A"/>
    <w:rsid w:val="00304F6D"/>
    <w:rsid w:val="00314023"/>
    <w:rsid w:val="00332B0B"/>
    <w:rsid w:val="0034377E"/>
    <w:rsid w:val="00347654"/>
    <w:rsid w:val="00385435"/>
    <w:rsid w:val="003B1D01"/>
    <w:rsid w:val="003C133A"/>
    <w:rsid w:val="003C6753"/>
    <w:rsid w:val="003D160E"/>
    <w:rsid w:val="003F7EA8"/>
    <w:rsid w:val="00410707"/>
    <w:rsid w:val="00417585"/>
    <w:rsid w:val="0042490F"/>
    <w:rsid w:val="004373B2"/>
    <w:rsid w:val="004564FE"/>
    <w:rsid w:val="00462024"/>
    <w:rsid w:val="00466B9C"/>
    <w:rsid w:val="004C30BF"/>
    <w:rsid w:val="004D45A8"/>
    <w:rsid w:val="004D6076"/>
    <w:rsid w:val="004E0D93"/>
    <w:rsid w:val="004E3033"/>
    <w:rsid w:val="004E685E"/>
    <w:rsid w:val="004E77AF"/>
    <w:rsid w:val="00500C2F"/>
    <w:rsid w:val="00521233"/>
    <w:rsid w:val="00535962"/>
    <w:rsid w:val="0054307C"/>
    <w:rsid w:val="00575517"/>
    <w:rsid w:val="00576D79"/>
    <w:rsid w:val="00587691"/>
    <w:rsid w:val="00611A07"/>
    <w:rsid w:val="0062592A"/>
    <w:rsid w:val="00626D0C"/>
    <w:rsid w:val="006506D0"/>
    <w:rsid w:val="00651E48"/>
    <w:rsid w:val="006628E3"/>
    <w:rsid w:val="006709BC"/>
    <w:rsid w:val="0068158A"/>
    <w:rsid w:val="00691C64"/>
    <w:rsid w:val="006A75B2"/>
    <w:rsid w:val="006B202F"/>
    <w:rsid w:val="006D38F2"/>
    <w:rsid w:val="006E3A15"/>
    <w:rsid w:val="006E45AC"/>
    <w:rsid w:val="006F28AA"/>
    <w:rsid w:val="006F705C"/>
    <w:rsid w:val="00704B18"/>
    <w:rsid w:val="00721F4E"/>
    <w:rsid w:val="00723018"/>
    <w:rsid w:val="00725091"/>
    <w:rsid w:val="00776211"/>
    <w:rsid w:val="00780880"/>
    <w:rsid w:val="007B6F6F"/>
    <w:rsid w:val="007D07B3"/>
    <w:rsid w:val="007F4964"/>
    <w:rsid w:val="00806C78"/>
    <w:rsid w:val="00807015"/>
    <w:rsid w:val="00831319"/>
    <w:rsid w:val="00845FCE"/>
    <w:rsid w:val="00850351"/>
    <w:rsid w:val="00857CC9"/>
    <w:rsid w:val="00862F3E"/>
    <w:rsid w:val="008632DD"/>
    <w:rsid w:val="0087720F"/>
    <w:rsid w:val="00882561"/>
    <w:rsid w:val="008A218D"/>
    <w:rsid w:val="008B3AE5"/>
    <w:rsid w:val="008E2D9E"/>
    <w:rsid w:val="008F4BA6"/>
    <w:rsid w:val="00906CAF"/>
    <w:rsid w:val="0098324A"/>
    <w:rsid w:val="009B42B9"/>
    <w:rsid w:val="009C43B9"/>
    <w:rsid w:val="009E1E40"/>
    <w:rsid w:val="00A16099"/>
    <w:rsid w:val="00A41E80"/>
    <w:rsid w:val="00A47CFE"/>
    <w:rsid w:val="00A640BD"/>
    <w:rsid w:val="00A647F8"/>
    <w:rsid w:val="00AC7272"/>
    <w:rsid w:val="00AD7919"/>
    <w:rsid w:val="00AF5214"/>
    <w:rsid w:val="00B02129"/>
    <w:rsid w:val="00B20220"/>
    <w:rsid w:val="00B227FF"/>
    <w:rsid w:val="00B55C91"/>
    <w:rsid w:val="00B62EEF"/>
    <w:rsid w:val="00B84BB3"/>
    <w:rsid w:val="00B97B51"/>
    <w:rsid w:val="00BA0007"/>
    <w:rsid w:val="00BA10B3"/>
    <w:rsid w:val="00BB3D7E"/>
    <w:rsid w:val="00BC1D0C"/>
    <w:rsid w:val="00BC3380"/>
    <w:rsid w:val="00BC54C3"/>
    <w:rsid w:val="00BC61BD"/>
    <w:rsid w:val="00BD625A"/>
    <w:rsid w:val="00BE4CA7"/>
    <w:rsid w:val="00C013EE"/>
    <w:rsid w:val="00C078CB"/>
    <w:rsid w:val="00C15BC7"/>
    <w:rsid w:val="00C22DBE"/>
    <w:rsid w:val="00C4466F"/>
    <w:rsid w:val="00C66D08"/>
    <w:rsid w:val="00C953E1"/>
    <w:rsid w:val="00CA0E82"/>
    <w:rsid w:val="00CA4661"/>
    <w:rsid w:val="00CB71E0"/>
    <w:rsid w:val="00CE58A6"/>
    <w:rsid w:val="00CE67A3"/>
    <w:rsid w:val="00D01918"/>
    <w:rsid w:val="00D02754"/>
    <w:rsid w:val="00D03762"/>
    <w:rsid w:val="00D0542A"/>
    <w:rsid w:val="00D22769"/>
    <w:rsid w:val="00D24FA7"/>
    <w:rsid w:val="00D316E3"/>
    <w:rsid w:val="00D40CF7"/>
    <w:rsid w:val="00D64696"/>
    <w:rsid w:val="00D87050"/>
    <w:rsid w:val="00D90D49"/>
    <w:rsid w:val="00DC5D96"/>
    <w:rsid w:val="00DD4F3E"/>
    <w:rsid w:val="00DE2FB8"/>
    <w:rsid w:val="00DE417D"/>
    <w:rsid w:val="00E124CB"/>
    <w:rsid w:val="00E13E55"/>
    <w:rsid w:val="00E82D3B"/>
    <w:rsid w:val="00E86E57"/>
    <w:rsid w:val="00E914D2"/>
    <w:rsid w:val="00EA40CE"/>
    <w:rsid w:val="00EA7406"/>
    <w:rsid w:val="00EA7535"/>
    <w:rsid w:val="00EC4D9E"/>
    <w:rsid w:val="00ED6ED7"/>
    <w:rsid w:val="00ED75A1"/>
    <w:rsid w:val="00EE1E7B"/>
    <w:rsid w:val="00F225BF"/>
    <w:rsid w:val="00F259F5"/>
    <w:rsid w:val="00F53753"/>
    <w:rsid w:val="00F7167E"/>
    <w:rsid w:val="00F7443C"/>
    <w:rsid w:val="00F873BE"/>
    <w:rsid w:val="00F91EEE"/>
    <w:rsid w:val="00F9504D"/>
    <w:rsid w:val="00FB0F9D"/>
    <w:rsid w:val="00FC2870"/>
    <w:rsid w:val="00FE151C"/>
    <w:rsid w:val="00FF2778"/>
    <w:rsid w:val="00FF697F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0D19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DE2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E2F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E2F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E2FB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DE2F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Sinespaciado">
    <w:name w:val="No Spacing"/>
    <w:uiPriority w:val="1"/>
    <w:qFormat/>
    <w:rsid w:val="00DE2FB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DE2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DE2F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Textoennegrita">
    <w:name w:val="Strong"/>
    <w:basedOn w:val="Fuentedeprrafopredeter"/>
    <w:uiPriority w:val="22"/>
    <w:qFormat/>
    <w:rsid w:val="00DE2FB8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DE2FB8"/>
    <w:rPr>
      <w:i/>
      <w:i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DE2F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2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2FB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DE2FB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DE2F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DE2FB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DE2FB8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95ABA-BAC5-45E3-A93B-79C4BAA0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12</TotalTime>
  <Pages>1</Pages>
  <Words>50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Egiessel Daviany Hernández Beltré</cp:lastModifiedBy>
  <cp:revision>29</cp:revision>
  <cp:lastPrinted>2011-03-04T18:41:00Z</cp:lastPrinted>
  <dcterms:created xsi:type="dcterms:W3CDTF">2023-12-26T18:52:00Z</dcterms:created>
  <dcterms:modified xsi:type="dcterms:W3CDTF">2026-10-02T15:49:00Z</dcterms:modified>
</cp:coreProperties>
</file>