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48F6AB0A" w:rsidR="00535962" w:rsidRPr="00F7167E" w:rsidRDefault="008C766D"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760F9EC8">
            <wp:simplePos x="0" y="0"/>
            <wp:positionH relativeFrom="margin">
              <wp:align>center</wp:align>
            </wp:positionH>
            <wp:positionV relativeFrom="margin">
              <wp:posOffset>-442595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2248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3A0C6BE2">
                <wp:simplePos x="0" y="0"/>
                <wp:positionH relativeFrom="column">
                  <wp:posOffset>4448175</wp:posOffset>
                </wp:positionH>
                <wp:positionV relativeFrom="paragraph">
                  <wp:posOffset>-590550</wp:posOffset>
                </wp:positionV>
                <wp:extent cx="18821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21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3E29B" w14:textId="21964655" w:rsidR="001466B0" w:rsidRDefault="00DA7941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r w:rsidRPr="00DA794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MIREX-DAF-C</w:t>
                                </w:r>
                                <w:r w:rsidR="00AD5017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D-</w:t>
                                </w:r>
                                <w:r w:rsidRPr="00DA794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2026-00</w:t>
                                </w:r>
                                <w:r w:rsidR="00AD5017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47</w:t>
                                </w:r>
                              </w:p>
                              <w:p w14:paraId="2426AEB8" w14:textId="77777777" w:rsidR="00B14C61" w:rsidRDefault="00B14C61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  <w:p w14:paraId="610A53BF" w14:textId="77777777" w:rsidR="00657427" w:rsidRPr="00535962" w:rsidRDefault="00657427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50.25pt;margin-top:-46.5pt;width:148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773E29B" w14:textId="21964655" w:rsidR="001466B0" w:rsidRDefault="00DA7941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  <w:r w:rsidRPr="00DA794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MIREX-DAF-C</w:t>
                          </w:r>
                          <w:r w:rsidR="00AD5017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D-</w:t>
                          </w:r>
                          <w:r w:rsidRPr="00DA794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2026-00</w:t>
                          </w:r>
                          <w:r w:rsidR="00AD5017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47</w:t>
                          </w:r>
                        </w:p>
                        <w:p w14:paraId="2426AEB8" w14:textId="77777777" w:rsidR="00B14C61" w:rsidRDefault="00B14C61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</w:p>
                        <w:p w14:paraId="610A53BF" w14:textId="77777777" w:rsidR="00657427" w:rsidRPr="00535962" w:rsidRDefault="00657427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D374D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4E328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1261C3C6" w:rsidR="00BC61BD" w:rsidRPr="00BC61BD" w:rsidRDefault="008E3CF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BA03030" wp14:editId="6549E65A">
                                      <wp:extent cx="1021405" cy="846307"/>
                                      <wp:effectExtent l="0" t="0" r="7620" b="0"/>
                                      <wp:docPr id="1" name="Imagen 1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27718" cy="85153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1261C3C6" w:rsidR="00BC61BD" w:rsidRPr="00BC61BD" w:rsidRDefault="008E3CF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A03030" wp14:editId="6549E65A">
                                <wp:extent cx="1021405" cy="846307"/>
                                <wp:effectExtent l="0" t="0" r="7620" b="0"/>
                                <wp:docPr id="1" name="Imagen 1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7718" cy="85153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359D0279">
                <wp:simplePos x="0" y="0"/>
                <wp:positionH relativeFrom="column">
                  <wp:posOffset>1541145</wp:posOffset>
                </wp:positionH>
                <wp:positionV relativeFrom="paragraph">
                  <wp:posOffset>36195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24F54E1A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1544EB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Relaciones Exteriores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121.35pt;margin-top:2.8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" stroked="f">
                <v:textbox>
                  <w:txbxContent>
                    <w:p w14:paraId="6BC3DA5F" w14:textId="24F54E1A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1544EB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Relaciones Exteriores</w:t>
                      </w:r>
                    </w:p>
                  </w:txbxContent>
                </v:textbox>
              </v:shape>
            </w:pict>
          </mc:Fallback>
        </mc:AlternateContent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5E977474">
                <wp:simplePos x="0" y="0"/>
                <wp:positionH relativeFrom="column">
                  <wp:posOffset>1266825</wp:posOffset>
                </wp:positionH>
                <wp:positionV relativeFrom="paragraph">
                  <wp:posOffset>81915</wp:posOffset>
                </wp:positionV>
                <wp:extent cx="365760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99.75pt;margin-top:6.45pt;width:4in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7324BC88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7324BC88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DE48CA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624E9555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Default="00EE1E7B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2FD2E699" w14:textId="77777777" w:rsidR="00DA7941" w:rsidRDefault="00DA7941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1E33A2A1" w14:textId="77777777" w:rsidR="00DA7941" w:rsidRDefault="00DA7941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24FB3992" w14:textId="199CCD2E" w:rsidR="00DA7941" w:rsidRDefault="00DA7941" w:rsidP="00DA7941">
      <w:pPr>
        <w:spacing w:after="0" w:line="240" w:lineRule="auto"/>
        <w:ind w:right="-45"/>
        <w:jc w:val="center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___________________________________</w:t>
      </w:r>
    </w:p>
    <w:p w14:paraId="2389CCC8" w14:textId="2E2DB47A" w:rsidR="00DA7941" w:rsidRPr="00E82502" w:rsidRDefault="00DA7941" w:rsidP="00DA7941">
      <w:pPr>
        <w:spacing w:after="0" w:line="240" w:lineRule="auto"/>
        <w:ind w:right="-45"/>
        <w:jc w:val="center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y sello</w:t>
      </w:r>
    </w:p>
    <w:sectPr w:rsidR="00DA7941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631CB" w14:textId="77777777" w:rsidR="00D374D3" w:rsidRDefault="00D374D3" w:rsidP="001007E7">
      <w:pPr>
        <w:spacing w:after="0" w:line="240" w:lineRule="auto"/>
      </w:pPr>
      <w:r>
        <w:separator/>
      </w:r>
    </w:p>
  </w:endnote>
  <w:endnote w:type="continuationSeparator" w:id="0">
    <w:p w14:paraId="6E47F42A" w14:textId="77777777" w:rsidR="00D374D3" w:rsidRDefault="00D374D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741A5" w14:textId="77777777" w:rsidR="00D374D3" w:rsidRDefault="00D374D3" w:rsidP="001007E7">
      <w:pPr>
        <w:spacing w:after="0" w:line="240" w:lineRule="auto"/>
      </w:pPr>
      <w:r>
        <w:separator/>
      </w:r>
    </w:p>
  </w:footnote>
  <w:footnote w:type="continuationSeparator" w:id="0">
    <w:p w14:paraId="552C0A82" w14:textId="77777777" w:rsidR="00D374D3" w:rsidRDefault="00D374D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6731"/>
    <w:rsid w:val="00017935"/>
    <w:rsid w:val="00021927"/>
    <w:rsid w:val="000222D0"/>
    <w:rsid w:val="00034DD9"/>
    <w:rsid w:val="00045479"/>
    <w:rsid w:val="0005792C"/>
    <w:rsid w:val="000B0DCD"/>
    <w:rsid w:val="000D0DC4"/>
    <w:rsid w:val="000E02D9"/>
    <w:rsid w:val="000E11CD"/>
    <w:rsid w:val="000F2ED0"/>
    <w:rsid w:val="001007E7"/>
    <w:rsid w:val="001020C0"/>
    <w:rsid w:val="0014493E"/>
    <w:rsid w:val="00146533"/>
    <w:rsid w:val="001466B0"/>
    <w:rsid w:val="001544EB"/>
    <w:rsid w:val="00157600"/>
    <w:rsid w:val="00170EC5"/>
    <w:rsid w:val="00181E8D"/>
    <w:rsid w:val="00194FF2"/>
    <w:rsid w:val="00196B6B"/>
    <w:rsid w:val="001A019B"/>
    <w:rsid w:val="001A3F92"/>
    <w:rsid w:val="001F73A7"/>
    <w:rsid w:val="002009A7"/>
    <w:rsid w:val="00205814"/>
    <w:rsid w:val="00253979"/>
    <w:rsid w:val="00253DBA"/>
    <w:rsid w:val="0026335F"/>
    <w:rsid w:val="00264EED"/>
    <w:rsid w:val="00266AAA"/>
    <w:rsid w:val="00294282"/>
    <w:rsid w:val="00295BD4"/>
    <w:rsid w:val="002B4D0A"/>
    <w:rsid w:val="002D3387"/>
    <w:rsid w:val="002D451D"/>
    <w:rsid w:val="002E1412"/>
    <w:rsid w:val="002E3679"/>
    <w:rsid w:val="002F6BC1"/>
    <w:rsid w:val="00314023"/>
    <w:rsid w:val="00341484"/>
    <w:rsid w:val="00354D45"/>
    <w:rsid w:val="00392351"/>
    <w:rsid w:val="003A6141"/>
    <w:rsid w:val="003D3E44"/>
    <w:rsid w:val="00404131"/>
    <w:rsid w:val="0042490F"/>
    <w:rsid w:val="004379A6"/>
    <w:rsid w:val="0044234A"/>
    <w:rsid w:val="00447387"/>
    <w:rsid w:val="00456C17"/>
    <w:rsid w:val="00466B9C"/>
    <w:rsid w:val="00493C7E"/>
    <w:rsid w:val="004B30DA"/>
    <w:rsid w:val="004C30FF"/>
    <w:rsid w:val="004D45A8"/>
    <w:rsid w:val="004E328A"/>
    <w:rsid w:val="004E4C3A"/>
    <w:rsid w:val="00500220"/>
    <w:rsid w:val="00535962"/>
    <w:rsid w:val="00554348"/>
    <w:rsid w:val="00563324"/>
    <w:rsid w:val="00611A07"/>
    <w:rsid w:val="0062592A"/>
    <w:rsid w:val="006506D0"/>
    <w:rsid w:val="00651E48"/>
    <w:rsid w:val="00657427"/>
    <w:rsid w:val="00666D56"/>
    <w:rsid w:val="006709BC"/>
    <w:rsid w:val="00680B43"/>
    <w:rsid w:val="0069363A"/>
    <w:rsid w:val="006A14E8"/>
    <w:rsid w:val="006A75B2"/>
    <w:rsid w:val="006B3262"/>
    <w:rsid w:val="006D0198"/>
    <w:rsid w:val="006D63D5"/>
    <w:rsid w:val="006F4D85"/>
    <w:rsid w:val="006F567F"/>
    <w:rsid w:val="00725091"/>
    <w:rsid w:val="00735513"/>
    <w:rsid w:val="0077215C"/>
    <w:rsid w:val="00780880"/>
    <w:rsid w:val="007B0E1F"/>
    <w:rsid w:val="007B6F6F"/>
    <w:rsid w:val="00820C9F"/>
    <w:rsid w:val="0082707E"/>
    <w:rsid w:val="008315B0"/>
    <w:rsid w:val="00882561"/>
    <w:rsid w:val="008A4699"/>
    <w:rsid w:val="008B3AE5"/>
    <w:rsid w:val="008C388B"/>
    <w:rsid w:val="008C766D"/>
    <w:rsid w:val="008E2D9E"/>
    <w:rsid w:val="008E3CF3"/>
    <w:rsid w:val="008E5FA0"/>
    <w:rsid w:val="0091211D"/>
    <w:rsid w:val="00915163"/>
    <w:rsid w:val="00917471"/>
    <w:rsid w:val="00960773"/>
    <w:rsid w:val="009640B4"/>
    <w:rsid w:val="00966EEE"/>
    <w:rsid w:val="00976893"/>
    <w:rsid w:val="00977C54"/>
    <w:rsid w:val="009951E4"/>
    <w:rsid w:val="009A7AA6"/>
    <w:rsid w:val="009C16E5"/>
    <w:rsid w:val="00A16099"/>
    <w:rsid w:val="00A47CC7"/>
    <w:rsid w:val="00A47CFE"/>
    <w:rsid w:val="00A640BD"/>
    <w:rsid w:val="00A641A7"/>
    <w:rsid w:val="00A72DCA"/>
    <w:rsid w:val="00A72F42"/>
    <w:rsid w:val="00A8423C"/>
    <w:rsid w:val="00AC485F"/>
    <w:rsid w:val="00AD5017"/>
    <w:rsid w:val="00AD7919"/>
    <w:rsid w:val="00AF2E6B"/>
    <w:rsid w:val="00B14C61"/>
    <w:rsid w:val="00B55168"/>
    <w:rsid w:val="00B62EEF"/>
    <w:rsid w:val="00B97B51"/>
    <w:rsid w:val="00BA0007"/>
    <w:rsid w:val="00BB1D79"/>
    <w:rsid w:val="00BC1D0C"/>
    <w:rsid w:val="00BC2248"/>
    <w:rsid w:val="00BC26C3"/>
    <w:rsid w:val="00BC3D57"/>
    <w:rsid w:val="00BC61BD"/>
    <w:rsid w:val="00BD1586"/>
    <w:rsid w:val="00C078CB"/>
    <w:rsid w:val="00C22DBE"/>
    <w:rsid w:val="00C2325B"/>
    <w:rsid w:val="00C5078F"/>
    <w:rsid w:val="00C66D08"/>
    <w:rsid w:val="00C7470C"/>
    <w:rsid w:val="00CA0E82"/>
    <w:rsid w:val="00CA164C"/>
    <w:rsid w:val="00CA4661"/>
    <w:rsid w:val="00CB0EB7"/>
    <w:rsid w:val="00CE67A3"/>
    <w:rsid w:val="00D1201E"/>
    <w:rsid w:val="00D23624"/>
    <w:rsid w:val="00D24FA7"/>
    <w:rsid w:val="00D374D3"/>
    <w:rsid w:val="00D45A3E"/>
    <w:rsid w:val="00D64696"/>
    <w:rsid w:val="00D7710E"/>
    <w:rsid w:val="00D90D49"/>
    <w:rsid w:val="00D9600B"/>
    <w:rsid w:val="00DA7941"/>
    <w:rsid w:val="00DC5D96"/>
    <w:rsid w:val="00DD0305"/>
    <w:rsid w:val="00DD4F3E"/>
    <w:rsid w:val="00E01BA0"/>
    <w:rsid w:val="00E1194D"/>
    <w:rsid w:val="00E13E55"/>
    <w:rsid w:val="00E617CB"/>
    <w:rsid w:val="00E82502"/>
    <w:rsid w:val="00EA6B34"/>
    <w:rsid w:val="00EA7406"/>
    <w:rsid w:val="00EE1E7B"/>
    <w:rsid w:val="00F118C9"/>
    <w:rsid w:val="00F225BF"/>
    <w:rsid w:val="00F53753"/>
    <w:rsid w:val="00F570F7"/>
    <w:rsid w:val="00F7167E"/>
    <w:rsid w:val="00F7443C"/>
    <w:rsid w:val="00F84D68"/>
    <w:rsid w:val="00F85F09"/>
    <w:rsid w:val="00F9504D"/>
    <w:rsid w:val="00FA01DC"/>
    <w:rsid w:val="00FA2AFA"/>
    <w:rsid w:val="00FB7DB0"/>
    <w:rsid w:val="00FC2027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15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09E75-3CC9-4DCF-883C-AB6DF34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1</Pages>
  <Words>162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Egiessel Daviany Hernández Beltré</cp:lastModifiedBy>
  <cp:revision>51</cp:revision>
  <cp:lastPrinted>2011-03-04T18:48:00Z</cp:lastPrinted>
  <dcterms:created xsi:type="dcterms:W3CDTF">2020-09-11T21:39:00Z</dcterms:created>
  <dcterms:modified xsi:type="dcterms:W3CDTF">2026-10-02T15:48:00Z</dcterms:modified>
</cp:coreProperties>
</file>