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EDD6" w14:textId="3B4CE648" w:rsidR="00535962" w:rsidRPr="00F7167E" w:rsidRDefault="003860AA">
      <w:r>
        <w:rPr>
          <w:noProof/>
        </w:rPr>
        <w:drawing>
          <wp:anchor distT="0" distB="0" distL="114300" distR="114300" simplePos="0" relativeHeight="251666944" behindDoc="0" locked="0" layoutInCell="1" allowOverlap="1" wp14:anchorId="6A269B4B" wp14:editId="02CEBC64">
            <wp:simplePos x="0" y="0"/>
            <wp:positionH relativeFrom="column">
              <wp:posOffset>-259080</wp:posOffset>
            </wp:positionH>
            <wp:positionV relativeFrom="paragraph">
              <wp:posOffset>0</wp:posOffset>
            </wp:positionV>
            <wp:extent cx="895350" cy="791210"/>
            <wp:effectExtent l="0" t="0" r="0" b="8890"/>
            <wp:wrapThrough wrapText="bothSides">
              <wp:wrapPolygon edited="0">
                <wp:start x="0" y="0"/>
                <wp:lineTo x="0" y="21323"/>
                <wp:lineTo x="21140" y="21323"/>
                <wp:lineTo x="21140" y="0"/>
                <wp:lineTo x="0" y="0"/>
              </wp:wrapPolygon>
            </wp:wrapThrough>
            <wp:docPr id="1780100698" name="Imagen 1780100698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2C8FFE" wp14:editId="65B42619">
                <wp:simplePos x="0" y="0"/>
                <wp:positionH relativeFrom="column">
                  <wp:posOffset>2903220</wp:posOffset>
                </wp:positionH>
                <wp:positionV relativeFrom="paragraph">
                  <wp:posOffset>198120</wp:posOffset>
                </wp:positionV>
                <wp:extent cx="3037840" cy="361950"/>
                <wp:effectExtent l="0" t="0" r="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12F10" w14:textId="5E09C617" w:rsidR="002E1412" w:rsidRPr="002E1412" w:rsidRDefault="00E0755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C3396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</w:t>
                                </w:r>
                                <w:r w:rsidR="007D36C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RI</w:t>
                                </w:r>
                                <w:r w:rsidR="00C3396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O DE DEPORTES Y RECREACIÓN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C8FFE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28.6pt;margin-top:15.6pt;width:239.2pt;height:2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" stroked="f">
                <v:textbox>
                  <w:txbxContent>
                    <w:p w14:paraId="19C12F10" w14:textId="5E09C617" w:rsidR="002E1412" w:rsidRPr="002E1412" w:rsidRDefault="009C4F3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C33965">
                            <w:rPr>
                              <w:rStyle w:val="Style6"/>
                              <w:sz w:val="24"/>
                              <w:szCs w:val="24"/>
                            </w:rPr>
                            <w:t>MINISTE</w:t>
                          </w:r>
                          <w:r w:rsidR="007D36C4">
                            <w:rPr>
                              <w:rStyle w:val="Style6"/>
                              <w:sz w:val="24"/>
                              <w:szCs w:val="24"/>
                            </w:rPr>
                            <w:t>RI</w:t>
                          </w:r>
                          <w:r w:rsidR="00C33965">
                            <w:rPr>
                              <w:rStyle w:val="Style6"/>
                              <w:sz w:val="24"/>
                              <w:szCs w:val="24"/>
                            </w:rPr>
                            <w:t>O DE DEPORTES Y RECREACIÓN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33965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76949E2F" wp14:editId="217F5AA2">
                <wp:simplePos x="0" y="0"/>
                <wp:positionH relativeFrom="column">
                  <wp:posOffset>6713220</wp:posOffset>
                </wp:positionH>
                <wp:positionV relativeFrom="paragraph">
                  <wp:posOffset>-570230</wp:posOffset>
                </wp:positionV>
                <wp:extent cx="2246630" cy="701040"/>
                <wp:effectExtent l="0" t="0" r="2032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663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6"/>
                                    <w:szCs w:val="2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E8A205A" w14:textId="6609A818" w:rsidR="00840E00" w:rsidRPr="00C33965" w:rsidRDefault="005F1736" w:rsidP="00840E00">
                                    <w:pPr>
                                      <w:jc w:val="center"/>
                                      <w:rPr>
                                        <w:sz w:val="22"/>
                                        <w:szCs w:val="22"/>
                                      </w:rPr>
                                    </w:pPr>
                                    <w:r w:rsidRPr="00736F7C">
                                      <w:rPr>
                                        <w:rFonts w:ascii="Book Antiqua" w:hAnsi="Book Antiqua"/>
                                        <w:b/>
                                        <w:sz w:val="22"/>
                                        <w:szCs w:val="22"/>
                                      </w:rPr>
                                      <w:t>MIDEREC-CCC-CP-2026-0015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E83C27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49E2F" id="Group 20" o:spid="_x0000_s1027" style="position:absolute;margin-left:528.6pt;margin-top:-44.9pt;width:176.9pt;height:55.2pt;z-index:25166080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6"/>
                              <w:szCs w:val="2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E8A205A" w14:textId="6609A818" w:rsidR="00840E00" w:rsidRPr="00C33965" w:rsidRDefault="005F1736" w:rsidP="00840E00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36F7C">
                                <w:rPr>
                                  <w:rFonts w:ascii="Book Antiqua" w:hAnsi="Book Antiqua"/>
                                  <w:b/>
                                  <w:sz w:val="22"/>
                                  <w:szCs w:val="22"/>
                                </w:rPr>
                                <w:t>MIDEREC-CCC-CP-2026-0015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2E83C27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06DA0D5" wp14:editId="3E2F4216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830DB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DA0D5" id="Text Box 27" o:spid="_x0000_s1032" type="#_x0000_t202" style="position:absolute;margin-left:-29.35pt;margin-top:-40.2pt;width:74.65pt;height:24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58830DB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39A827F3" w14:textId="7A66CF37" w:rsidR="00535962" w:rsidRPr="00535962" w:rsidRDefault="00E80A52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E7A0B4" wp14:editId="7641E81C">
                <wp:simplePos x="0" y="0"/>
                <wp:positionH relativeFrom="column">
                  <wp:posOffset>7386763</wp:posOffset>
                </wp:positionH>
                <wp:positionV relativeFrom="paragraph">
                  <wp:posOffset>8117</wp:posOffset>
                </wp:positionV>
                <wp:extent cx="1787028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702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11DC2B" w14:textId="41CA23DD" w:rsidR="0026335F" w:rsidRPr="0026335F" w:rsidRDefault="00E0755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 w:fullDate="2026-04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F1736">
                                  <w:rPr>
                                    <w:rStyle w:val="Style5"/>
                                    <w:lang w:val="es-DO"/>
                                  </w:rPr>
                                  <w:t>21 de abril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7A0B4" id="Text Box 12" o:spid="_x0000_s1033" type="#_x0000_t202" style="position:absolute;margin-left:581.65pt;margin-top:.65pt;width:140.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YMj5AEAAKg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" filled="f" stroked="f">
                <v:textbox>
                  <w:txbxContent>
                    <w:p w14:paraId="0111DC2B" w14:textId="41CA23DD" w:rsidR="0026335F" w:rsidRPr="0026335F" w:rsidRDefault="00E0755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 w:fullDate="2026-04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F1736">
                            <w:rPr>
                              <w:rStyle w:val="Style5"/>
                              <w:lang w:val="es-DO"/>
                            </w:rPr>
                            <w:t>21 de abril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860AA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3BD3A0" wp14:editId="03AC21D3">
                <wp:simplePos x="0" y="0"/>
                <wp:positionH relativeFrom="column">
                  <wp:posOffset>2905125</wp:posOffset>
                </wp:positionH>
                <wp:positionV relativeFrom="paragraph">
                  <wp:posOffset>199390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12892F" w14:textId="77777777" w:rsidR="00F7443C" w:rsidRPr="004767CC" w:rsidRDefault="00E0755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BD3A0" id="Text Box 18" o:spid="_x0000_s1034" type="#_x0000_t202" style="position:absolute;margin-left:228.75pt;margin-top:15.7pt;width:233.45pt;height:30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" stroked="f">
                <v:textbox>
                  <w:txbxContent>
                    <w:p w14:paraId="5D12892F" w14:textId="77777777" w:rsidR="00F7443C" w:rsidRPr="004767CC" w:rsidRDefault="009C4F3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3115CC3" w14:textId="59C46EF5" w:rsidR="007D608F" w:rsidRDefault="00830A6F" w:rsidP="00E8127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3A657A0" wp14:editId="6DEB55BE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845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657A0" id="Text Box 13" o:spid="_x0000_s1035" type="#_x0000_t202" style="position:absolute;margin-left:627.6pt;margin-top:4.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D9Cpaf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24845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C206341" w14:textId="7FF3C4F1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118C9A39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5A052C83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1389731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B10D023" w14:textId="7024696E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="0098027A" w:rsidRPr="00826EEF">
        <w:rPr>
          <w:rFonts w:ascii="Arial" w:hAnsi="Arial" w:cs="Arial"/>
          <w:bCs/>
          <w:color w:val="auto"/>
          <w:sz w:val="22"/>
          <w:szCs w:val="22"/>
        </w:rPr>
        <w:t xml:space="preserve">seis (6) </w:t>
      </w:r>
      <w:r w:rsidRPr="00826EEF">
        <w:rPr>
          <w:rFonts w:ascii="Arial" w:hAnsi="Arial" w:cs="Arial"/>
          <w:bCs/>
          <w:color w:val="auto"/>
          <w:sz w:val="22"/>
          <w:szCs w:val="22"/>
        </w:rPr>
        <w:t>años</w:t>
      </w:r>
      <w:r w:rsidR="0098027A" w:rsidRPr="00826EEF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="0098027A">
        <w:rPr>
          <w:rFonts w:ascii="Arial" w:hAnsi="Arial" w:cs="Arial"/>
          <w:bCs/>
          <w:sz w:val="22"/>
          <w:szCs w:val="22"/>
        </w:rPr>
        <w:t>(2019 en adelante)</w:t>
      </w:r>
      <w:r w:rsidRPr="00AE0C17">
        <w:rPr>
          <w:rFonts w:ascii="Arial" w:hAnsi="Arial" w:cs="Arial"/>
          <w:bCs/>
          <w:sz w:val="22"/>
          <w:szCs w:val="22"/>
        </w:rPr>
        <w:t>.</w:t>
      </w:r>
    </w:p>
    <w:p w14:paraId="6F0D8A9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4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4"/>
        <w:gridCol w:w="2251"/>
        <w:gridCol w:w="1266"/>
        <w:gridCol w:w="1123"/>
        <w:gridCol w:w="1556"/>
        <w:gridCol w:w="1777"/>
        <w:gridCol w:w="1980"/>
        <w:gridCol w:w="1767"/>
        <w:gridCol w:w="1829"/>
      </w:tblGrid>
      <w:tr w:rsidR="00BA707D" w:rsidRPr="00AE0C17" w14:paraId="5788DE0D" w14:textId="77777777" w:rsidTr="00BA707D">
        <w:trPr>
          <w:trHeight w:val="1415"/>
          <w:jc w:val="center"/>
        </w:trPr>
        <w:tc>
          <w:tcPr>
            <w:tcW w:w="0" w:type="auto"/>
            <w:vAlign w:val="center"/>
          </w:tcPr>
          <w:p w14:paraId="758A54FC" w14:textId="1D191EB3" w:rsidR="00BA707D" w:rsidRPr="001341C6" w:rsidRDefault="00BA707D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Título del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servicios o contrato</w:t>
            </w:r>
          </w:p>
        </w:tc>
        <w:tc>
          <w:tcPr>
            <w:tcW w:w="2251" w:type="dxa"/>
            <w:vAlign w:val="center"/>
          </w:tcPr>
          <w:p w14:paraId="56EB4640" w14:textId="18FB07D2" w:rsidR="00BA707D" w:rsidRPr="001341C6" w:rsidRDefault="00BA707D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Valor total d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el contrato /orden de compra 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del que ha sido responsable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como proveedor</w:t>
            </w:r>
          </w:p>
        </w:tc>
        <w:tc>
          <w:tcPr>
            <w:tcW w:w="1266" w:type="dxa"/>
            <w:vAlign w:val="center"/>
          </w:tcPr>
          <w:p w14:paraId="1AF2E516" w14:textId="70948FBE" w:rsidR="00BA707D" w:rsidRPr="00AE0C17" w:rsidRDefault="00BA707D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Tiempo </w:t>
            </w: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del contrato</w:t>
            </w:r>
          </w:p>
        </w:tc>
        <w:tc>
          <w:tcPr>
            <w:tcW w:w="1123" w:type="dxa"/>
            <w:vAlign w:val="center"/>
          </w:tcPr>
          <w:p w14:paraId="734B3CAE" w14:textId="637DEA48" w:rsidR="00BA707D" w:rsidRPr="00AE0C17" w:rsidRDefault="00BA707D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Fecha de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inicio</w:t>
            </w:r>
          </w:p>
        </w:tc>
        <w:tc>
          <w:tcPr>
            <w:tcW w:w="1556" w:type="dxa"/>
            <w:vAlign w:val="center"/>
          </w:tcPr>
          <w:p w14:paraId="2863C830" w14:textId="55D5C150" w:rsidR="00BA707D" w:rsidRPr="00AE0C17" w:rsidRDefault="00BA707D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del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contrato u orden de compra 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completado</w:t>
            </w:r>
          </w:p>
        </w:tc>
        <w:tc>
          <w:tcPr>
            <w:tcW w:w="1777" w:type="dxa"/>
            <w:vAlign w:val="center"/>
          </w:tcPr>
          <w:p w14:paraId="17039F59" w14:textId="2AFF7F82" w:rsidR="00BA707D" w:rsidRPr="00AE0C17" w:rsidRDefault="00BA707D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Entidad contratante</w:t>
            </w:r>
          </w:p>
        </w:tc>
        <w:tc>
          <w:tcPr>
            <w:tcW w:w="1980" w:type="dxa"/>
            <w:vAlign w:val="center"/>
          </w:tcPr>
          <w:p w14:paraId="0104DEDF" w14:textId="72297E2B" w:rsidR="00BA707D" w:rsidRPr="00AE0C17" w:rsidRDefault="00BA707D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Monto del contrato</w:t>
            </w:r>
          </w:p>
        </w:tc>
        <w:tc>
          <w:tcPr>
            <w:tcW w:w="1767" w:type="dxa"/>
          </w:tcPr>
          <w:p w14:paraId="723E7ED8" w14:textId="4D12E590" w:rsidR="00BA707D" w:rsidRPr="00AE0C17" w:rsidRDefault="00BA707D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Cantidad de raciones diarias </w:t>
            </w:r>
            <w:r w:rsidR="00DC3E94">
              <w:rPr>
                <w:rFonts w:ascii="Arial" w:hAnsi="Arial" w:cs="Arial"/>
                <w:b/>
                <w:bCs/>
                <w:sz w:val="20"/>
                <w:szCs w:val="22"/>
              </w:rPr>
              <w:t>a entregar según contrato/ orden de compra</w:t>
            </w:r>
          </w:p>
        </w:tc>
        <w:tc>
          <w:tcPr>
            <w:tcW w:w="1829" w:type="dxa"/>
            <w:vAlign w:val="center"/>
          </w:tcPr>
          <w:p w14:paraId="6FB982A9" w14:textId="77777777" w:rsidR="00307274" w:rsidRDefault="00BA707D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¿Certificación definitiva expedida? </w:t>
            </w:r>
          </w:p>
          <w:p w14:paraId="67CCABE7" w14:textId="77777777" w:rsidR="00C505DD" w:rsidRDefault="00BA707D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Sí –</w:t>
            </w:r>
          </w:p>
          <w:p w14:paraId="465ABADC" w14:textId="1B68F125" w:rsidR="00C505DD" w:rsidRDefault="00C505DD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Colocar “NO” si</w:t>
            </w:r>
          </w:p>
          <w:p w14:paraId="32E6B3B4" w14:textId="4D80121D" w:rsidR="00BA707D" w:rsidRPr="00AE0C17" w:rsidRDefault="00BA707D" w:rsidP="00C505DD">
            <w:pPr>
              <w:pStyle w:val="Default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(contratos</w:t>
            </w:r>
            <w:r w:rsidR="00C505DD">
              <w:rPr>
                <w:rFonts w:ascii="Arial" w:hAnsi="Arial" w:cs="Arial"/>
                <w:b/>
                <w:bCs/>
                <w:sz w:val="20"/>
                <w:szCs w:val="22"/>
              </w:rPr>
              <w:t>/ ´orden de compra estar en curso</w:t>
            </w:r>
          </w:p>
        </w:tc>
      </w:tr>
      <w:tr w:rsidR="00BA707D" w:rsidRPr="00AE0C17" w14:paraId="0352482A" w14:textId="77777777" w:rsidTr="00BA707D">
        <w:trPr>
          <w:trHeight w:val="229"/>
          <w:jc w:val="center"/>
        </w:trPr>
        <w:tc>
          <w:tcPr>
            <w:tcW w:w="0" w:type="auto"/>
          </w:tcPr>
          <w:p w14:paraId="38BB8003" w14:textId="3FED813E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0C2AC8D0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60667F3E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572C69C1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5DE1F118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3FEB19B5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3946157D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0E7EAE4E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50B322FE" w14:textId="62952378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59FD4299" w14:textId="77777777" w:rsidTr="00BA707D">
        <w:trPr>
          <w:trHeight w:val="211"/>
          <w:jc w:val="center"/>
        </w:trPr>
        <w:tc>
          <w:tcPr>
            <w:tcW w:w="0" w:type="auto"/>
          </w:tcPr>
          <w:p w14:paraId="06A7173A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5332C6BE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5DFF3A1C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23651F96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7979880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466503EF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2C54BE11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4B02B99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4A0C6EA3" w14:textId="2CF1958B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60A88FB1" w14:textId="77777777" w:rsidTr="00BA707D">
        <w:trPr>
          <w:trHeight w:val="229"/>
          <w:jc w:val="center"/>
        </w:trPr>
        <w:tc>
          <w:tcPr>
            <w:tcW w:w="0" w:type="auto"/>
          </w:tcPr>
          <w:p w14:paraId="63F0CA30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27896EC7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5E6B8BE0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5EE20A6E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20B71A0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2B6EEA0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59157DDD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4181E11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288A6745" w14:textId="42974D6B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4D95D73F" w14:textId="77777777" w:rsidTr="00BA707D">
        <w:trPr>
          <w:trHeight w:val="229"/>
          <w:jc w:val="center"/>
        </w:trPr>
        <w:tc>
          <w:tcPr>
            <w:tcW w:w="0" w:type="auto"/>
          </w:tcPr>
          <w:p w14:paraId="3D9D5A09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5893D1DA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39E67615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594CCDF5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72861109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1C4868BA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20E67520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229734E7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44280007" w14:textId="2EA59D7B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4760AA7F" w14:textId="77777777" w:rsidTr="00BA707D">
        <w:trPr>
          <w:trHeight w:val="229"/>
          <w:jc w:val="center"/>
        </w:trPr>
        <w:tc>
          <w:tcPr>
            <w:tcW w:w="0" w:type="auto"/>
          </w:tcPr>
          <w:p w14:paraId="086F6967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352B3BE8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56A6028E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39BCE22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1E3D6AA2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3530889E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21F5DEF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19BB7AD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707804E5" w14:textId="1DD544C2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00D4333B" w14:textId="77777777" w:rsidTr="00BA707D">
        <w:trPr>
          <w:trHeight w:val="229"/>
          <w:jc w:val="center"/>
        </w:trPr>
        <w:tc>
          <w:tcPr>
            <w:tcW w:w="0" w:type="auto"/>
          </w:tcPr>
          <w:p w14:paraId="627993CA" w14:textId="1584111A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6D279B6D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238285C8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615313C2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4B29EBF7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224E518D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319B5A80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5F696823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2FEBB6E5" w14:textId="4864D5C3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6BD59C08" w14:textId="77777777" w:rsidTr="00BA707D">
        <w:trPr>
          <w:trHeight w:val="229"/>
          <w:jc w:val="center"/>
        </w:trPr>
        <w:tc>
          <w:tcPr>
            <w:tcW w:w="0" w:type="auto"/>
          </w:tcPr>
          <w:p w14:paraId="67BE0F36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015A6DFA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0539C938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14E92212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4ECCB868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1ECB3A44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75870F80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787E2353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596AA8AB" w14:textId="69CCFFCC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3E98E93D" w14:textId="77777777" w:rsidTr="00BA707D">
        <w:trPr>
          <w:trHeight w:val="211"/>
          <w:jc w:val="center"/>
        </w:trPr>
        <w:tc>
          <w:tcPr>
            <w:tcW w:w="0" w:type="auto"/>
          </w:tcPr>
          <w:p w14:paraId="7CCFDF08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4DAC271F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6065BBC8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39E1DA99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288BEB7C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1AD5CDF7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174B2F03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12F53315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3A5734FF" w14:textId="1A1E2EC6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13EA5503" w14:textId="77777777" w:rsidTr="00BA707D">
        <w:trPr>
          <w:trHeight w:val="229"/>
          <w:jc w:val="center"/>
        </w:trPr>
        <w:tc>
          <w:tcPr>
            <w:tcW w:w="0" w:type="auto"/>
          </w:tcPr>
          <w:p w14:paraId="0B389165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142E8711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58005391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1F92CAF4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5D80ADF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2C9F70FE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7BBE8EF2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3E93F03C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587ECF7A" w14:textId="63B5553D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BA707D" w:rsidRPr="00AE0C17" w14:paraId="7BB22E8E" w14:textId="77777777" w:rsidTr="00BA707D">
        <w:trPr>
          <w:trHeight w:val="229"/>
          <w:jc w:val="center"/>
        </w:trPr>
        <w:tc>
          <w:tcPr>
            <w:tcW w:w="0" w:type="auto"/>
          </w:tcPr>
          <w:p w14:paraId="1FCC17D4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51" w:type="dxa"/>
          </w:tcPr>
          <w:p w14:paraId="73BADB48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66" w:type="dxa"/>
          </w:tcPr>
          <w:p w14:paraId="627B4CFE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23" w:type="dxa"/>
          </w:tcPr>
          <w:p w14:paraId="2F45A595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56" w:type="dxa"/>
          </w:tcPr>
          <w:p w14:paraId="1DEE21E4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77" w:type="dxa"/>
          </w:tcPr>
          <w:p w14:paraId="5396FCB9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980" w:type="dxa"/>
          </w:tcPr>
          <w:p w14:paraId="626A1754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767" w:type="dxa"/>
          </w:tcPr>
          <w:p w14:paraId="17D4C6BB" w14:textId="77777777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29" w:type="dxa"/>
          </w:tcPr>
          <w:p w14:paraId="1B0DCE5B" w14:textId="4C73F6ED" w:rsidR="00BA707D" w:rsidRPr="00AE0C17" w:rsidRDefault="00BA707D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083ED491" w14:textId="77295093" w:rsidR="007372FF" w:rsidRPr="00C33965" w:rsidRDefault="007372FF" w:rsidP="007372FF">
      <w:pPr>
        <w:pStyle w:val="Default"/>
        <w:jc w:val="both"/>
        <w:rPr>
          <w:rFonts w:ascii="Arial" w:hAnsi="Arial" w:cs="Arial"/>
          <w:b/>
          <w:sz w:val="20"/>
          <w:szCs w:val="22"/>
        </w:rPr>
      </w:pPr>
      <w:r w:rsidRPr="00C33965">
        <w:rPr>
          <w:rFonts w:ascii="Arial" w:hAnsi="Arial" w:cs="Arial"/>
          <w:b/>
          <w:sz w:val="20"/>
          <w:szCs w:val="22"/>
        </w:rPr>
        <w:t xml:space="preserve">Se adjuntan </w:t>
      </w:r>
      <w:r w:rsidR="00C33965" w:rsidRPr="00C33965">
        <w:rPr>
          <w:rFonts w:ascii="Arial" w:hAnsi="Arial" w:cs="Arial"/>
          <w:b/>
          <w:sz w:val="20"/>
          <w:szCs w:val="22"/>
        </w:rPr>
        <w:t>contratos/ órdenes y certificaciones de cumplimiento</w:t>
      </w:r>
      <w:r w:rsidR="00090E8D" w:rsidRPr="00C33965">
        <w:rPr>
          <w:rFonts w:ascii="Arial" w:hAnsi="Arial" w:cs="Arial"/>
          <w:b/>
          <w:sz w:val="20"/>
          <w:szCs w:val="22"/>
        </w:rPr>
        <w:t xml:space="preserve"> expedidos por los Ó</w:t>
      </w:r>
      <w:r w:rsidRPr="00C33965">
        <w:rPr>
          <w:rFonts w:ascii="Arial" w:hAnsi="Arial" w:cs="Arial"/>
          <w:b/>
          <w:sz w:val="20"/>
          <w:szCs w:val="22"/>
        </w:rPr>
        <w:t xml:space="preserve">rganos de Contratación correspondientes </w:t>
      </w:r>
      <w:r w:rsidR="00284B63" w:rsidRPr="00C33965">
        <w:rPr>
          <w:rFonts w:ascii="Arial" w:hAnsi="Arial" w:cs="Arial"/>
          <w:b/>
          <w:sz w:val="20"/>
          <w:szCs w:val="22"/>
        </w:rPr>
        <w:t>en………..</w:t>
      </w:r>
      <w:r w:rsidRPr="00C33965">
        <w:rPr>
          <w:rFonts w:ascii="Arial" w:hAnsi="Arial" w:cs="Arial"/>
          <w:b/>
          <w:sz w:val="20"/>
          <w:szCs w:val="22"/>
        </w:rPr>
        <w:t>… folios adjuntos</w:t>
      </w:r>
      <w:r w:rsidR="00284B63" w:rsidRPr="00C33965">
        <w:rPr>
          <w:rFonts w:ascii="Arial" w:hAnsi="Arial" w:cs="Arial"/>
          <w:b/>
          <w:sz w:val="20"/>
          <w:szCs w:val="22"/>
        </w:rPr>
        <w:t>.</w:t>
      </w:r>
    </w:p>
    <w:p w14:paraId="6D6D77B2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1B95CA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8B31D5E" w14:textId="4F800E4A" w:rsidR="007372FF" w:rsidRPr="00AE0C17" w:rsidRDefault="007372FF" w:rsidP="00C33965">
      <w:pPr>
        <w:pStyle w:val="Default"/>
        <w:tabs>
          <w:tab w:val="right" w:pos="13958"/>
        </w:tabs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6A7A72D7" w14:textId="7CD33F7B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o personas autorizadas a firmar en nombre del Oferente)</w:t>
      </w:r>
    </w:p>
    <w:sectPr w:rsidR="00840E00" w:rsidRPr="00090E8D" w:rsidSect="00C33965">
      <w:footerReference w:type="default" r:id="rId9"/>
      <w:pgSz w:w="16838" w:h="11906" w:orient="landscape" w:code="9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CBCFE" w14:textId="77777777" w:rsidR="00E07556" w:rsidRDefault="00E07556" w:rsidP="001007E7">
      <w:pPr>
        <w:spacing w:after="0" w:line="240" w:lineRule="auto"/>
      </w:pPr>
      <w:r>
        <w:separator/>
      </w:r>
    </w:p>
  </w:endnote>
  <w:endnote w:type="continuationSeparator" w:id="0">
    <w:p w14:paraId="629984C2" w14:textId="77777777" w:rsidR="00E07556" w:rsidRDefault="00E0755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376E0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175421C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55038" w14:textId="77777777" w:rsidR="00E07556" w:rsidRDefault="00E07556" w:rsidP="001007E7">
      <w:pPr>
        <w:spacing w:after="0" w:line="240" w:lineRule="auto"/>
      </w:pPr>
      <w:r>
        <w:separator/>
      </w:r>
    </w:p>
  </w:footnote>
  <w:footnote w:type="continuationSeparator" w:id="0">
    <w:p w14:paraId="00F3DCC4" w14:textId="77777777" w:rsidR="00E07556" w:rsidRDefault="00E0755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295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7148B"/>
    <w:rsid w:val="00191842"/>
    <w:rsid w:val="00191ED7"/>
    <w:rsid w:val="00194FF2"/>
    <w:rsid w:val="001C3348"/>
    <w:rsid w:val="001F28CC"/>
    <w:rsid w:val="001F73A7"/>
    <w:rsid w:val="0022098A"/>
    <w:rsid w:val="002356C0"/>
    <w:rsid w:val="00253DBA"/>
    <w:rsid w:val="0026335F"/>
    <w:rsid w:val="002655DF"/>
    <w:rsid w:val="00284B63"/>
    <w:rsid w:val="002860A4"/>
    <w:rsid w:val="002971F5"/>
    <w:rsid w:val="002E1412"/>
    <w:rsid w:val="00307274"/>
    <w:rsid w:val="00312FA7"/>
    <w:rsid w:val="00314023"/>
    <w:rsid w:val="0031441A"/>
    <w:rsid w:val="003860AA"/>
    <w:rsid w:val="003B38E0"/>
    <w:rsid w:val="003F0543"/>
    <w:rsid w:val="003F2169"/>
    <w:rsid w:val="0042490F"/>
    <w:rsid w:val="00466B9C"/>
    <w:rsid w:val="004767CC"/>
    <w:rsid w:val="004C4743"/>
    <w:rsid w:val="0053293F"/>
    <w:rsid w:val="00535962"/>
    <w:rsid w:val="00551CCA"/>
    <w:rsid w:val="005B442B"/>
    <w:rsid w:val="005C70D3"/>
    <w:rsid w:val="005F1736"/>
    <w:rsid w:val="00602C05"/>
    <w:rsid w:val="00611A07"/>
    <w:rsid w:val="0062592A"/>
    <w:rsid w:val="006506D0"/>
    <w:rsid w:val="00651E48"/>
    <w:rsid w:val="006709BC"/>
    <w:rsid w:val="006758C0"/>
    <w:rsid w:val="006912D9"/>
    <w:rsid w:val="0069507F"/>
    <w:rsid w:val="006A43C4"/>
    <w:rsid w:val="00715915"/>
    <w:rsid w:val="007372FF"/>
    <w:rsid w:val="007410CD"/>
    <w:rsid w:val="007563D3"/>
    <w:rsid w:val="00780880"/>
    <w:rsid w:val="007B6F6F"/>
    <w:rsid w:val="007B7129"/>
    <w:rsid w:val="007D36C4"/>
    <w:rsid w:val="007D608F"/>
    <w:rsid w:val="007F7A0B"/>
    <w:rsid w:val="00810515"/>
    <w:rsid w:val="00822B7A"/>
    <w:rsid w:val="00826EEF"/>
    <w:rsid w:val="00830A6F"/>
    <w:rsid w:val="0083342F"/>
    <w:rsid w:val="00840E00"/>
    <w:rsid w:val="008610EA"/>
    <w:rsid w:val="00873E40"/>
    <w:rsid w:val="00896739"/>
    <w:rsid w:val="008A68D0"/>
    <w:rsid w:val="008B3AE5"/>
    <w:rsid w:val="00960F27"/>
    <w:rsid w:val="0098027A"/>
    <w:rsid w:val="009A2AEC"/>
    <w:rsid w:val="009C4F30"/>
    <w:rsid w:val="009D4DBE"/>
    <w:rsid w:val="009E45D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20DCB"/>
    <w:rsid w:val="00B32D0E"/>
    <w:rsid w:val="00B420BA"/>
    <w:rsid w:val="00B62EEF"/>
    <w:rsid w:val="00B679AD"/>
    <w:rsid w:val="00B976F4"/>
    <w:rsid w:val="00B97B51"/>
    <w:rsid w:val="00BA707D"/>
    <w:rsid w:val="00BC1D0C"/>
    <w:rsid w:val="00BC61BD"/>
    <w:rsid w:val="00BE4FB0"/>
    <w:rsid w:val="00C02595"/>
    <w:rsid w:val="00C33965"/>
    <w:rsid w:val="00C3792D"/>
    <w:rsid w:val="00C465F9"/>
    <w:rsid w:val="00C470D0"/>
    <w:rsid w:val="00C505DD"/>
    <w:rsid w:val="00C60365"/>
    <w:rsid w:val="00C66D08"/>
    <w:rsid w:val="00C95ADE"/>
    <w:rsid w:val="00CA4661"/>
    <w:rsid w:val="00CE67A3"/>
    <w:rsid w:val="00D023E9"/>
    <w:rsid w:val="00D24FA7"/>
    <w:rsid w:val="00D34B0D"/>
    <w:rsid w:val="00D64696"/>
    <w:rsid w:val="00D90D49"/>
    <w:rsid w:val="00DC3E94"/>
    <w:rsid w:val="00DC5D96"/>
    <w:rsid w:val="00DD4F3E"/>
    <w:rsid w:val="00E07556"/>
    <w:rsid w:val="00E13E55"/>
    <w:rsid w:val="00E3382C"/>
    <w:rsid w:val="00E61DF5"/>
    <w:rsid w:val="00E80A52"/>
    <w:rsid w:val="00E81276"/>
    <w:rsid w:val="00EA7406"/>
    <w:rsid w:val="00ED39DD"/>
    <w:rsid w:val="00EE1D2C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9B696F"/>
  <w15:docId w15:val="{411A9A48-CEC5-4239-A91F-F8C479C5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671FD-2BCD-44B1-AAD0-0630C9B30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151</Words>
  <Characters>839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Kissairis Mabel Diaz Polanco</cp:lastModifiedBy>
  <cp:revision>15</cp:revision>
  <cp:lastPrinted>2011-03-04T19:05:00Z</cp:lastPrinted>
  <dcterms:created xsi:type="dcterms:W3CDTF">2025-03-24T19:30:00Z</dcterms:created>
  <dcterms:modified xsi:type="dcterms:W3CDTF">2026-04-21T21:37:00Z</dcterms:modified>
</cp:coreProperties>
</file>