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F17B7" w14:textId="77E64DF9" w:rsidR="00535962" w:rsidRPr="00F7167E" w:rsidRDefault="000B1068">
      <w:r w:rsidRPr="000B1068">
        <w:rPr>
          <w:noProof/>
        </w:rPr>
        <w:drawing>
          <wp:anchor distT="0" distB="0" distL="114300" distR="114300" simplePos="0" relativeHeight="251701248" behindDoc="0" locked="0" layoutInCell="1" allowOverlap="1" wp14:anchorId="379A661D" wp14:editId="6CCBD5AC">
            <wp:simplePos x="0" y="0"/>
            <wp:positionH relativeFrom="column">
              <wp:posOffset>76200</wp:posOffset>
            </wp:positionH>
            <wp:positionV relativeFrom="paragraph">
              <wp:posOffset>-307975</wp:posOffset>
            </wp:positionV>
            <wp:extent cx="895350" cy="791210"/>
            <wp:effectExtent l="0" t="0" r="0" b="8890"/>
            <wp:wrapNone/>
            <wp:docPr id="1780100698" name="Imagen 1780100698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3813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75FEF7E" wp14:editId="3D3AD074">
                <wp:simplePos x="0" y="0"/>
                <wp:positionH relativeFrom="column">
                  <wp:posOffset>6838499</wp:posOffset>
                </wp:positionH>
                <wp:positionV relativeFrom="paragraph">
                  <wp:posOffset>-585043</wp:posOffset>
                </wp:positionV>
                <wp:extent cx="2056765" cy="701040"/>
                <wp:effectExtent l="0" t="0" r="1968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676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47"/>
                            <a:chOff x="9151" y="720"/>
                            <a:chExt cx="2009" cy="788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3" y="1134"/>
                              <a:ext cx="1835" cy="37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1157AF" w14:textId="55CF0AA2" w:rsidR="00957FDA" w:rsidRPr="00770017" w:rsidRDefault="00846E79" w:rsidP="00957FDA">
                                <w:pPr>
                                  <w:jc w:val="center"/>
                                  <w:rPr>
                                    <w:rStyle w:val="Style6"/>
                                  </w:rPr>
                                </w:pPr>
                                <w:r w:rsidRPr="00846E79">
                                  <w:t>MIDEREC-CCC-CP-2026-0015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BEEA3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5FEF7E" id="Group 21" o:spid="_x0000_s1026" style="position:absolute;margin-left:538.45pt;margin-top:-46.05pt;width:161.95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847" coordorigin="9151,720" coordsize="2009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83;top:1134;width:1835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31157AF" w14:textId="55CF0AA2" w:rsidR="00957FDA" w:rsidRPr="00770017" w:rsidRDefault="00846E79" w:rsidP="00957FDA">
                          <w:pPr>
                            <w:jc w:val="center"/>
                            <w:rPr>
                              <w:rStyle w:val="Style6"/>
                            </w:rPr>
                          </w:pPr>
                          <w:r w:rsidRPr="00846E79">
                            <w:t>MIDEREC-CCC-CP-2026-0015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6BEEA3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A3813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4C68D2C" wp14:editId="4022A5F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43D5C1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68D2C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3743D5C1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BA3813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D80C8C" wp14:editId="308DA300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920A1B" w14:textId="4AF837DD" w:rsidR="002E1412" w:rsidRPr="002E1412" w:rsidRDefault="0074229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70017">
                                  <w:rPr>
                                    <w:rStyle w:val="Style6"/>
                                  </w:rPr>
                                  <w:t>Ministerio de Deportes y Recreación (MIDEREC)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80C8C" id="Text Box 16" o:spid="_x0000_s1032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pbR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0tR4jIuoL6SLwRJl/Rf0CbDvA3ZwN5quT+&#10;116g4sx8tqTdTb5cRhOmYLm6XlCAl5nqMiOsJKiSB86m7TZMxt071G1HlaZpWbgjvRudpHjp6tQ+&#10;+SYpdPJ4NOZlnG69/ImbPwA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AmxpbR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5C920A1B" w14:textId="4AF837DD" w:rsidR="002E1412" w:rsidRPr="002E1412" w:rsidRDefault="00E7152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70017">
                            <w:rPr>
                              <w:rStyle w:val="Style6"/>
                            </w:rPr>
                            <w:t>Ministerio de Deportes y Recreación (MIDEREC)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F5A116C" wp14:editId="3D5B5CD0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4DC3A3" w14:textId="3AE4D5AE" w:rsidR="00535962" w:rsidRPr="00535962" w:rsidRDefault="00BA3813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0465B6" wp14:editId="1E4B9F59">
                <wp:simplePos x="0" y="0"/>
                <wp:positionH relativeFrom="column">
                  <wp:posOffset>7019925</wp:posOffset>
                </wp:positionH>
                <wp:positionV relativeFrom="paragraph">
                  <wp:posOffset>36195</wp:posOffset>
                </wp:positionV>
                <wp:extent cx="2105025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8BB7DC" w14:textId="3C964B19" w:rsidR="0026335F" w:rsidRPr="0026335F" w:rsidRDefault="0074229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4-2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46E79">
                                  <w:rPr>
                                    <w:rStyle w:val="Style5"/>
                                    <w:lang w:val="es-DO"/>
                                  </w:rPr>
                                  <w:t>21 de abril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465B6" id="Text Box 12" o:spid="_x0000_s1033" type="#_x0000_t202" style="position:absolute;margin-left:552.75pt;margin-top:2.85pt;width:165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" filled="f" stroked="f">
                <v:textbox>
                  <w:txbxContent>
                    <w:p w14:paraId="6B8BB7DC" w14:textId="3C964B19" w:rsidR="0026335F" w:rsidRPr="0026335F" w:rsidRDefault="0074229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4-2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46E79">
                            <w:rPr>
                              <w:rStyle w:val="Style5"/>
                              <w:lang w:val="es-DO"/>
                            </w:rPr>
                            <w:t>21 de abril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FB1AF3" wp14:editId="6145CAB8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8B7C09" w14:textId="77777777" w:rsidR="00F7443C" w:rsidRPr="004767CC" w:rsidRDefault="0074229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B1AF3" id="Text Box 18" o:spid="_x0000_s1034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Biqmt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688B7C09" w14:textId="77777777" w:rsidR="00F7443C" w:rsidRPr="004767CC" w:rsidRDefault="00E7152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1571D4E" w14:textId="77777777" w:rsidR="00535962" w:rsidRDefault="00BA3813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7EEB01" wp14:editId="190A705D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273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EEB01" id="Text Box 13" o:spid="_x0000_s1035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08273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60C120C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8441B83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81D58F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8EA9FE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C05F0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AE0DCCB" w14:textId="4E70CB91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</w:p>
        </w:tc>
        <w:tc>
          <w:tcPr>
            <w:tcW w:w="1276" w:type="dxa"/>
            <w:vAlign w:val="center"/>
          </w:tcPr>
          <w:p w14:paraId="3F832645" w14:textId="6E996E51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</w:p>
        </w:tc>
        <w:tc>
          <w:tcPr>
            <w:tcW w:w="1701" w:type="dxa"/>
            <w:vAlign w:val="center"/>
          </w:tcPr>
          <w:p w14:paraId="25600CB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0D3C42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71914E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51243D0" w14:textId="77777777" w:rsidTr="00A24343">
        <w:trPr>
          <w:trHeight w:val="457"/>
          <w:jc w:val="center"/>
        </w:trPr>
        <w:tc>
          <w:tcPr>
            <w:tcW w:w="849" w:type="dxa"/>
          </w:tcPr>
          <w:p w14:paraId="17E06DDF" w14:textId="6A2FFC03" w:rsidR="0037246F" w:rsidRDefault="00204E34" w:rsidP="00BB657B">
            <w:pPr>
              <w:spacing w:after="0" w:line="240" w:lineRule="auto"/>
            </w:pPr>
            <w:r>
              <w:t>1</w:t>
            </w:r>
          </w:p>
        </w:tc>
        <w:tc>
          <w:tcPr>
            <w:tcW w:w="5584" w:type="dxa"/>
          </w:tcPr>
          <w:p w14:paraId="1A0DD987" w14:textId="74EA7A98" w:rsidR="0037246F" w:rsidRDefault="0037246F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205ECFA9" w14:textId="119B30E5" w:rsidR="0037246F" w:rsidRDefault="00D903B5" w:rsidP="00BB657B">
            <w:pPr>
              <w:spacing w:after="0" w:line="240" w:lineRule="auto"/>
            </w:pPr>
            <w:r>
              <w:t>Servicio</w:t>
            </w:r>
          </w:p>
        </w:tc>
        <w:tc>
          <w:tcPr>
            <w:tcW w:w="1276" w:type="dxa"/>
          </w:tcPr>
          <w:p w14:paraId="70514209" w14:textId="7C1143BB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85F43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9B0B6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B479B02" w14:textId="77777777" w:rsidR="0037246F" w:rsidRDefault="0037246F" w:rsidP="00BB657B">
            <w:pPr>
              <w:spacing w:after="0" w:line="240" w:lineRule="auto"/>
            </w:pPr>
          </w:p>
        </w:tc>
      </w:tr>
      <w:tr w:rsidR="006130E6" w14:paraId="6A4D6061" w14:textId="77777777" w:rsidTr="00A24343">
        <w:trPr>
          <w:trHeight w:val="457"/>
          <w:jc w:val="center"/>
        </w:trPr>
        <w:tc>
          <w:tcPr>
            <w:tcW w:w="849" w:type="dxa"/>
          </w:tcPr>
          <w:p w14:paraId="506F7A62" w14:textId="35774780" w:rsidR="006130E6" w:rsidRDefault="006130E6" w:rsidP="00BB657B">
            <w:pPr>
              <w:spacing w:after="0" w:line="240" w:lineRule="auto"/>
            </w:pPr>
            <w:r>
              <w:t>2</w:t>
            </w:r>
          </w:p>
        </w:tc>
        <w:tc>
          <w:tcPr>
            <w:tcW w:w="5584" w:type="dxa"/>
          </w:tcPr>
          <w:p w14:paraId="5FB6E807" w14:textId="77777777" w:rsidR="006130E6" w:rsidRDefault="006130E6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06F03A00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8EDC33A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4676EDF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F1542F1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DB600E7" w14:textId="77777777" w:rsidR="006130E6" w:rsidRDefault="006130E6" w:rsidP="00BB657B">
            <w:pPr>
              <w:spacing w:after="0" w:line="240" w:lineRule="auto"/>
            </w:pPr>
          </w:p>
        </w:tc>
      </w:tr>
      <w:tr w:rsidR="00770017" w14:paraId="28E9405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780440A" w14:textId="77777777" w:rsidR="00770017" w:rsidRPr="00770017" w:rsidRDefault="00770017" w:rsidP="00770017"/>
          <w:p w14:paraId="4EBF0E85" w14:textId="77777777" w:rsidR="00770017" w:rsidRPr="00770017" w:rsidRDefault="00770017" w:rsidP="00770017">
            <w:proofErr w:type="gramStart"/>
            <w:r w:rsidRPr="00770017">
              <w:t>VALOR  TOTAL</w:t>
            </w:r>
            <w:proofErr w:type="gramEnd"/>
            <w:r w:rsidRPr="00770017">
              <w:t xml:space="preserve"> DE LA OFERTA: …………………………………</w:t>
            </w:r>
            <w:proofErr w:type="gramStart"/>
            <w:r w:rsidRPr="00770017">
              <w:t>…….</w:t>
            </w:r>
            <w:proofErr w:type="gramEnd"/>
            <w:r w:rsidRPr="00770017">
              <w:t>.……… RD$</w:t>
            </w:r>
          </w:p>
          <w:p w14:paraId="129CEAD2" w14:textId="77777777" w:rsidR="00770017" w:rsidRPr="00770017" w:rsidRDefault="00770017" w:rsidP="00770017">
            <w:r w:rsidRPr="00770017">
              <w:t xml:space="preserve">Valor total de la oferta en </w:t>
            </w:r>
            <w:proofErr w:type="gramStart"/>
            <w:r w:rsidRPr="00770017">
              <w:t>letras:…</w:t>
            </w:r>
            <w:proofErr w:type="gramEnd"/>
            <w:r w:rsidRPr="00770017">
              <w:t>…………………………………………………………………………………………………………………………………</w:t>
            </w:r>
          </w:p>
        </w:tc>
      </w:tr>
    </w:tbl>
    <w:p w14:paraId="175669C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925C4A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8F5F2B6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E6D2B3A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7D201440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2B5E6B1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A3813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8561F2" wp14:editId="580B69AA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C64F4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561F2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430C64F4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36337" w14:textId="77777777" w:rsidR="00742298" w:rsidRDefault="00742298" w:rsidP="001007E7">
      <w:pPr>
        <w:spacing w:after="0" w:line="240" w:lineRule="auto"/>
      </w:pPr>
      <w:r>
        <w:separator/>
      </w:r>
    </w:p>
  </w:endnote>
  <w:endnote w:type="continuationSeparator" w:id="0">
    <w:p w14:paraId="2C635E19" w14:textId="77777777" w:rsidR="00742298" w:rsidRDefault="0074229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32F86" w14:textId="77777777" w:rsidR="001007E7" w:rsidRDefault="00BA3813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A24CF9" wp14:editId="7B6FC80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E8095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4BA463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9255585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6A24CF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E8095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4BA463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9255585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2F2E739" w14:textId="77777777" w:rsidR="001007E7" w:rsidRDefault="00BA3813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59404F" wp14:editId="1D04DE1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6E41A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59404F"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E6E41A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B9D2A63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EC98F9E" wp14:editId="75978A1F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76FBFA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3568A" w14:textId="77777777" w:rsidR="00742298" w:rsidRDefault="00742298" w:rsidP="001007E7">
      <w:pPr>
        <w:spacing w:after="0" w:line="240" w:lineRule="auto"/>
      </w:pPr>
      <w:r>
        <w:separator/>
      </w:r>
    </w:p>
  </w:footnote>
  <w:footnote w:type="continuationSeparator" w:id="0">
    <w:p w14:paraId="6B3A9C4F" w14:textId="77777777" w:rsidR="00742298" w:rsidRDefault="0074229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20DD8"/>
    <w:rsid w:val="00034DD9"/>
    <w:rsid w:val="000B1068"/>
    <w:rsid w:val="000B5250"/>
    <w:rsid w:val="001007E7"/>
    <w:rsid w:val="001020C0"/>
    <w:rsid w:val="00123B8D"/>
    <w:rsid w:val="00157600"/>
    <w:rsid w:val="00170EC5"/>
    <w:rsid w:val="0017148B"/>
    <w:rsid w:val="00191ED7"/>
    <w:rsid w:val="00194FF2"/>
    <w:rsid w:val="001C3348"/>
    <w:rsid w:val="001F73A7"/>
    <w:rsid w:val="00200073"/>
    <w:rsid w:val="00204E34"/>
    <w:rsid w:val="0021224E"/>
    <w:rsid w:val="00215A5F"/>
    <w:rsid w:val="0022098A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631BD"/>
    <w:rsid w:val="0037246F"/>
    <w:rsid w:val="003A4539"/>
    <w:rsid w:val="003B29C3"/>
    <w:rsid w:val="003B38E0"/>
    <w:rsid w:val="00403697"/>
    <w:rsid w:val="0042329D"/>
    <w:rsid w:val="0042490F"/>
    <w:rsid w:val="0045301D"/>
    <w:rsid w:val="00466B9C"/>
    <w:rsid w:val="004767CC"/>
    <w:rsid w:val="004906C6"/>
    <w:rsid w:val="0049643D"/>
    <w:rsid w:val="004C4743"/>
    <w:rsid w:val="004E4F9F"/>
    <w:rsid w:val="0050159B"/>
    <w:rsid w:val="00501852"/>
    <w:rsid w:val="00513A42"/>
    <w:rsid w:val="00535962"/>
    <w:rsid w:val="005A774B"/>
    <w:rsid w:val="005B442B"/>
    <w:rsid w:val="005D0D63"/>
    <w:rsid w:val="005F6D10"/>
    <w:rsid w:val="00611A07"/>
    <w:rsid w:val="006130E6"/>
    <w:rsid w:val="0062592A"/>
    <w:rsid w:val="006506D0"/>
    <w:rsid w:val="00651E48"/>
    <w:rsid w:val="006709BC"/>
    <w:rsid w:val="0069507F"/>
    <w:rsid w:val="006E71D1"/>
    <w:rsid w:val="00742298"/>
    <w:rsid w:val="00770017"/>
    <w:rsid w:val="00780880"/>
    <w:rsid w:val="00787C79"/>
    <w:rsid w:val="007B4164"/>
    <w:rsid w:val="007B546B"/>
    <w:rsid w:val="007B6F6F"/>
    <w:rsid w:val="007F7A0B"/>
    <w:rsid w:val="00810515"/>
    <w:rsid w:val="0083342F"/>
    <w:rsid w:val="00846E79"/>
    <w:rsid w:val="00854B4F"/>
    <w:rsid w:val="00896CAB"/>
    <w:rsid w:val="008970D6"/>
    <w:rsid w:val="008B3AE5"/>
    <w:rsid w:val="009002B4"/>
    <w:rsid w:val="00957FDA"/>
    <w:rsid w:val="009773D3"/>
    <w:rsid w:val="00983978"/>
    <w:rsid w:val="009A2AEC"/>
    <w:rsid w:val="009B0931"/>
    <w:rsid w:val="009E0472"/>
    <w:rsid w:val="009E0F74"/>
    <w:rsid w:val="009E45D5"/>
    <w:rsid w:val="00A00F51"/>
    <w:rsid w:val="00A16099"/>
    <w:rsid w:val="00A24343"/>
    <w:rsid w:val="00A31777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77263"/>
    <w:rsid w:val="00B9237C"/>
    <w:rsid w:val="00B97B51"/>
    <w:rsid w:val="00BA3813"/>
    <w:rsid w:val="00BC1D0C"/>
    <w:rsid w:val="00BC61BD"/>
    <w:rsid w:val="00BE4FB0"/>
    <w:rsid w:val="00BF1AD5"/>
    <w:rsid w:val="00C644BF"/>
    <w:rsid w:val="00C66D08"/>
    <w:rsid w:val="00C90D2A"/>
    <w:rsid w:val="00CA4661"/>
    <w:rsid w:val="00CE6655"/>
    <w:rsid w:val="00CE67A3"/>
    <w:rsid w:val="00D023E9"/>
    <w:rsid w:val="00D24FA7"/>
    <w:rsid w:val="00D64696"/>
    <w:rsid w:val="00D75B33"/>
    <w:rsid w:val="00D903B5"/>
    <w:rsid w:val="00D90D49"/>
    <w:rsid w:val="00DC5D96"/>
    <w:rsid w:val="00DD4F3E"/>
    <w:rsid w:val="00DD6514"/>
    <w:rsid w:val="00E13E55"/>
    <w:rsid w:val="00E3360B"/>
    <w:rsid w:val="00E3382C"/>
    <w:rsid w:val="00E71524"/>
    <w:rsid w:val="00E96D05"/>
    <w:rsid w:val="00EA7406"/>
    <w:rsid w:val="00EB128A"/>
    <w:rsid w:val="00EE4F85"/>
    <w:rsid w:val="00F116C5"/>
    <w:rsid w:val="00F225BF"/>
    <w:rsid w:val="00F25B99"/>
    <w:rsid w:val="00F4086F"/>
    <w:rsid w:val="00F53753"/>
    <w:rsid w:val="00F70E50"/>
    <w:rsid w:val="00F7167E"/>
    <w:rsid w:val="00F7443C"/>
    <w:rsid w:val="00F76C95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7E965E9"/>
  <w15:docId w15:val="{BDFC6935-47FB-44F0-B6B6-3972AB6AD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7700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770017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77001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A27C8-BF56-48B4-AD2A-776185EF7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9</TotalTime>
  <Pages>1</Pages>
  <Words>103</Words>
  <Characters>577</Characters>
  <Application>Microsoft Office Word</Application>
  <DocSecurity>0</DocSecurity>
  <Lines>16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Kissairis Mabel Diaz Polanco</cp:lastModifiedBy>
  <cp:revision>16</cp:revision>
  <cp:lastPrinted>2011-03-04T18:27:00Z</cp:lastPrinted>
  <dcterms:created xsi:type="dcterms:W3CDTF">2025-02-20T13:42:00Z</dcterms:created>
  <dcterms:modified xsi:type="dcterms:W3CDTF">2026-04-21T21:37:00Z</dcterms:modified>
</cp:coreProperties>
</file>