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A0170" w14:textId="5752909B" w:rsidR="00535962" w:rsidRPr="00F7167E" w:rsidRDefault="00EB14F7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58276CF" wp14:editId="67959B1F">
                <wp:simplePos x="0" y="0"/>
                <wp:positionH relativeFrom="column">
                  <wp:posOffset>7280192</wp:posOffset>
                </wp:positionH>
                <wp:positionV relativeFrom="paragraph">
                  <wp:posOffset>-582047</wp:posOffset>
                </wp:positionV>
                <wp:extent cx="1785510" cy="701040"/>
                <wp:effectExtent l="0" t="0" r="2476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551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B027CDA" w14:textId="43E4F2F9" w:rsidR="00957FDA" w:rsidRPr="00535962" w:rsidRDefault="009574C6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                          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29EB41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8276CF" id="Group 21" o:spid="_x0000_s1026" style="position:absolute;margin-left:573.25pt;margin-top:-45.85pt;width:140.6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8A1bwMAAMYMAAAOAAAAZHJzL2Uyb0RvYy54bWzUV9tu2zAMfR+wfxD0vvqSOBejTtH1hgHd&#10;VqzdByi2fMFkyZOU2t3Xj5IcJ2mLDevSFs2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B027CDA" w14:textId="43E4F2F9" w:rsidR="00957FDA" w:rsidRPr="00535962" w:rsidRDefault="009574C6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                          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729EB41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D7058"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149746" wp14:editId="35FC3B7C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132C9" w14:textId="77777777" w:rsidR="002E1412" w:rsidRPr="002E1412" w:rsidRDefault="004D72E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D20D9">
                                  <w:rPr>
                                    <w:rStyle w:val="Style6"/>
                                  </w:rPr>
                                  <w:t xml:space="preserve">Empresa de Transmisión Eléctrica Dominicana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68204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D20D9">
                            <w:rPr>
                              <w:rStyle w:val="Style6"/>
                            </w:rPr>
                            <w:t xml:space="preserve">Empresa de Transmisión Eléctrica Dominicana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 wp14:anchorId="2882E2D5" wp14:editId="78B4407D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7058"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44D69A" wp14:editId="2BE9A7E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52C94F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3D7058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DA966B" wp14:editId="05C9506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6913827" w14:textId="77777777" w:rsidR="00BC61BD" w:rsidRPr="00BC61BD" w:rsidRDefault="000D20D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D20D9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C6BB5B2" wp14:editId="08D9776F">
                                      <wp:extent cx="799465" cy="848360"/>
                                      <wp:effectExtent l="0" t="0" r="635" b="8890"/>
                                      <wp:docPr id="18" name="Imagen 18" descr="C:\Users\gdominguez\Downloads\logo eted Modificado 2016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gdominguez\Downloads\logo eted Modificado 2016.pn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0D20D9">
                          <w:pPr>
                            <w:rPr>
                              <w:lang w:val="en-US"/>
                            </w:rPr>
                          </w:pPr>
                          <w:r w:rsidRPr="000D20D9">
                            <w:drawing>
                              <wp:inline distT="0" distB="0" distL="0" distR="0" wp14:anchorId="6C6BB5B2" wp14:editId="08D9776F">
                                <wp:extent cx="799465" cy="848360"/>
                                <wp:effectExtent l="0" t="0" r="635" b="8890"/>
                                <wp:docPr id="18" name="Imagen 18" descr="C:\Users\gdominguez\Downloads\logo eted Modificado 2016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gdominguez\Downloads\logo eted Modificado 2016.pn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2401D7" w14:textId="77777777" w:rsidR="00535962" w:rsidRPr="00535962" w:rsidRDefault="003D7058" w:rsidP="00535962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1D53FC" wp14:editId="5B2BAD9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DAD78A" w14:textId="77777777" w:rsidR="00F7443C" w:rsidRPr="004767CC" w:rsidRDefault="004D72E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37403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B002F4" wp14:editId="3C6E16D8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DD19B" w14:textId="77777777" w:rsidR="0026335F" w:rsidRPr="0026335F" w:rsidRDefault="004D72E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37403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54EFCF3" w14:textId="77777777" w:rsidR="00535962" w:rsidRDefault="003D7058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6F2BE4" wp14:editId="51F3B85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425C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06B1FB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59A26128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8AC54B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563AFB3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FC5890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8260BD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93FD5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47B8F1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32E2AE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D315BF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B033313" w14:textId="77777777" w:rsidTr="00A24343">
        <w:trPr>
          <w:trHeight w:val="457"/>
          <w:jc w:val="center"/>
        </w:trPr>
        <w:tc>
          <w:tcPr>
            <w:tcW w:w="849" w:type="dxa"/>
          </w:tcPr>
          <w:p w14:paraId="4576257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088B360" w14:textId="77777777" w:rsidR="0037246F" w:rsidRDefault="0037246F" w:rsidP="00BB657B">
            <w:pPr>
              <w:spacing w:after="0" w:line="240" w:lineRule="auto"/>
            </w:pPr>
          </w:p>
          <w:p w14:paraId="775665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923A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C9DA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6D692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C719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12EC9D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013692B" w14:textId="77777777" w:rsidTr="00A24343">
        <w:trPr>
          <w:trHeight w:val="477"/>
          <w:jc w:val="center"/>
        </w:trPr>
        <w:tc>
          <w:tcPr>
            <w:tcW w:w="849" w:type="dxa"/>
          </w:tcPr>
          <w:p w14:paraId="34CB34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2B5483A" w14:textId="77777777" w:rsidR="0037246F" w:rsidRDefault="0037246F" w:rsidP="00BB657B">
            <w:pPr>
              <w:spacing w:after="0" w:line="240" w:lineRule="auto"/>
            </w:pPr>
          </w:p>
          <w:p w14:paraId="2FA0DC4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2F1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FC53E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F51B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23ED1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03CE6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23A9923" w14:textId="77777777" w:rsidTr="00A24343">
        <w:trPr>
          <w:trHeight w:val="477"/>
          <w:jc w:val="center"/>
        </w:trPr>
        <w:tc>
          <w:tcPr>
            <w:tcW w:w="849" w:type="dxa"/>
          </w:tcPr>
          <w:p w14:paraId="73B65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6700E49" w14:textId="77777777" w:rsidR="0037246F" w:rsidRDefault="0037246F" w:rsidP="00BB657B">
            <w:pPr>
              <w:spacing w:after="0" w:line="240" w:lineRule="auto"/>
            </w:pPr>
          </w:p>
          <w:p w14:paraId="03E0D4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34B8F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4C41A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22C9D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AD40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8674C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1FB4B55" w14:textId="77777777" w:rsidTr="00A24343">
        <w:trPr>
          <w:trHeight w:val="477"/>
          <w:jc w:val="center"/>
        </w:trPr>
        <w:tc>
          <w:tcPr>
            <w:tcW w:w="849" w:type="dxa"/>
          </w:tcPr>
          <w:p w14:paraId="3D1198F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2575D2" w14:textId="77777777" w:rsidR="0037246F" w:rsidRDefault="0037246F" w:rsidP="00BB657B">
            <w:pPr>
              <w:spacing w:after="0" w:line="240" w:lineRule="auto"/>
            </w:pPr>
          </w:p>
          <w:p w14:paraId="2325E77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2C67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28FC7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0D80A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B0BFF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643615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82510B3" w14:textId="77777777" w:rsidTr="00A24343">
        <w:trPr>
          <w:trHeight w:val="477"/>
          <w:jc w:val="center"/>
        </w:trPr>
        <w:tc>
          <w:tcPr>
            <w:tcW w:w="849" w:type="dxa"/>
          </w:tcPr>
          <w:p w14:paraId="3085E3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B6A2E3D" w14:textId="77777777" w:rsidR="0037246F" w:rsidRDefault="0037246F" w:rsidP="00BB657B">
            <w:pPr>
              <w:spacing w:after="0" w:line="240" w:lineRule="auto"/>
            </w:pPr>
          </w:p>
          <w:p w14:paraId="537CA6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0128C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2AC40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52CFB9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BC62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B2A7DB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3CD6E7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0FE603E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9BF13B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52647AF2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B1432F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0F4C058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883BEC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13B4EE2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B4E057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B34D6D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D7058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F4051A" wp14:editId="657476F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4A96C2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2B214" w14:textId="77777777" w:rsidR="004D72EF" w:rsidRDefault="004D72EF" w:rsidP="001007E7">
      <w:pPr>
        <w:spacing w:after="0" w:line="240" w:lineRule="auto"/>
      </w:pPr>
      <w:r>
        <w:separator/>
      </w:r>
    </w:p>
  </w:endnote>
  <w:endnote w:type="continuationSeparator" w:id="0">
    <w:p w14:paraId="11DDA358" w14:textId="77777777" w:rsidR="004D72EF" w:rsidRDefault="004D72E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26354" w14:textId="77777777" w:rsidR="001007E7" w:rsidRDefault="003D7058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047DE7" wp14:editId="075EEC26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507BF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5B1855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654E1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55FA83" w14:textId="77777777" w:rsidR="001007E7" w:rsidRDefault="003D70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96307D" wp14:editId="1FCF1E94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79018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13D634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7D4CE35" wp14:editId="69F7BB2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3B175C1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17AFE" w14:textId="77777777" w:rsidR="004D72EF" w:rsidRDefault="004D72EF" w:rsidP="001007E7">
      <w:pPr>
        <w:spacing w:after="0" w:line="240" w:lineRule="auto"/>
      </w:pPr>
      <w:r>
        <w:separator/>
      </w:r>
    </w:p>
  </w:footnote>
  <w:footnote w:type="continuationSeparator" w:id="0">
    <w:p w14:paraId="15213238" w14:textId="77777777" w:rsidR="004D72EF" w:rsidRDefault="004D72EF" w:rsidP="001007E7">
      <w:pPr>
        <w:spacing w:after="0" w:line="240" w:lineRule="auto"/>
      </w:pPr>
      <w:r>
        <w:continuationSeparator/>
      </w:r>
    </w:p>
  </w:footnote>
  <w:footnote w:id="1">
    <w:p w14:paraId="0E15D51D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69D6FC8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D20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B5734"/>
    <w:rsid w:val="002C4A7E"/>
    <w:rsid w:val="002E1412"/>
    <w:rsid w:val="00314023"/>
    <w:rsid w:val="0031441A"/>
    <w:rsid w:val="00351DE8"/>
    <w:rsid w:val="0037246F"/>
    <w:rsid w:val="00374030"/>
    <w:rsid w:val="003A4539"/>
    <w:rsid w:val="003B29C3"/>
    <w:rsid w:val="003B38E0"/>
    <w:rsid w:val="003D7058"/>
    <w:rsid w:val="00403697"/>
    <w:rsid w:val="0042490F"/>
    <w:rsid w:val="00466B9C"/>
    <w:rsid w:val="004767CC"/>
    <w:rsid w:val="0049643D"/>
    <w:rsid w:val="004C4743"/>
    <w:rsid w:val="004D72EF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82040"/>
    <w:rsid w:val="00780880"/>
    <w:rsid w:val="007B4164"/>
    <w:rsid w:val="007B6F6F"/>
    <w:rsid w:val="00810515"/>
    <w:rsid w:val="0083342F"/>
    <w:rsid w:val="00854B4F"/>
    <w:rsid w:val="008B3AE5"/>
    <w:rsid w:val="009002B4"/>
    <w:rsid w:val="009574C6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EB14F7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60249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E62B7-A0FE-480F-B4DA-47F064F4F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Greilin Tavarez Reyes</cp:lastModifiedBy>
  <cp:revision>6</cp:revision>
  <cp:lastPrinted>2011-03-04T18:27:00Z</cp:lastPrinted>
  <dcterms:created xsi:type="dcterms:W3CDTF">2020-10-15T13:34:00Z</dcterms:created>
  <dcterms:modified xsi:type="dcterms:W3CDTF">2026-09-08T13:02:00Z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2026-09-08T13:02:03Z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939b301c-0ca3-4af2-b0f2-61c7824e4694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