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51A5" w14:textId="77777777" w:rsidR="00535962" w:rsidRPr="00F7167E" w:rsidRDefault="00AA42FF">
      <w:r>
        <w:rPr>
          <w:noProof/>
          <w:lang w:val="en-US"/>
        </w:rPr>
        <w:pict w14:anchorId="36BD512C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71B67998" w14:textId="654FF6D4" w:rsidR="001466B0" w:rsidRPr="00535962" w:rsidRDefault="004E3646" w:rsidP="001466B0">
                      <w:pPr>
                        <w:jc w:val="center"/>
                      </w:pPr>
                      <w:r>
                        <w:rPr>
                          <w:rStyle w:val="Style2"/>
                        </w:rPr>
                        <w:t>DGAP-CCC-</w:t>
                      </w:r>
                      <w:r w:rsidR="00E51B6B">
                        <w:rPr>
                          <w:rStyle w:val="Style2"/>
                        </w:rPr>
                        <w:t xml:space="preserve"> LPN</w:t>
                      </w:r>
                      <w:r>
                        <w:rPr>
                          <w:rStyle w:val="Style2"/>
                        </w:rPr>
                        <w:t>-2026-00</w:t>
                      </w:r>
                      <w:r w:rsidR="00EC655C">
                        <w:rPr>
                          <w:rStyle w:val="Style2"/>
                        </w:rPr>
                        <w:t>24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AFE870E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17DFDA1B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65FA331C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1BEFE7A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5175655A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662D5712" wp14:editId="74723BE8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35386F" wp14:editId="6FC2B0F2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CB2426" w14:textId="77777777" w:rsidR="00535962" w:rsidRPr="00535962" w:rsidRDefault="00AA42FF" w:rsidP="00535962">
      <w:r>
        <w:rPr>
          <w:noProof/>
          <w:lang w:val="en-US" w:eastAsia="zh-TW"/>
        </w:rPr>
        <w:pict w14:anchorId="1B0B34B8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8AF7EE1" w14:textId="77777777" w:rsidR="0026335F" w:rsidRPr="0026335F" w:rsidRDefault="00AA42FF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A368D5D" w14:textId="77777777" w:rsidR="00535962" w:rsidRDefault="00AA42FF" w:rsidP="00535962">
      <w:r>
        <w:rPr>
          <w:noProof/>
          <w:sz w:val="24"/>
          <w:szCs w:val="24"/>
          <w:lang w:eastAsia="es-ES"/>
        </w:rPr>
        <w:pict w14:anchorId="17F2339D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1A82E1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B2CD6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5F1CC7D0" w14:textId="77777777" w:rsidR="002E1412" w:rsidRPr="002E1412" w:rsidRDefault="00AA42FF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9D9EE2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92C91A" w14:textId="77777777" w:rsidR="00A640BD" w:rsidRPr="00C66D08" w:rsidRDefault="00AA42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037F9BB4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9FC1E56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239D059" w14:textId="77777777" w:rsidR="00A640BD" w:rsidRPr="00C66D08" w:rsidRDefault="00AA42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5184F858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02F292E3" w14:textId="77777777" w:rsidR="002E1412" w:rsidRPr="002E1412" w:rsidRDefault="00AA42FF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5EFAC15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4D9279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9D089A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03E5FB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3EA5C8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EC5C3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8CA53C9" w14:textId="77777777" w:rsidTr="00E82502">
        <w:trPr>
          <w:cantSplit/>
          <w:trHeight w:val="440"/>
        </w:trPr>
        <w:tc>
          <w:tcPr>
            <w:tcW w:w="9252" w:type="dxa"/>
          </w:tcPr>
          <w:p w14:paraId="469B8F0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D4911C4" w14:textId="77777777" w:rsidTr="00E82502">
        <w:trPr>
          <w:cantSplit/>
          <w:trHeight w:val="440"/>
        </w:trPr>
        <w:tc>
          <w:tcPr>
            <w:tcW w:w="9252" w:type="dxa"/>
          </w:tcPr>
          <w:p w14:paraId="64FD1C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E6A32CA" w14:textId="77777777" w:rsidTr="00E82502">
        <w:trPr>
          <w:cantSplit/>
          <w:trHeight w:val="440"/>
        </w:trPr>
        <w:tc>
          <w:tcPr>
            <w:tcW w:w="9252" w:type="dxa"/>
          </w:tcPr>
          <w:p w14:paraId="573B70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2A58F6B" w14:textId="77777777" w:rsidTr="00E82502">
        <w:trPr>
          <w:cantSplit/>
          <w:trHeight w:val="440"/>
        </w:trPr>
        <w:tc>
          <w:tcPr>
            <w:tcW w:w="9252" w:type="dxa"/>
          </w:tcPr>
          <w:p w14:paraId="6B2B2E8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F1B6959" w14:textId="77777777" w:rsidTr="00E82502">
        <w:trPr>
          <w:cantSplit/>
          <w:trHeight w:val="440"/>
        </w:trPr>
        <w:tc>
          <w:tcPr>
            <w:tcW w:w="9252" w:type="dxa"/>
          </w:tcPr>
          <w:p w14:paraId="547BDEB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79AE6A" w14:textId="77777777" w:rsidTr="00E82502">
        <w:trPr>
          <w:cantSplit/>
          <w:trHeight w:val="440"/>
        </w:trPr>
        <w:tc>
          <w:tcPr>
            <w:tcW w:w="9252" w:type="dxa"/>
          </w:tcPr>
          <w:p w14:paraId="49A5398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29C9A6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DB46C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6AA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3D1C7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924E04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8CCE8" w14:textId="77777777" w:rsidR="00AA42FF" w:rsidRDefault="00AA42FF" w:rsidP="001007E7">
      <w:pPr>
        <w:spacing w:after="0" w:line="240" w:lineRule="auto"/>
      </w:pPr>
      <w:r>
        <w:separator/>
      </w:r>
    </w:p>
  </w:endnote>
  <w:endnote w:type="continuationSeparator" w:id="0">
    <w:p w14:paraId="72981567" w14:textId="77777777" w:rsidR="00AA42FF" w:rsidRDefault="00AA42F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2160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206E17C" wp14:editId="1D0535B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A42FF">
      <w:rPr>
        <w:rFonts w:ascii="Arial Narrow" w:hAnsi="Arial Narrow"/>
        <w:noProof/>
        <w:sz w:val="12"/>
        <w:lang w:val="es-DO"/>
      </w:rPr>
      <w:pict w14:anchorId="6BEA043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D7122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8446B13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AA42FF">
      <w:rPr>
        <w:rFonts w:ascii="Arial Narrow" w:hAnsi="Arial Narrow"/>
        <w:noProof/>
        <w:sz w:val="12"/>
        <w:lang w:val="es-DO" w:eastAsia="zh-TW"/>
      </w:rPr>
      <w:pict w14:anchorId="0BAFC8C9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6C24FEFE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8C4558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F11D2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9B4AE9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9ABD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67D8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A297D" w14:textId="77777777" w:rsidR="00AA42FF" w:rsidRDefault="00AA42FF" w:rsidP="001007E7">
      <w:pPr>
        <w:spacing w:after="0" w:line="240" w:lineRule="auto"/>
      </w:pPr>
      <w:r>
        <w:separator/>
      </w:r>
    </w:p>
  </w:footnote>
  <w:footnote w:type="continuationSeparator" w:id="0">
    <w:p w14:paraId="3318BB1C" w14:textId="77777777" w:rsidR="00AA42FF" w:rsidRDefault="00AA42F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0B7D"/>
    <w:rsid w:val="0005792C"/>
    <w:rsid w:val="000A6798"/>
    <w:rsid w:val="000B0DCD"/>
    <w:rsid w:val="000C585C"/>
    <w:rsid w:val="000E02D9"/>
    <w:rsid w:val="001007E7"/>
    <w:rsid w:val="001020C0"/>
    <w:rsid w:val="00102D4E"/>
    <w:rsid w:val="001109A8"/>
    <w:rsid w:val="001466B0"/>
    <w:rsid w:val="00147B0D"/>
    <w:rsid w:val="00157600"/>
    <w:rsid w:val="00170EC5"/>
    <w:rsid w:val="00181E8D"/>
    <w:rsid w:val="00184DCA"/>
    <w:rsid w:val="00194FF2"/>
    <w:rsid w:val="001A3F92"/>
    <w:rsid w:val="001F73A7"/>
    <w:rsid w:val="002009A7"/>
    <w:rsid w:val="00205541"/>
    <w:rsid w:val="00253DBA"/>
    <w:rsid w:val="0026335F"/>
    <w:rsid w:val="00264FC2"/>
    <w:rsid w:val="00276AB1"/>
    <w:rsid w:val="00295BD4"/>
    <w:rsid w:val="002D451D"/>
    <w:rsid w:val="002E1412"/>
    <w:rsid w:val="00314023"/>
    <w:rsid w:val="00341484"/>
    <w:rsid w:val="003764DF"/>
    <w:rsid w:val="00392351"/>
    <w:rsid w:val="003A6141"/>
    <w:rsid w:val="003B353C"/>
    <w:rsid w:val="00404131"/>
    <w:rsid w:val="0041223C"/>
    <w:rsid w:val="0042490F"/>
    <w:rsid w:val="004379A6"/>
    <w:rsid w:val="0044234A"/>
    <w:rsid w:val="00453BE0"/>
    <w:rsid w:val="00456C17"/>
    <w:rsid w:val="00466B9C"/>
    <w:rsid w:val="004B30DA"/>
    <w:rsid w:val="004D45A8"/>
    <w:rsid w:val="004E3646"/>
    <w:rsid w:val="004E4AA8"/>
    <w:rsid w:val="004F2A87"/>
    <w:rsid w:val="00535962"/>
    <w:rsid w:val="00611A07"/>
    <w:rsid w:val="00624217"/>
    <w:rsid w:val="0062592A"/>
    <w:rsid w:val="006506D0"/>
    <w:rsid w:val="00651E48"/>
    <w:rsid w:val="00665385"/>
    <w:rsid w:val="00666D56"/>
    <w:rsid w:val="006709BC"/>
    <w:rsid w:val="0067389E"/>
    <w:rsid w:val="006D1A3A"/>
    <w:rsid w:val="006D59B2"/>
    <w:rsid w:val="006E0C59"/>
    <w:rsid w:val="006F567F"/>
    <w:rsid w:val="00710EE3"/>
    <w:rsid w:val="00725091"/>
    <w:rsid w:val="00756DAC"/>
    <w:rsid w:val="00761385"/>
    <w:rsid w:val="00780880"/>
    <w:rsid w:val="007B0E1F"/>
    <w:rsid w:val="007B6F6F"/>
    <w:rsid w:val="00812DAE"/>
    <w:rsid w:val="00820C9F"/>
    <w:rsid w:val="0082707E"/>
    <w:rsid w:val="008315B0"/>
    <w:rsid w:val="00872EA3"/>
    <w:rsid w:val="008A79D7"/>
    <w:rsid w:val="008B3AE5"/>
    <w:rsid w:val="008C143C"/>
    <w:rsid w:val="008C388B"/>
    <w:rsid w:val="008C591D"/>
    <w:rsid w:val="00966EEE"/>
    <w:rsid w:val="00977C54"/>
    <w:rsid w:val="00A16099"/>
    <w:rsid w:val="00A22B5E"/>
    <w:rsid w:val="00A51BE5"/>
    <w:rsid w:val="00A61996"/>
    <w:rsid w:val="00A640BD"/>
    <w:rsid w:val="00A641A7"/>
    <w:rsid w:val="00A72F42"/>
    <w:rsid w:val="00A855F0"/>
    <w:rsid w:val="00AA2B71"/>
    <w:rsid w:val="00AA42FF"/>
    <w:rsid w:val="00AD7919"/>
    <w:rsid w:val="00AF0F38"/>
    <w:rsid w:val="00AF2E6B"/>
    <w:rsid w:val="00AF65DD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2DBE"/>
    <w:rsid w:val="00C24977"/>
    <w:rsid w:val="00C40C84"/>
    <w:rsid w:val="00C46F77"/>
    <w:rsid w:val="00C5078F"/>
    <w:rsid w:val="00C650A5"/>
    <w:rsid w:val="00C66D08"/>
    <w:rsid w:val="00C70E23"/>
    <w:rsid w:val="00C7470C"/>
    <w:rsid w:val="00CA0E82"/>
    <w:rsid w:val="00CA164C"/>
    <w:rsid w:val="00CA4661"/>
    <w:rsid w:val="00CB1D01"/>
    <w:rsid w:val="00CD3A1B"/>
    <w:rsid w:val="00CE5AA1"/>
    <w:rsid w:val="00CE67A3"/>
    <w:rsid w:val="00CF214E"/>
    <w:rsid w:val="00D025CC"/>
    <w:rsid w:val="00D1201E"/>
    <w:rsid w:val="00D24FA7"/>
    <w:rsid w:val="00D45A3E"/>
    <w:rsid w:val="00D64696"/>
    <w:rsid w:val="00D7710E"/>
    <w:rsid w:val="00D90D49"/>
    <w:rsid w:val="00DA5A8F"/>
    <w:rsid w:val="00DB20F4"/>
    <w:rsid w:val="00DC5D96"/>
    <w:rsid w:val="00DD4F3E"/>
    <w:rsid w:val="00E13E55"/>
    <w:rsid w:val="00E51B6B"/>
    <w:rsid w:val="00E525E4"/>
    <w:rsid w:val="00E82502"/>
    <w:rsid w:val="00EA6B34"/>
    <w:rsid w:val="00EA7406"/>
    <w:rsid w:val="00EC282F"/>
    <w:rsid w:val="00EC655C"/>
    <w:rsid w:val="00EE1E7B"/>
    <w:rsid w:val="00F225BF"/>
    <w:rsid w:val="00F53753"/>
    <w:rsid w:val="00F7167E"/>
    <w:rsid w:val="00F7443C"/>
    <w:rsid w:val="00F84D68"/>
    <w:rsid w:val="00F9504D"/>
    <w:rsid w:val="00FB7BCA"/>
    <w:rsid w:val="00FC2870"/>
    <w:rsid w:val="00FF353F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7E365508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6F62-E65A-4E96-8CCA-EB0DAA7A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18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Liliana Maria Portuondo Sanchez</cp:lastModifiedBy>
  <cp:revision>36</cp:revision>
  <cp:lastPrinted>2013-08-13T13:54:00Z</cp:lastPrinted>
  <dcterms:created xsi:type="dcterms:W3CDTF">2011-03-04T18:49:00Z</dcterms:created>
  <dcterms:modified xsi:type="dcterms:W3CDTF">2026-09-15T14:57:00Z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6255b095-7a7b-4b41-b110-d71b876824b7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