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38EE0" w14:textId="61FA4A1A" w:rsidR="006E45AC" w:rsidRDefault="008B7E7B" w:rsidP="004C79C6">
      <w:pPr>
        <w:tabs>
          <w:tab w:val="left" w:pos="6267"/>
        </w:tabs>
        <w:rPr>
          <w:b/>
          <w:sz w:val="22"/>
          <w:szCs w:val="22"/>
        </w:rPr>
      </w:pPr>
      <w:r w:rsidRPr="008B7E7B">
        <mc:AlternateContent>
          <mc:Choice Requires="wps">
            <w:drawing>
              <wp:anchor distT="0" distB="0" distL="0" distR="0" simplePos="0" relativeHeight="251659264" behindDoc="0" locked="0" layoutInCell="1" allowOverlap="1" wp14:anchorId="73C73789" wp14:editId="6D5D1E0A">
                <wp:simplePos x="0" y="0"/>
                <wp:positionH relativeFrom="margin">
                  <wp:posOffset>0</wp:posOffset>
                </wp:positionH>
                <wp:positionV relativeFrom="margin">
                  <wp:posOffset>-514350</wp:posOffset>
                </wp:positionV>
                <wp:extent cx="5954395" cy="1562100"/>
                <wp:effectExtent l="0" t="0" r="13970" b="0"/>
                <wp:wrapThrough wrapText="bothSides">
                  <wp:wrapPolygon edited="0">
                    <wp:start x="0" y="0"/>
                    <wp:lineTo x="0" y="21337"/>
                    <wp:lineTo x="21588" y="21337"/>
                    <wp:lineTo x="21588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56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8B7E7B" w14:paraId="56207ED2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8B7E7B" w14:paraId="16CCD89B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5F6DEA92" w14:textId="77777777" w:rsidR="008B7E7B" w:rsidRDefault="008B7E7B" w:rsidP="005E41CC">
                                        <w:pPr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</w:rPr>
                                        </w:pPr>
                                        <w:r w:rsidRPr="009D4444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</w:rPr>
                                          <w:t>SNCC.F.056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</w:rPr>
                                          <w:drawing>
                                            <wp:inline distT="0" distB="0" distL="0" distR="0" wp14:anchorId="2CEEC451" wp14:editId="5EEE0F78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4B9E658F" w14:textId="77777777" w:rsidR="008B7E7B" w:rsidRPr="00880214" w:rsidRDefault="008B7E7B" w:rsidP="005E41CC">
                                  <w:pPr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16AB0215" w14:textId="77777777" w:rsidR="008B7E7B" w:rsidRPr="00880214" w:rsidRDefault="008B7E7B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6DD469B3" wp14:editId="08E7E294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8B7E7B" w:rsidRPr="00412DAB" w14:paraId="56904FEB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397B9F05" w14:textId="77777777" w:rsidR="008B7E7B" w:rsidRPr="00412DAB" w:rsidRDefault="008B7E7B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8B7E7B" w:rsidRPr="00412DAB" w14:paraId="102B035F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7956C0AF" w14:textId="77777777" w:rsidR="008B7E7B" w:rsidRPr="00412DAB" w:rsidRDefault="008B7E7B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MICM-DAF-CM-2026-0032</w:t>
                                        </w:r>
                                      </w:p>
                                    </w:tc>
                                  </w:tr>
                                  <w:tr w:rsidR="008B7E7B" w:rsidRPr="00412DAB" w14:paraId="23AB66FF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5D2D087C" w14:textId="77777777" w:rsidR="008B7E7B" w:rsidRPr="00412DAB" w:rsidRDefault="008B7E7B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8B7E7B" w:rsidRPr="00412DAB" w14:paraId="36014A99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019B1856" w14:textId="77777777" w:rsidR="008B7E7B" w:rsidRPr="00412DAB" w:rsidRDefault="008B7E7B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MICM-DAF-CM-2026-0032</w:t>
                                        </w:r>
                                      </w:p>
                                    </w:tc>
                                  </w:tr>
                                </w:tbl>
                                <w:p w14:paraId="6A97A1A1" w14:textId="77777777" w:rsidR="008B7E7B" w:rsidRPr="00F25C58" w:rsidRDefault="008B7E7B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B7E7B" w14:paraId="0C2CA72E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37AE1641" w14:textId="77777777" w:rsidR="008B7E7B" w:rsidRDefault="008B7E7B" w:rsidP="005E41CC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2C989EE5" w14:textId="77777777" w:rsidR="008B7E7B" w:rsidRPr="00EF633E" w:rsidRDefault="008B7E7B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76148484" w14:textId="77777777" w:rsidR="008B7E7B" w:rsidRPr="00880214" w:rsidRDefault="008B7E7B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Style7"/>
                                    </w:rPr>
                                    <w:t>formulario de entrega de MUESTRAS</w:t>
                                  </w:r>
                                </w:p>
                              </w:tc>
                            </w:tr>
                            <w:tr w:rsidR="008B7E7B" w:rsidRPr="00510EF6" w14:paraId="78B4DEC3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2816407E" w14:textId="77777777" w:rsidR="008B7E7B" w:rsidRPr="00E275BE" w:rsidRDefault="008B7E7B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08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r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</w:rPr>
                                        <w:t>08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4DD2D97F" w14:textId="77777777" w:rsidR="008B7E7B" w:rsidRDefault="008B7E7B" w:rsidP="008B7E7B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C73789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-40.5pt;width:468.85pt;height:123pt;z-index:251659264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8B7E7B" w14:paraId="56207ED2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8B7E7B" w14:paraId="16CCD89B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5F6DEA92" w14:textId="77777777" w:rsidR="008B7E7B" w:rsidRDefault="008B7E7B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</w:rPr>
                                  </w:pPr>
                                  <w:r w:rsidRPr="009D4444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</w:rPr>
                                    <w:t>SNCC.F.056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2CEEC451" wp14:editId="5EEE0F78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4B9E658F" w14:textId="77777777" w:rsidR="008B7E7B" w:rsidRPr="00880214" w:rsidRDefault="008B7E7B" w:rsidP="005E41CC">
                            <w:pPr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16AB0215" w14:textId="77777777" w:rsidR="008B7E7B" w:rsidRPr="00880214" w:rsidRDefault="008B7E7B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6DD469B3" wp14:editId="08E7E294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8B7E7B" w:rsidRPr="00412DAB" w14:paraId="56904FEB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397B9F05" w14:textId="77777777" w:rsidR="008B7E7B" w:rsidRPr="00412DAB" w:rsidRDefault="008B7E7B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8B7E7B" w:rsidRPr="00412DAB" w14:paraId="102B035F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7956C0AF" w14:textId="77777777" w:rsidR="008B7E7B" w:rsidRPr="00412DAB" w:rsidRDefault="008B7E7B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MICM-DAF-CM-2026-0032</w:t>
                                  </w:r>
                                </w:p>
                              </w:tc>
                            </w:tr>
                            <w:tr w:rsidR="008B7E7B" w:rsidRPr="00412DAB" w14:paraId="23AB66FF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5D2D087C" w14:textId="77777777" w:rsidR="008B7E7B" w:rsidRPr="00412DAB" w:rsidRDefault="008B7E7B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8B7E7B" w:rsidRPr="00412DAB" w14:paraId="36014A99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019B1856" w14:textId="77777777" w:rsidR="008B7E7B" w:rsidRPr="00412DAB" w:rsidRDefault="008B7E7B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MICM-DAF-CM-2026-0032</w:t>
                                  </w:r>
                                </w:p>
                              </w:tc>
                            </w:tr>
                          </w:tbl>
                          <w:p w14:paraId="6A97A1A1" w14:textId="77777777" w:rsidR="008B7E7B" w:rsidRPr="00F25C58" w:rsidRDefault="008B7E7B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B7E7B" w14:paraId="0C2CA72E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37AE1641" w14:textId="77777777" w:rsidR="008B7E7B" w:rsidRDefault="008B7E7B" w:rsidP="005E41C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2C989EE5" w14:textId="77777777" w:rsidR="008B7E7B" w:rsidRPr="00EF633E" w:rsidRDefault="008B7E7B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76148484" w14:textId="77777777" w:rsidR="008B7E7B" w:rsidRPr="00880214" w:rsidRDefault="008B7E7B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c>
                      </w:tr>
                      <w:tr w:rsidR="008B7E7B" w:rsidRPr="00510EF6" w14:paraId="78B4DEC3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2816407E" w14:textId="77777777" w:rsidR="008B7E7B" w:rsidRPr="00E275BE" w:rsidRDefault="008B7E7B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4DD2D97F" w14:textId="77777777" w:rsidR="008B7E7B" w:rsidRDefault="008B7E7B" w:rsidP="008B7E7B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4C79C6">
        <w:br/>
      </w:r>
      <w:r w:rsidR="006E45AC" w:rsidRPr="00327125">
        <w:rPr>
          <w:b/>
          <w:sz w:val="22"/>
          <w:szCs w:val="22"/>
        </w:rPr>
        <w:t>Nombre del Oferente:</w:t>
      </w:r>
      <w:r w:rsidR="006E45AC">
        <w:rPr>
          <w:b/>
          <w:sz w:val="22"/>
          <w:szCs w:val="22"/>
        </w:rPr>
        <w:t xml:space="preserve"> _________________________________</w:t>
      </w:r>
      <w:r w:rsidR="002003A9">
        <w:rPr>
          <w:b/>
          <w:sz w:val="22"/>
          <w:szCs w:val="22"/>
        </w:rPr>
        <w:t>________________________________________</w:t>
      </w:r>
      <w:r w:rsidR="006E45AC">
        <w:rPr>
          <w:b/>
          <w:sz w:val="22"/>
          <w:szCs w:val="22"/>
        </w:rPr>
        <w:t>_____________________</w:t>
      </w:r>
    </w:p>
    <w:p w14:paraId="31A5DA4C" w14:textId="77777777" w:rsidR="008B7E7B" w:rsidRPr="00327125" w:rsidRDefault="008B7E7B" w:rsidP="006E45AC">
      <w:pPr>
        <w:pStyle w:val="Default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4A7AA00" w14:textId="77777777" w:rsidTr="00B43B88">
        <w:trPr>
          <w:trHeight w:val="647"/>
        </w:trPr>
        <w:tc>
          <w:tcPr>
            <w:tcW w:w="1101" w:type="dxa"/>
            <w:vAlign w:val="center"/>
          </w:tcPr>
          <w:p w14:paraId="46104D8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A7C36D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0A50084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B598A1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75138472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08CCFF6E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3B6FD5B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C675EA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B7E7B" w:rsidRPr="006E45AC" w14:paraId="24E08740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1F31A0B6" w14:textId="4E20B88D" w:rsidR="008B7E7B" w:rsidRPr="008B7E7B" w:rsidRDefault="008B7E7B" w:rsidP="008B7E7B">
            <w:r w:rsidRPr="008B7E7B"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305F" w14:textId="025E7AF7" w:rsidR="008B7E7B" w:rsidRPr="008B7E7B" w:rsidRDefault="008B7E7B" w:rsidP="008B7E7B">
            <w:r w:rsidRPr="008B7E7B">
              <w:t>51102710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9BFB" w14:textId="063548AF" w:rsidR="008B7E7B" w:rsidRPr="008B7E7B" w:rsidRDefault="008B7E7B" w:rsidP="008B7E7B">
            <w:pPr>
              <w:pStyle w:val="Sinespaciado"/>
            </w:pPr>
            <w:r w:rsidRPr="008B7E7B">
              <w:t>Alcohol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B949" w14:textId="77D9DFA0" w:rsidR="008B7E7B" w:rsidRPr="008B7E7B" w:rsidRDefault="008B7E7B" w:rsidP="008B7E7B">
            <w:r w:rsidRPr="008B7E7B">
              <w:t>GAL</w:t>
            </w:r>
          </w:p>
        </w:tc>
        <w:tc>
          <w:tcPr>
            <w:tcW w:w="1418" w:type="dxa"/>
          </w:tcPr>
          <w:p w14:paraId="11D6FBD7" w14:textId="31B497EE" w:rsidR="008B7E7B" w:rsidRPr="008B7E7B" w:rsidRDefault="008B7E7B" w:rsidP="008B7E7B"/>
        </w:tc>
        <w:tc>
          <w:tcPr>
            <w:tcW w:w="4961" w:type="dxa"/>
          </w:tcPr>
          <w:p w14:paraId="7F88242B" w14:textId="77777777" w:rsidR="008B7E7B" w:rsidRPr="008B7E7B" w:rsidRDefault="008B7E7B" w:rsidP="008B7E7B"/>
        </w:tc>
      </w:tr>
      <w:tr w:rsidR="008B7E7B" w:rsidRPr="006E45AC" w14:paraId="753BDF24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04207DB8" w14:textId="4A59F12A" w:rsidR="008B7E7B" w:rsidRPr="008B7E7B" w:rsidRDefault="008B7E7B" w:rsidP="008B7E7B">
            <w:r w:rsidRPr="008B7E7B"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A25B" w14:textId="003D600B" w:rsidR="008B7E7B" w:rsidRPr="008B7E7B" w:rsidRDefault="008B7E7B" w:rsidP="008B7E7B">
            <w:r w:rsidRPr="008B7E7B">
              <w:t>40141742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4D5" w14:textId="303E444A" w:rsidR="008B7E7B" w:rsidRPr="008B7E7B" w:rsidRDefault="008B7E7B" w:rsidP="008B7E7B">
            <w:pPr>
              <w:pStyle w:val="Sinespaciado"/>
            </w:pPr>
            <w:r w:rsidRPr="008B7E7B">
              <w:t>Atomizador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2F3F" w14:textId="49E14B0E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78BE6511" w14:textId="77777777" w:rsidR="008B7E7B" w:rsidRPr="008B7E7B" w:rsidRDefault="008B7E7B" w:rsidP="008B7E7B"/>
        </w:tc>
        <w:tc>
          <w:tcPr>
            <w:tcW w:w="4961" w:type="dxa"/>
          </w:tcPr>
          <w:p w14:paraId="3B382DA5" w14:textId="77777777" w:rsidR="008B7E7B" w:rsidRPr="008B7E7B" w:rsidRDefault="008B7E7B" w:rsidP="008B7E7B"/>
        </w:tc>
      </w:tr>
      <w:tr w:rsidR="008B7E7B" w:rsidRPr="006E45AC" w14:paraId="0557C89F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04C761D0" w14:textId="5E9E1FCC" w:rsidR="008B7E7B" w:rsidRPr="008B7E7B" w:rsidRDefault="008B7E7B" w:rsidP="008B7E7B">
            <w:r w:rsidRPr="008B7E7B"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0F00" w14:textId="30CF664E" w:rsidR="008B7E7B" w:rsidRPr="008B7E7B" w:rsidRDefault="008B7E7B" w:rsidP="008B7E7B">
            <w:r w:rsidRPr="008B7E7B">
              <w:t>47131812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53CF" w14:textId="12A100C4" w:rsidR="008B7E7B" w:rsidRPr="008B7E7B" w:rsidRDefault="008B7E7B" w:rsidP="008B7E7B">
            <w:pPr>
              <w:pStyle w:val="Sinespaciado"/>
            </w:pPr>
            <w:r w:rsidRPr="008B7E7B">
              <w:t xml:space="preserve">Ambientador en </w:t>
            </w:r>
            <w:proofErr w:type="gramStart"/>
            <w:r w:rsidRPr="008B7E7B">
              <w:t>Spray</w:t>
            </w:r>
            <w:proofErr w:type="gramEnd"/>
            <w:r w:rsidRPr="008B7E7B">
              <w:t xml:space="preserve"> 8 onzas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F9C1" w14:textId="72E421BB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72751483" w14:textId="77777777" w:rsidR="008B7E7B" w:rsidRPr="008B7E7B" w:rsidRDefault="008B7E7B" w:rsidP="008B7E7B"/>
        </w:tc>
        <w:tc>
          <w:tcPr>
            <w:tcW w:w="4961" w:type="dxa"/>
          </w:tcPr>
          <w:p w14:paraId="10A0D6A9" w14:textId="77777777" w:rsidR="008B7E7B" w:rsidRPr="008B7E7B" w:rsidRDefault="008B7E7B" w:rsidP="008B7E7B"/>
        </w:tc>
      </w:tr>
      <w:tr w:rsidR="008B7E7B" w:rsidRPr="006E45AC" w14:paraId="5930A4F5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2F73EADB" w14:textId="14EAE60E" w:rsidR="008B7E7B" w:rsidRPr="008B7E7B" w:rsidRDefault="008B7E7B" w:rsidP="008B7E7B">
            <w:r w:rsidRPr="008B7E7B"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9E91" w14:textId="1F576DC9" w:rsidR="008B7E7B" w:rsidRPr="008B7E7B" w:rsidRDefault="008B7E7B" w:rsidP="008B7E7B">
            <w:r w:rsidRPr="008B7E7B">
              <w:t>47131803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CD56" w14:textId="3647E617" w:rsidR="008B7E7B" w:rsidRPr="008B7E7B" w:rsidRDefault="008B7E7B" w:rsidP="008B7E7B">
            <w:pPr>
              <w:pStyle w:val="Sinespaciado"/>
            </w:pPr>
            <w:r w:rsidRPr="008B7E7B">
              <w:t>Desinfectantes para Uso Doméstico (Piedra para Orinales)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199C" w14:textId="5115DEED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2CCD4672" w14:textId="77777777" w:rsidR="008B7E7B" w:rsidRPr="008B7E7B" w:rsidRDefault="008B7E7B" w:rsidP="008B7E7B"/>
        </w:tc>
        <w:tc>
          <w:tcPr>
            <w:tcW w:w="4961" w:type="dxa"/>
          </w:tcPr>
          <w:p w14:paraId="5A1455E9" w14:textId="77777777" w:rsidR="008B7E7B" w:rsidRPr="008B7E7B" w:rsidRDefault="008B7E7B" w:rsidP="008B7E7B"/>
        </w:tc>
      </w:tr>
      <w:tr w:rsidR="008B7E7B" w:rsidRPr="006E45AC" w14:paraId="276E2DD2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3A914A1E" w14:textId="14A810BF" w:rsidR="008B7E7B" w:rsidRPr="008B7E7B" w:rsidRDefault="008B7E7B" w:rsidP="008B7E7B">
            <w:r w:rsidRPr="008B7E7B"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2ED2" w14:textId="5102E145" w:rsidR="008B7E7B" w:rsidRPr="008B7E7B" w:rsidRDefault="008B7E7B" w:rsidP="008B7E7B">
            <w:r w:rsidRPr="008B7E7B">
              <w:t>47131618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2AE4" w14:textId="26B7D6CA" w:rsidR="008B7E7B" w:rsidRPr="008B7E7B" w:rsidRDefault="008B7E7B" w:rsidP="008B7E7B">
            <w:pPr>
              <w:pStyle w:val="Sinespaciado"/>
            </w:pPr>
            <w:proofErr w:type="spellStart"/>
            <w:r w:rsidRPr="008B7E7B">
              <w:t>Suáper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6FBA" w14:textId="1B17BA8F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639F18FF" w14:textId="77777777" w:rsidR="008B7E7B" w:rsidRPr="008B7E7B" w:rsidRDefault="008B7E7B" w:rsidP="008B7E7B"/>
        </w:tc>
        <w:tc>
          <w:tcPr>
            <w:tcW w:w="4961" w:type="dxa"/>
          </w:tcPr>
          <w:p w14:paraId="698ED42A" w14:textId="77777777" w:rsidR="008B7E7B" w:rsidRPr="008B7E7B" w:rsidRDefault="008B7E7B" w:rsidP="008B7E7B"/>
        </w:tc>
      </w:tr>
      <w:tr w:rsidR="008B7E7B" w:rsidRPr="006E45AC" w14:paraId="7DCBE0E5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1B03D19D" w14:textId="56F90BC4" w:rsidR="008B7E7B" w:rsidRPr="008B7E7B" w:rsidRDefault="008B7E7B" w:rsidP="008B7E7B">
            <w:r w:rsidRPr="008B7E7B"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4268" w14:textId="009F91FD" w:rsidR="008B7E7B" w:rsidRPr="008B7E7B" w:rsidRDefault="008B7E7B" w:rsidP="008B7E7B">
            <w:r w:rsidRPr="008B7E7B">
              <w:t>47131818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8FD5" w14:textId="262DCDBB" w:rsidR="008B7E7B" w:rsidRPr="008B7E7B" w:rsidRDefault="008B7E7B" w:rsidP="008B7E7B">
            <w:pPr>
              <w:pStyle w:val="Sinespaciado"/>
            </w:pPr>
            <w:r w:rsidRPr="008B7E7B">
              <w:t xml:space="preserve">Guantes de </w:t>
            </w:r>
            <w:proofErr w:type="spellStart"/>
            <w:r w:rsidRPr="008B7E7B">
              <w:t>Latex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C88E" w14:textId="1AB7A79B" w:rsidR="008B7E7B" w:rsidRPr="008B7E7B" w:rsidRDefault="008B7E7B" w:rsidP="008B7E7B">
            <w:r w:rsidRPr="008B7E7B">
              <w:t>CAJ</w:t>
            </w:r>
          </w:p>
        </w:tc>
        <w:tc>
          <w:tcPr>
            <w:tcW w:w="1418" w:type="dxa"/>
          </w:tcPr>
          <w:p w14:paraId="60CDB1D2" w14:textId="77777777" w:rsidR="008B7E7B" w:rsidRPr="008B7E7B" w:rsidRDefault="008B7E7B" w:rsidP="008B7E7B"/>
        </w:tc>
        <w:tc>
          <w:tcPr>
            <w:tcW w:w="4961" w:type="dxa"/>
          </w:tcPr>
          <w:p w14:paraId="4E2BB502" w14:textId="77777777" w:rsidR="008B7E7B" w:rsidRPr="008B7E7B" w:rsidRDefault="008B7E7B" w:rsidP="008B7E7B"/>
        </w:tc>
      </w:tr>
      <w:tr w:rsidR="008B7E7B" w:rsidRPr="006E45AC" w14:paraId="4B689BCB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51B869AA" w14:textId="2B454AED" w:rsidR="008B7E7B" w:rsidRPr="008B7E7B" w:rsidRDefault="008B7E7B" w:rsidP="008B7E7B">
            <w:r w:rsidRPr="008B7E7B"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8BB5" w14:textId="04B047B1" w:rsidR="008B7E7B" w:rsidRPr="008B7E7B" w:rsidRDefault="008B7E7B" w:rsidP="008B7E7B">
            <w:r w:rsidRPr="008B7E7B">
              <w:t>47131805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E5646" w14:textId="463A45E4" w:rsidR="008B7E7B" w:rsidRPr="008B7E7B" w:rsidRDefault="008B7E7B" w:rsidP="008B7E7B">
            <w:pPr>
              <w:pStyle w:val="Sinespaciado"/>
            </w:pPr>
            <w:r w:rsidRPr="008B7E7B">
              <w:t>Removedor de Manchas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AC1F" w14:textId="12A593D8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3528024B" w14:textId="77777777" w:rsidR="008B7E7B" w:rsidRPr="008B7E7B" w:rsidRDefault="008B7E7B" w:rsidP="008B7E7B"/>
        </w:tc>
        <w:tc>
          <w:tcPr>
            <w:tcW w:w="4961" w:type="dxa"/>
          </w:tcPr>
          <w:p w14:paraId="5AECD9B3" w14:textId="77777777" w:rsidR="008B7E7B" w:rsidRPr="008B7E7B" w:rsidRDefault="008B7E7B" w:rsidP="008B7E7B"/>
        </w:tc>
      </w:tr>
      <w:tr w:rsidR="008B7E7B" w:rsidRPr="006E45AC" w14:paraId="41870AF7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405EAE6B" w14:textId="1C582F15" w:rsidR="008B7E7B" w:rsidRPr="008B7E7B" w:rsidRDefault="008B7E7B" w:rsidP="008B7E7B">
            <w:r w:rsidRPr="008B7E7B"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05D5" w14:textId="79BB0E4A" w:rsidR="008B7E7B" w:rsidRPr="008B7E7B" w:rsidRDefault="008B7E7B" w:rsidP="008B7E7B">
            <w:r w:rsidRPr="008B7E7B">
              <w:t>47131818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7060" w14:textId="44981631" w:rsidR="008B7E7B" w:rsidRPr="008B7E7B" w:rsidRDefault="008B7E7B" w:rsidP="008B7E7B">
            <w:pPr>
              <w:pStyle w:val="Sinespaciado"/>
            </w:pPr>
            <w:r w:rsidRPr="008B7E7B">
              <w:t xml:space="preserve">Desinfectante en </w:t>
            </w:r>
            <w:proofErr w:type="gramStart"/>
            <w:r w:rsidRPr="008B7E7B">
              <w:t>Spray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1553" w14:textId="75257139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790CF421" w14:textId="77777777" w:rsidR="008B7E7B" w:rsidRPr="008B7E7B" w:rsidRDefault="008B7E7B" w:rsidP="008B7E7B"/>
        </w:tc>
        <w:tc>
          <w:tcPr>
            <w:tcW w:w="4961" w:type="dxa"/>
          </w:tcPr>
          <w:p w14:paraId="00FE942C" w14:textId="77777777" w:rsidR="008B7E7B" w:rsidRPr="008B7E7B" w:rsidRDefault="008B7E7B" w:rsidP="008B7E7B"/>
        </w:tc>
      </w:tr>
      <w:tr w:rsidR="008B7E7B" w:rsidRPr="006E45AC" w14:paraId="5C84B582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46C95053" w14:textId="7E12E8F4" w:rsidR="008B7E7B" w:rsidRPr="008B7E7B" w:rsidRDefault="008B7E7B" w:rsidP="008B7E7B">
            <w:r w:rsidRPr="008B7E7B"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6695" w14:textId="1820330A" w:rsidR="008B7E7B" w:rsidRPr="008B7E7B" w:rsidRDefault="008B7E7B" w:rsidP="008B7E7B">
            <w:r w:rsidRPr="008B7E7B">
              <w:t>46182001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B2139" w14:textId="199831E4" w:rsidR="008B7E7B" w:rsidRPr="008B7E7B" w:rsidRDefault="008B7E7B" w:rsidP="008B7E7B">
            <w:pPr>
              <w:pStyle w:val="Sinespaciado"/>
            </w:pPr>
            <w:r w:rsidRPr="008B7E7B">
              <w:t>Mascarillas Desechables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38EF" w14:textId="38759AE8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77730F9F" w14:textId="77777777" w:rsidR="008B7E7B" w:rsidRPr="008B7E7B" w:rsidRDefault="008B7E7B" w:rsidP="008B7E7B"/>
        </w:tc>
        <w:tc>
          <w:tcPr>
            <w:tcW w:w="4961" w:type="dxa"/>
          </w:tcPr>
          <w:p w14:paraId="142B4F0F" w14:textId="77777777" w:rsidR="008B7E7B" w:rsidRPr="008B7E7B" w:rsidRDefault="008B7E7B" w:rsidP="008B7E7B"/>
        </w:tc>
      </w:tr>
      <w:tr w:rsidR="008B7E7B" w:rsidRPr="006E45AC" w14:paraId="4845171E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48426CDA" w14:textId="367FDEEA" w:rsidR="008B7E7B" w:rsidRPr="008B7E7B" w:rsidRDefault="008B7E7B" w:rsidP="008B7E7B">
            <w:r w:rsidRPr="008B7E7B"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CC6D" w14:textId="2652CE7E" w:rsidR="008B7E7B" w:rsidRPr="008B7E7B" w:rsidRDefault="008B7E7B" w:rsidP="008B7E7B">
            <w:r w:rsidRPr="008B7E7B">
              <w:t>47121701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3449" w14:textId="7EBEB45E" w:rsidR="008B7E7B" w:rsidRPr="008B7E7B" w:rsidRDefault="008B7E7B" w:rsidP="008B7E7B">
            <w:pPr>
              <w:pStyle w:val="Sinespaciado"/>
            </w:pPr>
            <w:r w:rsidRPr="008B7E7B">
              <w:t>Fundas Negra - 30 galones / Paquete 100/1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A153" w14:textId="12C49239" w:rsidR="008B7E7B" w:rsidRPr="008B7E7B" w:rsidRDefault="008B7E7B" w:rsidP="008B7E7B">
            <w:r w:rsidRPr="008B7E7B">
              <w:t>PAQ</w:t>
            </w:r>
          </w:p>
        </w:tc>
        <w:tc>
          <w:tcPr>
            <w:tcW w:w="1418" w:type="dxa"/>
          </w:tcPr>
          <w:p w14:paraId="2D68A799" w14:textId="77777777" w:rsidR="008B7E7B" w:rsidRPr="008B7E7B" w:rsidRDefault="008B7E7B" w:rsidP="008B7E7B"/>
        </w:tc>
        <w:tc>
          <w:tcPr>
            <w:tcW w:w="4961" w:type="dxa"/>
          </w:tcPr>
          <w:p w14:paraId="22F26623" w14:textId="77777777" w:rsidR="008B7E7B" w:rsidRPr="008B7E7B" w:rsidRDefault="008B7E7B" w:rsidP="008B7E7B"/>
        </w:tc>
      </w:tr>
      <w:tr w:rsidR="008B7E7B" w:rsidRPr="006E45AC" w14:paraId="1E39E8C6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437DA34D" w14:textId="62977DAA" w:rsidR="008B7E7B" w:rsidRPr="008B7E7B" w:rsidRDefault="008B7E7B" w:rsidP="008B7E7B">
            <w:r w:rsidRPr="008B7E7B">
              <w:t>11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981D" w14:textId="51C872AB" w:rsidR="008B7E7B" w:rsidRPr="008B7E7B" w:rsidRDefault="008B7E7B" w:rsidP="008B7E7B">
            <w:r w:rsidRPr="008B7E7B">
              <w:t>47131803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73E3" w14:textId="751A715B" w:rsidR="008B7E7B" w:rsidRPr="008B7E7B" w:rsidRDefault="008B7E7B" w:rsidP="008B7E7B">
            <w:pPr>
              <w:pStyle w:val="Sinespaciado"/>
            </w:pPr>
            <w:r w:rsidRPr="008B7E7B">
              <w:t>Desinfectante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C61F" w14:textId="1A2A4351" w:rsidR="008B7E7B" w:rsidRPr="008B7E7B" w:rsidRDefault="008B7E7B" w:rsidP="008B7E7B">
            <w:r w:rsidRPr="008B7E7B">
              <w:t>GAL</w:t>
            </w:r>
          </w:p>
        </w:tc>
        <w:tc>
          <w:tcPr>
            <w:tcW w:w="1418" w:type="dxa"/>
          </w:tcPr>
          <w:p w14:paraId="7F7D7A6F" w14:textId="77777777" w:rsidR="008B7E7B" w:rsidRPr="008B7E7B" w:rsidRDefault="008B7E7B" w:rsidP="008B7E7B"/>
        </w:tc>
        <w:tc>
          <w:tcPr>
            <w:tcW w:w="4961" w:type="dxa"/>
          </w:tcPr>
          <w:p w14:paraId="0BCEF92D" w14:textId="77777777" w:rsidR="008B7E7B" w:rsidRPr="008B7E7B" w:rsidRDefault="008B7E7B" w:rsidP="008B7E7B"/>
        </w:tc>
      </w:tr>
      <w:tr w:rsidR="008B7E7B" w:rsidRPr="006E45AC" w14:paraId="1E7634A1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0702C9B8" w14:textId="68BCC79C" w:rsidR="008B7E7B" w:rsidRPr="008B7E7B" w:rsidRDefault="008B7E7B" w:rsidP="008B7E7B">
            <w:r w:rsidRPr="008B7E7B">
              <w:lastRenderedPageBreak/>
              <w:t>12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4DDF" w14:textId="11E3DB1F" w:rsidR="008B7E7B" w:rsidRPr="008B7E7B" w:rsidRDefault="008B7E7B" w:rsidP="008B7E7B">
            <w:r w:rsidRPr="008B7E7B">
              <w:t>47131807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1610" w14:textId="127BAFF7" w:rsidR="008B7E7B" w:rsidRPr="008B7E7B" w:rsidRDefault="008B7E7B" w:rsidP="008B7E7B">
            <w:pPr>
              <w:pStyle w:val="Sinespaciado"/>
            </w:pPr>
            <w:r w:rsidRPr="008B7E7B">
              <w:t>Blanqueador - Cloro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4A8B" w14:textId="62652D27" w:rsidR="008B7E7B" w:rsidRPr="008B7E7B" w:rsidRDefault="008B7E7B" w:rsidP="008B7E7B">
            <w:r w:rsidRPr="008B7E7B">
              <w:t>GAL</w:t>
            </w:r>
          </w:p>
        </w:tc>
        <w:tc>
          <w:tcPr>
            <w:tcW w:w="1418" w:type="dxa"/>
          </w:tcPr>
          <w:p w14:paraId="0AC46B2D" w14:textId="77777777" w:rsidR="008B7E7B" w:rsidRPr="008B7E7B" w:rsidRDefault="008B7E7B" w:rsidP="008B7E7B"/>
        </w:tc>
        <w:tc>
          <w:tcPr>
            <w:tcW w:w="4961" w:type="dxa"/>
          </w:tcPr>
          <w:p w14:paraId="2C504510" w14:textId="77777777" w:rsidR="008B7E7B" w:rsidRPr="008B7E7B" w:rsidRDefault="008B7E7B" w:rsidP="008B7E7B"/>
        </w:tc>
      </w:tr>
      <w:tr w:rsidR="008B7E7B" w:rsidRPr="006E45AC" w14:paraId="6AF5A7C4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4CC01303" w14:textId="2D42983F" w:rsidR="008B7E7B" w:rsidRPr="008B7E7B" w:rsidRDefault="008B7E7B" w:rsidP="008B7E7B">
            <w:r w:rsidRPr="008B7E7B">
              <w:t>13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2F94" w14:textId="6D59F54C" w:rsidR="008B7E7B" w:rsidRPr="008B7E7B" w:rsidRDefault="008B7E7B" w:rsidP="008B7E7B">
            <w:r w:rsidRPr="008B7E7B">
              <w:t>47131706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4AA3" w14:textId="2E1A4C9B" w:rsidR="008B7E7B" w:rsidRPr="008B7E7B" w:rsidRDefault="008B7E7B" w:rsidP="008B7E7B">
            <w:pPr>
              <w:pStyle w:val="Sinespaciado"/>
            </w:pPr>
            <w:r w:rsidRPr="008B7E7B">
              <w:t xml:space="preserve">Base para Ambientador - </w:t>
            </w:r>
            <w:proofErr w:type="spellStart"/>
            <w:r w:rsidRPr="008B7E7B">
              <w:t>Refill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0B16" w14:textId="5E8209E2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62DE037C" w14:textId="77777777" w:rsidR="008B7E7B" w:rsidRPr="008B7E7B" w:rsidRDefault="008B7E7B" w:rsidP="008B7E7B"/>
        </w:tc>
        <w:tc>
          <w:tcPr>
            <w:tcW w:w="4961" w:type="dxa"/>
          </w:tcPr>
          <w:p w14:paraId="7A38AA99" w14:textId="77777777" w:rsidR="008B7E7B" w:rsidRPr="008B7E7B" w:rsidRDefault="008B7E7B" w:rsidP="008B7E7B"/>
        </w:tc>
      </w:tr>
      <w:tr w:rsidR="008B7E7B" w:rsidRPr="006E45AC" w14:paraId="264E1280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76507366" w14:textId="6ED763ED" w:rsidR="008B7E7B" w:rsidRPr="008B7E7B" w:rsidRDefault="008B7E7B" w:rsidP="008B7E7B">
            <w:r w:rsidRPr="008B7E7B">
              <w:t>14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F789" w14:textId="2F2457ED" w:rsidR="008B7E7B" w:rsidRPr="008B7E7B" w:rsidRDefault="008B7E7B" w:rsidP="008B7E7B">
            <w:r w:rsidRPr="008B7E7B">
              <w:t>47131812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F067" w14:textId="41F9A0CA" w:rsidR="008B7E7B" w:rsidRPr="008B7E7B" w:rsidRDefault="008B7E7B" w:rsidP="008B7E7B">
            <w:pPr>
              <w:pStyle w:val="Sinespaciado"/>
            </w:pPr>
            <w:r w:rsidRPr="008B7E7B">
              <w:t xml:space="preserve">Ambientador </w:t>
            </w:r>
            <w:proofErr w:type="spellStart"/>
            <w:r w:rsidRPr="008B7E7B">
              <w:t>Refill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6AA5" w14:textId="3DC1FF57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743623DD" w14:textId="77777777" w:rsidR="008B7E7B" w:rsidRPr="008B7E7B" w:rsidRDefault="008B7E7B" w:rsidP="008B7E7B"/>
        </w:tc>
        <w:tc>
          <w:tcPr>
            <w:tcW w:w="4961" w:type="dxa"/>
          </w:tcPr>
          <w:p w14:paraId="5C0AD303" w14:textId="77777777" w:rsidR="008B7E7B" w:rsidRPr="008B7E7B" w:rsidRDefault="008B7E7B" w:rsidP="008B7E7B"/>
        </w:tc>
      </w:tr>
      <w:tr w:rsidR="008B7E7B" w:rsidRPr="006E45AC" w14:paraId="323199BB" w14:textId="77777777" w:rsidTr="00EB10E9">
        <w:trPr>
          <w:trHeight w:val="440"/>
        </w:trPr>
        <w:tc>
          <w:tcPr>
            <w:tcW w:w="1101" w:type="dxa"/>
            <w:vAlign w:val="center"/>
          </w:tcPr>
          <w:p w14:paraId="30DDA473" w14:textId="58218065" w:rsidR="008B7E7B" w:rsidRPr="008B7E7B" w:rsidRDefault="008B7E7B" w:rsidP="008B7E7B">
            <w:r w:rsidRPr="008B7E7B"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8AD2" w14:textId="204DE78E" w:rsidR="008B7E7B" w:rsidRPr="008B7E7B" w:rsidRDefault="008B7E7B" w:rsidP="008B7E7B">
            <w:r w:rsidRPr="008B7E7B">
              <w:t>53131626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7939" w14:textId="209A2DFE" w:rsidR="008B7E7B" w:rsidRPr="008B7E7B" w:rsidRDefault="008B7E7B" w:rsidP="008B7E7B">
            <w:pPr>
              <w:pStyle w:val="Sinespaciado"/>
            </w:pPr>
            <w:r w:rsidRPr="008B7E7B">
              <w:t xml:space="preserve">Gel </w:t>
            </w:r>
            <w:proofErr w:type="spellStart"/>
            <w:r w:rsidRPr="008B7E7B">
              <w:t>Antibacterial</w:t>
            </w:r>
            <w:proofErr w:type="spellEnd"/>
            <w:r w:rsidRPr="008B7E7B">
              <w:t xml:space="preserve"> - Frasco 1000ml - Compatible con Dispensador Tork S1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5EDE" w14:textId="566D7715" w:rsidR="008B7E7B" w:rsidRPr="008B7E7B" w:rsidRDefault="008B7E7B" w:rsidP="008B7E7B">
            <w:r w:rsidRPr="008B7E7B">
              <w:t>UD</w:t>
            </w:r>
          </w:p>
        </w:tc>
        <w:tc>
          <w:tcPr>
            <w:tcW w:w="1418" w:type="dxa"/>
          </w:tcPr>
          <w:p w14:paraId="5E4B3859" w14:textId="77777777" w:rsidR="008B7E7B" w:rsidRPr="008B7E7B" w:rsidRDefault="008B7E7B" w:rsidP="008B7E7B"/>
        </w:tc>
        <w:tc>
          <w:tcPr>
            <w:tcW w:w="4961" w:type="dxa"/>
          </w:tcPr>
          <w:p w14:paraId="06BD9609" w14:textId="77777777" w:rsidR="008B7E7B" w:rsidRPr="008B7E7B" w:rsidRDefault="008B7E7B" w:rsidP="008B7E7B"/>
        </w:tc>
      </w:tr>
    </w:tbl>
    <w:p w14:paraId="19335BB9" w14:textId="77777777" w:rsidR="001E3789" w:rsidRDefault="001E3789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360CF41" w14:textId="4D7B95EC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3FBC36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C8461F7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EA48C1">
      <w:headerReference w:type="default" r:id="rId9"/>
      <w:footerReference w:type="default" r:id="rId10"/>
      <w:pgSz w:w="16838" w:h="11906" w:orient="landscape" w:code="9"/>
      <w:pgMar w:top="1440" w:right="1440" w:bottom="1440" w:left="144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486C5" w14:textId="77777777" w:rsidR="000E36F7" w:rsidRDefault="000E36F7" w:rsidP="001007E7">
      <w:pPr>
        <w:spacing w:after="0" w:line="240" w:lineRule="auto"/>
      </w:pPr>
      <w:r>
        <w:separator/>
      </w:r>
    </w:p>
  </w:endnote>
  <w:endnote w:type="continuationSeparator" w:id="0">
    <w:p w14:paraId="45351B78" w14:textId="77777777" w:rsidR="000E36F7" w:rsidRDefault="000E36F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C18C3" w14:textId="67B869B7" w:rsidR="00CA0E82" w:rsidRDefault="002439D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A3253E" wp14:editId="587AFC0A">
              <wp:simplePos x="0" y="0"/>
              <wp:positionH relativeFrom="column">
                <wp:posOffset>7571105</wp:posOffset>
              </wp:positionH>
              <wp:positionV relativeFrom="paragraph">
                <wp:posOffset>-69215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80347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4528678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CFD94F8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748ACCF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A3253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96.15pt;margin-top:-5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C68bZU4QAAAAwBAAAPAAAAAAAAAAAAAAAAADEEAABkcnMvZG93bnJldi54bWxQSwUGAAAAAAQA&#10;BADzAAAAPwUAAAAA&#10;" filled="f" stroked="f">
              <v:textbox inset="0,0,0,0">
                <w:txbxContent>
                  <w:p w14:paraId="1F680347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4528678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CFD94F8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748ACCF" w14:textId="77777777" w:rsidR="00807015" w:rsidRDefault="00807015"/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FE0CEF" wp14:editId="4B0E47C4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43E1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FE0CEF" id="Text Box 1" o:spid="_x0000_s102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70543E1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53CEB819" w14:textId="204C6E5A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C7966F5" w14:textId="2F32244D" w:rsidR="00B97B51" w:rsidRDefault="008B7E7B" w:rsidP="00B97B51">
    <w:pPr>
      <w:pStyle w:val="Piedepgina"/>
      <w:tabs>
        <w:tab w:val="clear" w:pos="4513"/>
        <w:tab w:val="clear" w:pos="9026"/>
        <w:tab w:val="left" w:pos="3681"/>
      </w:tabs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0C9A6DFF" wp14:editId="0272E8C0">
          <wp:simplePos x="0" y="0"/>
          <wp:positionH relativeFrom="margin">
            <wp:posOffset>8117205</wp:posOffset>
          </wp:positionH>
          <wp:positionV relativeFrom="paragraph">
            <wp:posOffset>77470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A95F6" w14:textId="77777777" w:rsidR="000E36F7" w:rsidRDefault="000E36F7" w:rsidP="001007E7">
      <w:pPr>
        <w:spacing w:after="0" w:line="240" w:lineRule="auto"/>
      </w:pPr>
      <w:r>
        <w:separator/>
      </w:r>
    </w:p>
  </w:footnote>
  <w:footnote w:type="continuationSeparator" w:id="0">
    <w:p w14:paraId="505DF475" w14:textId="77777777" w:rsidR="000E36F7" w:rsidRDefault="000E36F7" w:rsidP="001007E7">
      <w:pPr>
        <w:spacing w:after="0" w:line="240" w:lineRule="auto"/>
      </w:pPr>
      <w:r>
        <w:continuationSeparator/>
      </w:r>
    </w:p>
  </w:footnote>
  <w:footnote w:id="1">
    <w:p w14:paraId="46695CAE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31561D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16578" w14:textId="49C8F3E8" w:rsidR="00EA48C1" w:rsidRPr="00EA48C1" w:rsidRDefault="00EA48C1" w:rsidP="00EA48C1">
    <w:pPr>
      <w:pStyle w:val="Encabezado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sdt>
      <w:sdtPr>
        <w:id w:val="-1318336367"/>
        <w:docPartObj>
          <w:docPartGallery w:val="Page Numbers (Top of Page)"/>
          <w:docPartUnique/>
        </w:docPartObj>
      </w:sdtPr>
      <w:sdtEndPr/>
      <w:sdtContent>
        <w:r w:rsidRPr="00EA48C1">
          <w:t xml:space="preserve">Página </w:t>
        </w:r>
        <w:r w:rsidRPr="00EA48C1">
          <w:fldChar w:fldCharType="begin"/>
        </w:r>
        <w:r w:rsidRPr="00EA48C1">
          <w:instrText>PAGE</w:instrText>
        </w:r>
        <w:r w:rsidRPr="00EA48C1">
          <w:fldChar w:fldCharType="separate"/>
        </w:r>
        <w:r w:rsidRPr="00EA48C1">
          <w:t>2</w:t>
        </w:r>
        <w:r w:rsidRPr="00EA48C1">
          <w:fldChar w:fldCharType="end"/>
        </w:r>
        <w:r w:rsidRPr="00EA48C1">
          <w:t xml:space="preserve"> de </w:t>
        </w:r>
        <w:r w:rsidRPr="00EA48C1">
          <w:fldChar w:fldCharType="begin"/>
        </w:r>
        <w:r w:rsidRPr="00EA48C1">
          <w:instrText>NUMPAGES</w:instrText>
        </w:r>
        <w:r w:rsidRPr="00EA48C1">
          <w:fldChar w:fldCharType="separate"/>
        </w:r>
        <w:r w:rsidRPr="00EA48C1">
          <w:t>2</w:t>
        </w:r>
        <w:r w:rsidRPr="00EA48C1">
          <w:fldChar w:fldCharType="end"/>
        </w:r>
      </w:sdtContent>
    </w:sdt>
  </w:p>
  <w:p w14:paraId="0F5B9FD2" w14:textId="77777777" w:rsidR="00EA48C1" w:rsidRDefault="00EA48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23CA9"/>
    <w:rsid w:val="00034DD9"/>
    <w:rsid w:val="00045479"/>
    <w:rsid w:val="000908FF"/>
    <w:rsid w:val="00092FE9"/>
    <w:rsid w:val="000A5A0E"/>
    <w:rsid w:val="000B0E16"/>
    <w:rsid w:val="000E36F7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1875"/>
    <w:rsid w:val="001A3F92"/>
    <w:rsid w:val="001B74A6"/>
    <w:rsid w:val="001E3789"/>
    <w:rsid w:val="001E61DE"/>
    <w:rsid w:val="001E71F9"/>
    <w:rsid w:val="001E73F1"/>
    <w:rsid w:val="001F73A7"/>
    <w:rsid w:val="002003A9"/>
    <w:rsid w:val="002009A7"/>
    <w:rsid w:val="002015AE"/>
    <w:rsid w:val="002439DF"/>
    <w:rsid w:val="00253193"/>
    <w:rsid w:val="00253DBA"/>
    <w:rsid w:val="00254E9E"/>
    <w:rsid w:val="0026208A"/>
    <w:rsid w:val="0026335F"/>
    <w:rsid w:val="002823F7"/>
    <w:rsid w:val="002B1982"/>
    <w:rsid w:val="002E0AA6"/>
    <w:rsid w:val="002E1412"/>
    <w:rsid w:val="002E6B9A"/>
    <w:rsid w:val="00314023"/>
    <w:rsid w:val="00315D44"/>
    <w:rsid w:val="00326E5E"/>
    <w:rsid w:val="00332B0B"/>
    <w:rsid w:val="003439F6"/>
    <w:rsid w:val="00357BF7"/>
    <w:rsid w:val="00377763"/>
    <w:rsid w:val="003B4B44"/>
    <w:rsid w:val="003D160E"/>
    <w:rsid w:val="00404EA5"/>
    <w:rsid w:val="00410707"/>
    <w:rsid w:val="00414072"/>
    <w:rsid w:val="00421A8F"/>
    <w:rsid w:val="0042490F"/>
    <w:rsid w:val="00427C4F"/>
    <w:rsid w:val="004564FE"/>
    <w:rsid w:val="00462024"/>
    <w:rsid w:val="00466B9C"/>
    <w:rsid w:val="004672D0"/>
    <w:rsid w:val="00497AA7"/>
    <w:rsid w:val="004C79C6"/>
    <w:rsid w:val="004D45A8"/>
    <w:rsid w:val="004F104F"/>
    <w:rsid w:val="00521233"/>
    <w:rsid w:val="0053290E"/>
    <w:rsid w:val="00535962"/>
    <w:rsid w:val="00544DA7"/>
    <w:rsid w:val="00587691"/>
    <w:rsid w:val="00592358"/>
    <w:rsid w:val="005A268C"/>
    <w:rsid w:val="005C7B21"/>
    <w:rsid w:val="005F2032"/>
    <w:rsid w:val="005F4740"/>
    <w:rsid w:val="005F6873"/>
    <w:rsid w:val="005F6EA7"/>
    <w:rsid w:val="00611A07"/>
    <w:rsid w:val="0062592A"/>
    <w:rsid w:val="00626589"/>
    <w:rsid w:val="00626D0C"/>
    <w:rsid w:val="006506D0"/>
    <w:rsid w:val="00651E48"/>
    <w:rsid w:val="006709BC"/>
    <w:rsid w:val="00677C81"/>
    <w:rsid w:val="00685FDA"/>
    <w:rsid w:val="00691C64"/>
    <w:rsid w:val="006B202F"/>
    <w:rsid w:val="006C6AF3"/>
    <w:rsid w:val="006D38F2"/>
    <w:rsid w:val="006E45AC"/>
    <w:rsid w:val="006F28AA"/>
    <w:rsid w:val="00702FE0"/>
    <w:rsid w:val="00706904"/>
    <w:rsid w:val="007140B6"/>
    <w:rsid w:val="00721F4E"/>
    <w:rsid w:val="00725091"/>
    <w:rsid w:val="007411BD"/>
    <w:rsid w:val="007428C6"/>
    <w:rsid w:val="007501E2"/>
    <w:rsid w:val="007511B5"/>
    <w:rsid w:val="00780880"/>
    <w:rsid w:val="007B6F6F"/>
    <w:rsid w:val="007B7C83"/>
    <w:rsid w:val="007F694B"/>
    <w:rsid w:val="00802F76"/>
    <w:rsid w:val="00806C78"/>
    <w:rsid w:val="00807015"/>
    <w:rsid w:val="00813221"/>
    <w:rsid w:val="00815AEB"/>
    <w:rsid w:val="0081652A"/>
    <w:rsid w:val="00831319"/>
    <w:rsid w:val="00845FCE"/>
    <w:rsid w:val="00850351"/>
    <w:rsid w:val="00862933"/>
    <w:rsid w:val="00862AC9"/>
    <w:rsid w:val="00862B7B"/>
    <w:rsid w:val="00862F3E"/>
    <w:rsid w:val="00895C28"/>
    <w:rsid w:val="008B3AE5"/>
    <w:rsid w:val="008B71AB"/>
    <w:rsid w:val="008B7E7B"/>
    <w:rsid w:val="008C1F71"/>
    <w:rsid w:val="008C6633"/>
    <w:rsid w:val="008E6490"/>
    <w:rsid w:val="008F7FB7"/>
    <w:rsid w:val="009000F3"/>
    <w:rsid w:val="009363FC"/>
    <w:rsid w:val="00954B22"/>
    <w:rsid w:val="00985363"/>
    <w:rsid w:val="009A3A0E"/>
    <w:rsid w:val="009B42B9"/>
    <w:rsid w:val="009B47F2"/>
    <w:rsid w:val="009C2FF6"/>
    <w:rsid w:val="00A16099"/>
    <w:rsid w:val="00A36AC3"/>
    <w:rsid w:val="00A42B30"/>
    <w:rsid w:val="00A46753"/>
    <w:rsid w:val="00A640BD"/>
    <w:rsid w:val="00A834F9"/>
    <w:rsid w:val="00AC6A7A"/>
    <w:rsid w:val="00AD636D"/>
    <w:rsid w:val="00AD7919"/>
    <w:rsid w:val="00B02129"/>
    <w:rsid w:val="00B2070F"/>
    <w:rsid w:val="00B227FF"/>
    <w:rsid w:val="00B43B88"/>
    <w:rsid w:val="00B55C91"/>
    <w:rsid w:val="00B62EEF"/>
    <w:rsid w:val="00B73723"/>
    <w:rsid w:val="00B90854"/>
    <w:rsid w:val="00B97B51"/>
    <w:rsid w:val="00BA0007"/>
    <w:rsid w:val="00BA10B3"/>
    <w:rsid w:val="00BC1D0C"/>
    <w:rsid w:val="00BC3380"/>
    <w:rsid w:val="00BC4FDF"/>
    <w:rsid w:val="00BC54C3"/>
    <w:rsid w:val="00BC61BD"/>
    <w:rsid w:val="00BC728A"/>
    <w:rsid w:val="00BD625A"/>
    <w:rsid w:val="00BE16DA"/>
    <w:rsid w:val="00BE4CA7"/>
    <w:rsid w:val="00C013EE"/>
    <w:rsid w:val="00C078CB"/>
    <w:rsid w:val="00C22DBE"/>
    <w:rsid w:val="00C66D08"/>
    <w:rsid w:val="00C920CB"/>
    <w:rsid w:val="00CA0E82"/>
    <w:rsid w:val="00CA4661"/>
    <w:rsid w:val="00CB0155"/>
    <w:rsid w:val="00CE58A6"/>
    <w:rsid w:val="00CE67A3"/>
    <w:rsid w:val="00CF6384"/>
    <w:rsid w:val="00D02754"/>
    <w:rsid w:val="00D169BF"/>
    <w:rsid w:val="00D17BA4"/>
    <w:rsid w:val="00D24FA7"/>
    <w:rsid w:val="00D32F21"/>
    <w:rsid w:val="00D64696"/>
    <w:rsid w:val="00D8481D"/>
    <w:rsid w:val="00D90D49"/>
    <w:rsid w:val="00DC5D96"/>
    <w:rsid w:val="00DC73AD"/>
    <w:rsid w:val="00DD0EC8"/>
    <w:rsid w:val="00DD4F3E"/>
    <w:rsid w:val="00DE49EA"/>
    <w:rsid w:val="00E124CB"/>
    <w:rsid w:val="00E13E55"/>
    <w:rsid w:val="00E26DE0"/>
    <w:rsid w:val="00E35644"/>
    <w:rsid w:val="00E4449B"/>
    <w:rsid w:val="00E50D70"/>
    <w:rsid w:val="00E55DB5"/>
    <w:rsid w:val="00E6322A"/>
    <w:rsid w:val="00E82D3B"/>
    <w:rsid w:val="00EA40CE"/>
    <w:rsid w:val="00EA48C1"/>
    <w:rsid w:val="00EA7406"/>
    <w:rsid w:val="00EB1313"/>
    <w:rsid w:val="00EB51E0"/>
    <w:rsid w:val="00ED6ED7"/>
    <w:rsid w:val="00EE1E7B"/>
    <w:rsid w:val="00EE70FE"/>
    <w:rsid w:val="00EF270D"/>
    <w:rsid w:val="00F225BF"/>
    <w:rsid w:val="00F26BBC"/>
    <w:rsid w:val="00F45044"/>
    <w:rsid w:val="00F53753"/>
    <w:rsid w:val="00F71126"/>
    <w:rsid w:val="00F7167E"/>
    <w:rsid w:val="00F7443C"/>
    <w:rsid w:val="00F9504D"/>
    <w:rsid w:val="00FC2870"/>
    <w:rsid w:val="00FC49CF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C3BA52"/>
  <w15:docId w15:val="{02658F1C-97F7-4DD2-958E-6B671D31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39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nhideWhenUsed/>
    <w:rsid w:val="006E45AC"/>
    <w:rPr>
      <w:vertAlign w:val="superscript"/>
    </w:rPr>
  </w:style>
  <w:style w:type="paragraph" w:styleId="Sinespaciado">
    <w:name w:val="No Spacing"/>
    <w:uiPriority w:val="1"/>
    <w:qFormat/>
    <w:rsid w:val="00F26BB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B7E7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D6A3D-24E4-4F13-873E-06584513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38</TotalTime>
  <Pages>2</Pages>
  <Words>160</Words>
  <Characters>849</Characters>
  <Application>Microsoft Office Word</Application>
  <DocSecurity>0</DocSecurity>
  <Lines>121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Jean Carlos Domínguez</cp:lastModifiedBy>
  <cp:revision>47</cp:revision>
  <cp:lastPrinted>2018-05-16T17:25:00Z</cp:lastPrinted>
  <dcterms:created xsi:type="dcterms:W3CDTF">2021-02-28T23:21:00Z</dcterms:created>
  <dcterms:modified xsi:type="dcterms:W3CDTF">2026-10-01T15:51:00Z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2026-03-06T13:48:23Z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b83dfef0-5c66-4f7c-b8c9-58735026fdf0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