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36B48C7C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513431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13431">
                                      <w:rPr>
                                        <w:rStyle w:val="Style2"/>
                                      </w:rPr>
                                      <w:t>CD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8103C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DE7F2C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  <w:r w:rsidR="00072248">
                                      <w:rPr>
                                        <w:rStyle w:val="Style2"/>
                                      </w:rPr>
                                      <w:t>44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36B48C7C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513431">
                                <w:rPr>
                                  <w:rStyle w:val="Style2"/>
                                </w:rPr>
                                <w:t>DAF</w:t>
                              </w:r>
                              <w:r w:rsidR="00FA224F">
                                <w:rPr>
                                  <w:rStyle w:val="Style2"/>
                                </w:rPr>
                                <w:t>-</w:t>
                              </w:r>
                              <w:r w:rsidR="00513431">
                                <w:rPr>
                                  <w:rStyle w:val="Style2"/>
                                </w:rPr>
                                <w:t>CD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C8103C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</w:t>
                              </w:r>
                              <w:r w:rsidR="00DE7F2C">
                                <w:rPr>
                                  <w:rStyle w:val="Style2"/>
                                </w:rPr>
                                <w:t>3</w:t>
                              </w:r>
                              <w:r w:rsidR="00072248">
                                <w:rPr>
                                  <w:rStyle w:val="Style2"/>
                                </w:rPr>
                                <w:t>44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367D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AC5DC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367DE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AC5DC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367D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AC5DC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042ABE" w14:paraId="0EB11AF5" w14:textId="77777777" w:rsidTr="0014249F">
        <w:trPr>
          <w:trHeight w:val="457"/>
          <w:jc w:val="center"/>
        </w:trPr>
        <w:tc>
          <w:tcPr>
            <w:tcW w:w="849" w:type="dxa"/>
          </w:tcPr>
          <w:p w14:paraId="60321606" w14:textId="2CA4FE0B" w:rsidR="00042ABE" w:rsidRPr="00042ABE" w:rsidRDefault="00042ABE" w:rsidP="00042ABE"/>
        </w:tc>
        <w:tc>
          <w:tcPr>
            <w:tcW w:w="5584" w:type="dxa"/>
          </w:tcPr>
          <w:p w14:paraId="655FB483" w14:textId="6EBC89E2" w:rsidR="00042ABE" w:rsidRPr="00042ABE" w:rsidRDefault="00042ABE" w:rsidP="00042ABE"/>
        </w:tc>
        <w:tc>
          <w:tcPr>
            <w:tcW w:w="1276" w:type="dxa"/>
            <w:vAlign w:val="center"/>
          </w:tcPr>
          <w:p w14:paraId="239CF35D" w14:textId="3B0F1586" w:rsidR="00042ABE" w:rsidRPr="00042ABE" w:rsidRDefault="00042ABE" w:rsidP="00042ABE"/>
        </w:tc>
        <w:tc>
          <w:tcPr>
            <w:tcW w:w="1276" w:type="dxa"/>
            <w:vAlign w:val="center"/>
          </w:tcPr>
          <w:p w14:paraId="5730EE3B" w14:textId="2E571093" w:rsidR="00042ABE" w:rsidRPr="00042ABE" w:rsidRDefault="00042ABE" w:rsidP="00042ABE"/>
        </w:tc>
        <w:tc>
          <w:tcPr>
            <w:tcW w:w="1701" w:type="dxa"/>
          </w:tcPr>
          <w:p w14:paraId="0B303729" w14:textId="77777777" w:rsidR="00042ABE" w:rsidRPr="00042ABE" w:rsidRDefault="00042ABE" w:rsidP="00042ABE"/>
        </w:tc>
        <w:tc>
          <w:tcPr>
            <w:tcW w:w="1559" w:type="dxa"/>
          </w:tcPr>
          <w:p w14:paraId="53C0DEAF" w14:textId="77777777" w:rsidR="00042ABE" w:rsidRPr="00042ABE" w:rsidRDefault="00042ABE" w:rsidP="00042ABE"/>
        </w:tc>
        <w:tc>
          <w:tcPr>
            <w:tcW w:w="1843" w:type="dxa"/>
          </w:tcPr>
          <w:p w14:paraId="292BC1A8" w14:textId="77777777" w:rsidR="00042ABE" w:rsidRPr="00042ABE" w:rsidRDefault="00042ABE" w:rsidP="00042ABE"/>
        </w:tc>
      </w:tr>
      <w:tr w:rsidR="00042ABE" w14:paraId="6F1551A3" w14:textId="77777777" w:rsidTr="0014249F">
        <w:trPr>
          <w:trHeight w:val="477"/>
          <w:jc w:val="center"/>
        </w:trPr>
        <w:tc>
          <w:tcPr>
            <w:tcW w:w="849" w:type="dxa"/>
          </w:tcPr>
          <w:p w14:paraId="3B63E313" w14:textId="50B2C622" w:rsidR="00042ABE" w:rsidRPr="00042ABE" w:rsidRDefault="00042ABE" w:rsidP="00042ABE"/>
        </w:tc>
        <w:tc>
          <w:tcPr>
            <w:tcW w:w="5584" w:type="dxa"/>
          </w:tcPr>
          <w:p w14:paraId="7FFCDED3" w14:textId="1D5205FD" w:rsidR="00042ABE" w:rsidRPr="00042ABE" w:rsidRDefault="00042ABE" w:rsidP="00042ABE"/>
        </w:tc>
        <w:tc>
          <w:tcPr>
            <w:tcW w:w="1276" w:type="dxa"/>
            <w:vAlign w:val="center"/>
          </w:tcPr>
          <w:p w14:paraId="22FD33DA" w14:textId="4CB98FF8" w:rsidR="00042ABE" w:rsidRPr="00042ABE" w:rsidRDefault="00042ABE" w:rsidP="00042ABE"/>
        </w:tc>
        <w:tc>
          <w:tcPr>
            <w:tcW w:w="1276" w:type="dxa"/>
            <w:vAlign w:val="center"/>
          </w:tcPr>
          <w:p w14:paraId="66BAEBAA" w14:textId="5D239D29" w:rsidR="00042ABE" w:rsidRPr="00042ABE" w:rsidRDefault="00042ABE" w:rsidP="00042ABE"/>
        </w:tc>
        <w:tc>
          <w:tcPr>
            <w:tcW w:w="1701" w:type="dxa"/>
          </w:tcPr>
          <w:p w14:paraId="2BEFBED0" w14:textId="77777777" w:rsidR="00042ABE" w:rsidRPr="00042ABE" w:rsidRDefault="00042ABE" w:rsidP="00042ABE"/>
        </w:tc>
        <w:tc>
          <w:tcPr>
            <w:tcW w:w="1559" w:type="dxa"/>
          </w:tcPr>
          <w:p w14:paraId="2777F42D" w14:textId="77777777" w:rsidR="00042ABE" w:rsidRPr="00042ABE" w:rsidRDefault="00042ABE" w:rsidP="00042ABE"/>
        </w:tc>
        <w:tc>
          <w:tcPr>
            <w:tcW w:w="1843" w:type="dxa"/>
          </w:tcPr>
          <w:p w14:paraId="3FDF282E" w14:textId="77777777" w:rsidR="00042ABE" w:rsidRPr="00042ABE" w:rsidRDefault="00042ABE" w:rsidP="00042ABE"/>
        </w:tc>
      </w:tr>
      <w:tr w:rsidR="00042ABE" w14:paraId="23AC79A0" w14:textId="77777777" w:rsidTr="0014249F">
        <w:trPr>
          <w:trHeight w:val="477"/>
          <w:jc w:val="center"/>
        </w:trPr>
        <w:tc>
          <w:tcPr>
            <w:tcW w:w="849" w:type="dxa"/>
          </w:tcPr>
          <w:p w14:paraId="1FE9CDC2" w14:textId="7567F3E5" w:rsidR="00042ABE" w:rsidRPr="00042ABE" w:rsidRDefault="00042ABE" w:rsidP="00042ABE"/>
        </w:tc>
        <w:tc>
          <w:tcPr>
            <w:tcW w:w="5584" w:type="dxa"/>
          </w:tcPr>
          <w:p w14:paraId="4B10E21B" w14:textId="52028E2C" w:rsidR="00042ABE" w:rsidRPr="00042ABE" w:rsidRDefault="00042ABE" w:rsidP="00042ABE"/>
        </w:tc>
        <w:tc>
          <w:tcPr>
            <w:tcW w:w="1276" w:type="dxa"/>
            <w:vAlign w:val="center"/>
          </w:tcPr>
          <w:p w14:paraId="61BEF934" w14:textId="05D4F237" w:rsidR="00042ABE" w:rsidRPr="00042ABE" w:rsidRDefault="00042ABE" w:rsidP="00042ABE"/>
        </w:tc>
        <w:tc>
          <w:tcPr>
            <w:tcW w:w="1276" w:type="dxa"/>
            <w:vAlign w:val="center"/>
          </w:tcPr>
          <w:p w14:paraId="766B2018" w14:textId="3A510BDB" w:rsidR="00042ABE" w:rsidRPr="00042ABE" w:rsidRDefault="00042ABE" w:rsidP="00042ABE"/>
        </w:tc>
        <w:tc>
          <w:tcPr>
            <w:tcW w:w="1701" w:type="dxa"/>
          </w:tcPr>
          <w:p w14:paraId="06BB419E" w14:textId="77777777" w:rsidR="00042ABE" w:rsidRPr="00042ABE" w:rsidRDefault="00042ABE" w:rsidP="00042ABE"/>
        </w:tc>
        <w:tc>
          <w:tcPr>
            <w:tcW w:w="1559" w:type="dxa"/>
          </w:tcPr>
          <w:p w14:paraId="58D0F87A" w14:textId="77777777" w:rsidR="00042ABE" w:rsidRPr="00042ABE" w:rsidRDefault="00042ABE" w:rsidP="00042ABE"/>
        </w:tc>
        <w:tc>
          <w:tcPr>
            <w:tcW w:w="1843" w:type="dxa"/>
          </w:tcPr>
          <w:p w14:paraId="63D9555B" w14:textId="77777777" w:rsidR="00042ABE" w:rsidRPr="00042ABE" w:rsidRDefault="00042ABE" w:rsidP="00042ABE"/>
        </w:tc>
      </w:tr>
      <w:tr w:rsidR="00042ABE" w14:paraId="701845E1" w14:textId="77777777" w:rsidTr="0014249F">
        <w:trPr>
          <w:trHeight w:val="477"/>
          <w:jc w:val="center"/>
        </w:trPr>
        <w:tc>
          <w:tcPr>
            <w:tcW w:w="849" w:type="dxa"/>
          </w:tcPr>
          <w:p w14:paraId="2AC2A261" w14:textId="30048776" w:rsidR="00042ABE" w:rsidRPr="00042ABE" w:rsidRDefault="00042ABE" w:rsidP="00042ABE"/>
        </w:tc>
        <w:tc>
          <w:tcPr>
            <w:tcW w:w="5584" w:type="dxa"/>
          </w:tcPr>
          <w:p w14:paraId="22C4AC1E" w14:textId="47151D8D" w:rsidR="00042ABE" w:rsidRPr="00042ABE" w:rsidRDefault="00042ABE" w:rsidP="00042ABE"/>
        </w:tc>
        <w:tc>
          <w:tcPr>
            <w:tcW w:w="1276" w:type="dxa"/>
            <w:vAlign w:val="center"/>
          </w:tcPr>
          <w:p w14:paraId="6E0BC7FF" w14:textId="555CE8A5" w:rsidR="00042ABE" w:rsidRPr="00042ABE" w:rsidRDefault="00042ABE" w:rsidP="00042ABE"/>
        </w:tc>
        <w:tc>
          <w:tcPr>
            <w:tcW w:w="1276" w:type="dxa"/>
            <w:vAlign w:val="center"/>
          </w:tcPr>
          <w:p w14:paraId="55047E51" w14:textId="5240A1DB" w:rsidR="00042ABE" w:rsidRPr="00042ABE" w:rsidRDefault="00042ABE" w:rsidP="00042ABE"/>
        </w:tc>
        <w:tc>
          <w:tcPr>
            <w:tcW w:w="1701" w:type="dxa"/>
          </w:tcPr>
          <w:p w14:paraId="286ECCDB" w14:textId="77777777" w:rsidR="00042ABE" w:rsidRPr="00042ABE" w:rsidRDefault="00042ABE" w:rsidP="00042ABE"/>
        </w:tc>
        <w:tc>
          <w:tcPr>
            <w:tcW w:w="1559" w:type="dxa"/>
          </w:tcPr>
          <w:p w14:paraId="3DB5C8D2" w14:textId="77777777" w:rsidR="00042ABE" w:rsidRPr="00042ABE" w:rsidRDefault="00042ABE" w:rsidP="00042ABE"/>
        </w:tc>
        <w:tc>
          <w:tcPr>
            <w:tcW w:w="1843" w:type="dxa"/>
          </w:tcPr>
          <w:p w14:paraId="01E60346" w14:textId="77777777" w:rsidR="00042ABE" w:rsidRPr="00042ABE" w:rsidRDefault="00042ABE" w:rsidP="00042ABE"/>
        </w:tc>
      </w:tr>
      <w:tr w:rsidR="00042ABE" w14:paraId="3A7CEEDF" w14:textId="77777777" w:rsidTr="0014249F">
        <w:trPr>
          <w:trHeight w:val="477"/>
          <w:jc w:val="center"/>
        </w:trPr>
        <w:tc>
          <w:tcPr>
            <w:tcW w:w="849" w:type="dxa"/>
          </w:tcPr>
          <w:p w14:paraId="6E3DC472" w14:textId="38CD89AB" w:rsidR="00042ABE" w:rsidRPr="00042ABE" w:rsidRDefault="00042ABE" w:rsidP="00042ABE"/>
        </w:tc>
        <w:tc>
          <w:tcPr>
            <w:tcW w:w="5584" w:type="dxa"/>
          </w:tcPr>
          <w:p w14:paraId="4D71E607" w14:textId="101B95D3" w:rsidR="00042ABE" w:rsidRPr="00042ABE" w:rsidRDefault="00042ABE" w:rsidP="00042ABE"/>
        </w:tc>
        <w:tc>
          <w:tcPr>
            <w:tcW w:w="1276" w:type="dxa"/>
            <w:vAlign w:val="center"/>
          </w:tcPr>
          <w:p w14:paraId="25928073" w14:textId="6855D26A" w:rsidR="00042ABE" w:rsidRPr="00042ABE" w:rsidRDefault="00042ABE" w:rsidP="00042ABE"/>
        </w:tc>
        <w:tc>
          <w:tcPr>
            <w:tcW w:w="1276" w:type="dxa"/>
            <w:vAlign w:val="center"/>
          </w:tcPr>
          <w:p w14:paraId="00567075" w14:textId="148E2B79" w:rsidR="00042ABE" w:rsidRPr="00042ABE" w:rsidRDefault="00042ABE" w:rsidP="00042ABE"/>
        </w:tc>
        <w:tc>
          <w:tcPr>
            <w:tcW w:w="1701" w:type="dxa"/>
          </w:tcPr>
          <w:p w14:paraId="0F24E038" w14:textId="77777777" w:rsidR="00042ABE" w:rsidRPr="00042ABE" w:rsidRDefault="00042ABE" w:rsidP="00042ABE"/>
        </w:tc>
        <w:tc>
          <w:tcPr>
            <w:tcW w:w="1559" w:type="dxa"/>
          </w:tcPr>
          <w:p w14:paraId="14BA822A" w14:textId="77777777" w:rsidR="00042ABE" w:rsidRPr="00042ABE" w:rsidRDefault="00042ABE" w:rsidP="00042ABE"/>
        </w:tc>
        <w:tc>
          <w:tcPr>
            <w:tcW w:w="1843" w:type="dxa"/>
          </w:tcPr>
          <w:p w14:paraId="5220417B" w14:textId="77777777" w:rsidR="00042ABE" w:rsidRPr="00042ABE" w:rsidRDefault="00042ABE" w:rsidP="00042ABE"/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7228" w14:textId="77777777" w:rsidR="00367DEF" w:rsidRDefault="00367DEF" w:rsidP="001007E7">
      <w:pPr>
        <w:spacing w:after="0" w:line="240" w:lineRule="auto"/>
      </w:pPr>
      <w:r>
        <w:separator/>
      </w:r>
    </w:p>
  </w:endnote>
  <w:endnote w:type="continuationSeparator" w:id="0">
    <w:p w14:paraId="602E857B" w14:textId="77777777" w:rsidR="00367DEF" w:rsidRDefault="00367DE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16F11" w14:textId="77777777" w:rsidR="00367DEF" w:rsidRDefault="00367DEF" w:rsidP="001007E7">
      <w:pPr>
        <w:spacing w:after="0" w:line="240" w:lineRule="auto"/>
      </w:pPr>
      <w:r>
        <w:separator/>
      </w:r>
    </w:p>
  </w:footnote>
  <w:footnote w:type="continuationSeparator" w:id="0">
    <w:p w14:paraId="423A78B2" w14:textId="77777777" w:rsidR="00367DEF" w:rsidRDefault="00367DEF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357A2"/>
    <w:rsid w:val="00042ABE"/>
    <w:rsid w:val="00072248"/>
    <w:rsid w:val="000F07E0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C4A7E"/>
    <w:rsid w:val="002E1412"/>
    <w:rsid w:val="00311917"/>
    <w:rsid w:val="00314023"/>
    <w:rsid w:val="0031441A"/>
    <w:rsid w:val="00351DE8"/>
    <w:rsid w:val="00362B8A"/>
    <w:rsid w:val="00367DEF"/>
    <w:rsid w:val="003710B0"/>
    <w:rsid w:val="0037246F"/>
    <w:rsid w:val="0039786D"/>
    <w:rsid w:val="003A4539"/>
    <w:rsid w:val="003B29C3"/>
    <w:rsid w:val="003B38E0"/>
    <w:rsid w:val="00403697"/>
    <w:rsid w:val="00413731"/>
    <w:rsid w:val="0042490F"/>
    <w:rsid w:val="00466B9C"/>
    <w:rsid w:val="004767CC"/>
    <w:rsid w:val="0049643D"/>
    <w:rsid w:val="004C4743"/>
    <w:rsid w:val="004E4F9F"/>
    <w:rsid w:val="00513431"/>
    <w:rsid w:val="00535962"/>
    <w:rsid w:val="005B442B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42641"/>
    <w:rsid w:val="00854B4F"/>
    <w:rsid w:val="00857B98"/>
    <w:rsid w:val="008B3AE5"/>
    <w:rsid w:val="009002B4"/>
    <w:rsid w:val="00903144"/>
    <w:rsid w:val="009229E5"/>
    <w:rsid w:val="00957FDA"/>
    <w:rsid w:val="009773D3"/>
    <w:rsid w:val="0099725F"/>
    <w:rsid w:val="009A2AEC"/>
    <w:rsid w:val="009B0931"/>
    <w:rsid w:val="009E0472"/>
    <w:rsid w:val="009F0CEC"/>
    <w:rsid w:val="00A16099"/>
    <w:rsid w:val="00A24343"/>
    <w:rsid w:val="00A640BD"/>
    <w:rsid w:val="00A9320F"/>
    <w:rsid w:val="00AB4966"/>
    <w:rsid w:val="00AC5DC0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D6641"/>
    <w:rsid w:val="00CE67A3"/>
    <w:rsid w:val="00D24FA7"/>
    <w:rsid w:val="00D64696"/>
    <w:rsid w:val="00D81087"/>
    <w:rsid w:val="00D90D49"/>
    <w:rsid w:val="00DA2320"/>
    <w:rsid w:val="00DC5D96"/>
    <w:rsid w:val="00DD4F3E"/>
    <w:rsid w:val="00DE7F2C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2</Pages>
  <Words>107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Luz Romailin Cruceta Mosquea</cp:lastModifiedBy>
  <cp:revision>23</cp:revision>
  <cp:lastPrinted>2013-08-13T13:53:00Z</cp:lastPrinted>
  <dcterms:created xsi:type="dcterms:W3CDTF">2020-05-08T16:37:00Z</dcterms:created>
  <dcterms:modified xsi:type="dcterms:W3CDTF">2026-10-01T19:49:00Z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