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61B2A" w14:textId="2A24E798" w:rsidR="00535962" w:rsidRPr="00F7167E" w:rsidRDefault="00875683">
      <w:r>
        <w:rPr>
          <w:rFonts w:ascii="Arial Bold" w:hAnsi="Arial Bold"/>
          <w:b/>
          <w:caps/>
          <w:noProof/>
          <w:color w:val="FF0000"/>
          <w:sz w:val="28"/>
          <w:lang w:eastAsia="zh-TW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4D56C83" wp14:editId="02CA5D90">
                <wp:simplePos x="0" y="0"/>
                <wp:positionH relativeFrom="column">
                  <wp:posOffset>6715397</wp:posOffset>
                </wp:positionH>
                <wp:positionV relativeFrom="paragraph">
                  <wp:posOffset>-552450</wp:posOffset>
                </wp:positionV>
                <wp:extent cx="2747010" cy="833120"/>
                <wp:effectExtent l="19050" t="19050" r="15240" b="24130"/>
                <wp:wrapNone/>
                <wp:docPr id="152103487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7010" cy="833120"/>
                          <a:chOff x="8962" y="720"/>
                          <a:chExt cx="2424" cy="1220"/>
                        </a:xfrm>
                      </wpg:grpSpPr>
                      <wps:wsp>
                        <wps:cNvPr id="643017162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8962" y="1077"/>
                            <a:ext cx="2424" cy="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2857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3B749C" w14:textId="5E565882" w:rsidR="00957FDA" w:rsidRPr="00535962" w:rsidRDefault="00875683" w:rsidP="00957FDA">
                              <w:pPr>
                                <w:jc w:val="center"/>
                              </w:pPr>
                              <w:r w:rsidRPr="00875683">
                                <w:rPr>
                                  <w:rStyle w:val="Style2"/>
                                </w:rPr>
                                <w:t>AGRICULTURA-CCC-LPN-2026-0018</w:t>
                              </w:r>
                            </w:p>
                          </w:txbxContent>
                        </wps:txbx>
                        <wps:bodyPr rot="0" vert="horz" wrap="square" lIns="91440" tIns="0" rIns="91440" bIns="45720" anchor="t" anchorCtr="0" upright="1">
                          <a:noAutofit/>
                        </wps:bodyPr>
                      </wps:wsp>
                      <wps:wsp>
                        <wps:cNvPr id="121460900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36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96497C" w14:textId="77777777" w:rsidR="00957FDA" w:rsidRPr="00535962" w:rsidRDefault="00957FDA" w:rsidP="00957FDA">
                              <w:pPr>
                                <w:jc w:val="center"/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535962"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4D56C83" id="Group 23" o:spid="_x0000_s1026" style="position:absolute;margin-left:528.75pt;margin-top:-43.5pt;width:216.3pt;height:65.6pt;z-index:251697152;mso-width-relative:margin" coordorigin="8962,720" coordsize="2424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7" type="#_x0000_t202" style="position:absolute;left:8962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<v:textbox inset=",0">
                    <w:txbxContent>
                      <w:p w14:paraId="443B749C" w14:textId="5E565882" w:rsidR="00957FDA" w:rsidRPr="00535962" w:rsidRDefault="00875683" w:rsidP="00957FDA">
                        <w:pPr>
                          <w:jc w:val="center"/>
                        </w:pPr>
                        <w:r w:rsidRPr="00875683">
                          <w:rPr>
                            <w:rStyle w:val="Style2"/>
                          </w:rPr>
                          <w:t>AGRICULTURA-CCC-LPN-2026-0018</w:t>
                        </w:r>
                      </w:p>
                    </w:txbxContent>
                  </v:textbox>
                </v:shape>
                <v:shape id="Text Box 25" o:spid="_x0000_s1028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<v:textbox>
                    <w:txbxContent>
                      <w:p w14:paraId="5C96497C" w14:textId="77777777" w:rsidR="00957FDA" w:rsidRPr="00535962" w:rsidRDefault="00957FDA" w:rsidP="00957FDA">
                        <w:pPr>
                          <w:jc w:val="center"/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535962"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C984BF" wp14:editId="370D23D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B052F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29" type="#_x0000_t202" style="position:absolute;margin-left:208.45pt;margin-top:9.1pt;width:260.75pt;height:2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" stroked="f">
                <v:textbox>
                  <w:txbxContent>
                    <w:p w14:paraId="1D14E8CC" w14:textId="77777777" w:rsidR="002E1412" w:rsidRPr="002E1412" w:rsidRDefault="00B052F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4AF65C11" wp14:editId="0E23FF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DCEF4D" wp14:editId="160F193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0" type="#_x0000_t202" style="position:absolute;margin-left:-19pt;margin-top:-48.45pt;width:74.65pt;height:24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5298D" wp14:editId="5C4722C7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DB28AD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B936D8C" wp14:editId="48E20280">
                                      <wp:extent cx="798942" cy="495300"/>
                                      <wp:effectExtent l="0" t="0" r="127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01373" cy="4968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1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DB28AD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B936D8C" wp14:editId="48E20280">
                                <wp:extent cx="798942" cy="495300"/>
                                <wp:effectExtent l="0" t="0" r="127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1373" cy="4968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A7D21F" wp14:editId="300E174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B052F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2" type="#_x0000_t202" style="position:absolute;margin-left:270.8pt;margin-top:9.2pt;width:156.95pt;height:35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" stroked="f">
                <v:textbox>
                  <w:txbxContent>
                    <w:p w14:paraId="2B33C3C6" w14:textId="77777777" w:rsidR="00F7443C" w:rsidRPr="004767CC" w:rsidRDefault="00B052F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34EF8B" wp14:editId="27A05A6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B052F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3" type="#_x0000_t202" style="position:absolute;margin-left:598.75pt;margin-top:2.75pt;width:119.75pt;height:2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" filled="f" stroked="f">
                <v:textbox>
                  <w:txbxContent>
                    <w:p w14:paraId="64ABB4A4" w14:textId="77777777" w:rsidR="0026335F" w:rsidRPr="0026335F" w:rsidRDefault="00B052F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D659C6" wp14:editId="4DB93088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4" type="#_x0000_t202" style="position:absolute;margin-left:624.75pt;margin-top:9.2pt;width:89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33ED63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EC618" w14:textId="77777777" w:rsidR="00B052FC" w:rsidRDefault="00B052FC" w:rsidP="001007E7">
      <w:pPr>
        <w:spacing w:after="0" w:line="240" w:lineRule="auto"/>
      </w:pPr>
      <w:r>
        <w:separator/>
      </w:r>
    </w:p>
  </w:endnote>
  <w:endnote w:type="continuationSeparator" w:id="0">
    <w:p w14:paraId="1E942D13" w14:textId="77777777" w:rsidR="00B052FC" w:rsidRDefault="00B052F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497CB30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C4837" w14:textId="77777777" w:rsidR="00B052FC" w:rsidRDefault="00B052FC" w:rsidP="001007E7">
      <w:pPr>
        <w:spacing w:after="0" w:line="240" w:lineRule="auto"/>
      </w:pPr>
      <w:r>
        <w:separator/>
      </w:r>
    </w:p>
  </w:footnote>
  <w:footnote w:type="continuationSeparator" w:id="0">
    <w:p w14:paraId="03B9DA07" w14:textId="77777777" w:rsidR="00B052FC" w:rsidRDefault="00B052FC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615B8"/>
    <w:rsid w:val="001007E7"/>
    <w:rsid w:val="001020C0"/>
    <w:rsid w:val="00123B8D"/>
    <w:rsid w:val="001542F6"/>
    <w:rsid w:val="00157600"/>
    <w:rsid w:val="001659DE"/>
    <w:rsid w:val="00170EC5"/>
    <w:rsid w:val="00194FF2"/>
    <w:rsid w:val="001F73A7"/>
    <w:rsid w:val="00200073"/>
    <w:rsid w:val="00212706"/>
    <w:rsid w:val="00253DBA"/>
    <w:rsid w:val="0026335F"/>
    <w:rsid w:val="002860A4"/>
    <w:rsid w:val="002971F5"/>
    <w:rsid w:val="002C4A7E"/>
    <w:rsid w:val="002E1412"/>
    <w:rsid w:val="002F3858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5DC4"/>
    <w:rsid w:val="0049643D"/>
    <w:rsid w:val="004C4743"/>
    <w:rsid w:val="004E4F9F"/>
    <w:rsid w:val="00535962"/>
    <w:rsid w:val="00536295"/>
    <w:rsid w:val="005537DF"/>
    <w:rsid w:val="005B442B"/>
    <w:rsid w:val="005D02CB"/>
    <w:rsid w:val="005D0D63"/>
    <w:rsid w:val="00611A07"/>
    <w:rsid w:val="0062592A"/>
    <w:rsid w:val="006506D0"/>
    <w:rsid w:val="00651E48"/>
    <w:rsid w:val="006709BC"/>
    <w:rsid w:val="006A7704"/>
    <w:rsid w:val="006E5FD1"/>
    <w:rsid w:val="006F112B"/>
    <w:rsid w:val="007338D6"/>
    <w:rsid w:val="00780880"/>
    <w:rsid w:val="007B4164"/>
    <w:rsid w:val="007B6F6F"/>
    <w:rsid w:val="00810515"/>
    <w:rsid w:val="00813932"/>
    <w:rsid w:val="0083342F"/>
    <w:rsid w:val="00854B4F"/>
    <w:rsid w:val="00875683"/>
    <w:rsid w:val="008B3AE5"/>
    <w:rsid w:val="009002B4"/>
    <w:rsid w:val="00957FDA"/>
    <w:rsid w:val="009773D3"/>
    <w:rsid w:val="009A2AEC"/>
    <w:rsid w:val="009B0931"/>
    <w:rsid w:val="009C676F"/>
    <w:rsid w:val="009E0472"/>
    <w:rsid w:val="00A16099"/>
    <w:rsid w:val="00A23B0B"/>
    <w:rsid w:val="00A24343"/>
    <w:rsid w:val="00A640BD"/>
    <w:rsid w:val="00AB4966"/>
    <w:rsid w:val="00AC7631"/>
    <w:rsid w:val="00AD7919"/>
    <w:rsid w:val="00AE242C"/>
    <w:rsid w:val="00AF0D2F"/>
    <w:rsid w:val="00AF110C"/>
    <w:rsid w:val="00B052FC"/>
    <w:rsid w:val="00B3101F"/>
    <w:rsid w:val="00B420BA"/>
    <w:rsid w:val="00B61D08"/>
    <w:rsid w:val="00B62EEF"/>
    <w:rsid w:val="00B82170"/>
    <w:rsid w:val="00B8228D"/>
    <w:rsid w:val="00B9237C"/>
    <w:rsid w:val="00B97B51"/>
    <w:rsid w:val="00BC1D0C"/>
    <w:rsid w:val="00BC61BD"/>
    <w:rsid w:val="00BE4FB0"/>
    <w:rsid w:val="00BF1AD5"/>
    <w:rsid w:val="00C44A74"/>
    <w:rsid w:val="00C66D08"/>
    <w:rsid w:val="00CA4661"/>
    <w:rsid w:val="00CA46F3"/>
    <w:rsid w:val="00CD7B29"/>
    <w:rsid w:val="00CE67A3"/>
    <w:rsid w:val="00D13DCF"/>
    <w:rsid w:val="00D24FA7"/>
    <w:rsid w:val="00D64696"/>
    <w:rsid w:val="00D77162"/>
    <w:rsid w:val="00D90D49"/>
    <w:rsid w:val="00DC5D96"/>
    <w:rsid w:val="00DD4F3E"/>
    <w:rsid w:val="00E13E55"/>
    <w:rsid w:val="00E14ADD"/>
    <w:rsid w:val="00E3360B"/>
    <w:rsid w:val="00E40A42"/>
    <w:rsid w:val="00E8073B"/>
    <w:rsid w:val="00E96D05"/>
    <w:rsid w:val="00EA7406"/>
    <w:rsid w:val="00EB128A"/>
    <w:rsid w:val="00EF403B"/>
    <w:rsid w:val="00F116C5"/>
    <w:rsid w:val="00F225BF"/>
    <w:rsid w:val="00F25B99"/>
    <w:rsid w:val="00F272C0"/>
    <w:rsid w:val="00F4086F"/>
    <w:rsid w:val="00F53753"/>
    <w:rsid w:val="00F7167E"/>
    <w:rsid w:val="00F7443C"/>
    <w:rsid w:val="00FC280C"/>
    <w:rsid w:val="00FC2870"/>
    <w:rsid w:val="00FE0B78"/>
    <w:rsid w:val="00FF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Rikenny Encarnacion</cp:lastModifiedBy>
  <cp:revision>13</cp:revision>
  <cp:lastPrinted>2011-03-04T18:27:00Z</cp:lastPrinted>
  <dcterms:created xsi:type="dcterms:W3CDTF">2024-03-18T15:10:00Z</dcterms:created>
  <dcterms:modified xsi:type="dcterms:W3CDTF">2026-09-28T19:09:00Z</dcterms:modified>
</cp:coreProperties>
</file>