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0A037FB2">
                <wp:simplePos x="0" y="0"/>
                <wp:positionH relativeFrom="column">
                  <wp:posOffset>3514727</wp:posOffset>
                </wp:positionH>
                <wp:positionV relativeFrom="paragraph">
                  <wp:posOffset>-542925</wp:posOffset>
                </wp:positionV>
                <wp:extent cx="3076785" cy="701040"/>
                <wp:effectExtent l="0" t="0" r="285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6785" cy="701040"/>
                          <a:chOff x="12866" y="523"/>
                          <a:chExt cx="2780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706" cy="997"/>
                            <a:chOff x="9151" y="720"/>
                            <a:chExt cx="2253" cy="927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95" y="1108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057F2DDD" w:rsidR="001466B0" w:rsidRPr="001A2FA5" w:rsidRDefault="008577B6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 w:rsidRPr="008577B6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AGRICULTURA-CCC-LPN-2026-0018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42.25pt;height:55.2pt;z-index:251660288" coordorigin="12866,523" coordsize="278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706;height:997" coordorigin="9151,720" coordsize="2253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395;top:1108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057F2DDD" w:rsidR="001466B0" w:rsidRPr="001A2FA5" w:rsidRDefault="008577B6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 w:rsidRPr="008577B6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AGRICULTURA-CCC-LPN-2026-0018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4C21D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C21DB">
                              <w:fldChar w:fldCharType="begin"/>
                            </w:r>
                            <w:r w:rsidR="004C21DB">
                              <w:instrText xml:space="preserve"> NUMPAGES   \* MERGEFORMAT </w:instrText>
                            </w:r>
                            <w:r w:rsidR="004C21DB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C21D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4C21DB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4C21D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D6D0D" w14:textId="77777777" w:rsidR="004C21DB" w:rsidRDefault="004C21DB" w:rsidP="001007E7">
      <w:pPr>
        <w:spacing w:after="0" w:line="240" w:lineRule="auto"/>
      </w:pPr>
      <w:r>
        <w:separator/>
      </w:r>
    </w:p>
  </w:endnote>
  <w:endnote w:type="continuationSeparator" w:id="0">
    <w:p w14:paraId="05A95001" w14:textId="77777777" w:rsidR="004C21DB" w:rsidRDefault="004C21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FD3F7" w14:textId="77777777" w:rsidR="004C21DB" w:rsidRDefault="004C21DB" w:rsidP="001007E7">
      <w:pPr>
        <w:spacing w:after="0" w:line="240" w:lineRule="auto"/>
      </w:pPr>
      <w:r>
        <w:separator/>
      </w:r>
    </w:p>
  </w:footnote>
  <w:footnote w:type="continuationSeparator" w:id="0">
    <w:p w14:paraId="1C406157" w14:textId="77777777" w:rsidR="004C21DB" w:rsidRDefault="004C21D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57B38"/>
    <w:rsid w:val="00072A7D"/>
    <w:rsid w:val="000B0DCD"/>
    <w:rsid w:val="000E02D9"/>
    <w:rsid w:val="000E3051"/>
    <w:rsid w:val="000F245E"/>
    <w:rsid w:val="001007E7"/>
    <w:rsid w:val="001020C0"/>
    <w:rsid w:val="001201A8"/>
    <w:rsid w:val="0012249B"/>
    <w:rsid w:val="00126DBA"/>
    <w:rsid w:val="001466B0"/>
    <w:rsid w:val="00157600"/>
    <w:rsid w:val="00170EC5"/>
    <w:rsid w:val="00181E8D"/>
    <w:rsid w:val="00184E3E"/>
    <w:rsid w:val="00194FF2"/>
    <w:rsid w:val="001A2FA5"/>
    <w:rsid w:val="001A3F92"/>
    <w:rsid w:val="001F73A7"/>
    <w:rsid w:val="002009A7"/>
    <w:rsid w:val="002523E4"/>
    <w:rsid w:val="00253DBA"/>
    <w:rsid w:val="0026335F"/>
    <w:rsid w:val="00295BD4"/>
    <w:rsid w:val="002D451D"/>
    <w:rsid w:val="002E1412"/>
    <w:rsid w:val="00314023"/>
    <w:rsid w:val="00341484"/>
    <w:rsid w:val="00347706"/>
    <w:rsid w:val="00362951"/>
    <w:rsid w:val="00392351"/>
    <w:rsid w:val="003A6141"/>
    <w:rsid w:val="003B3E8A"/>
    <w:rsid w:val="003D6B2D"/>
    <w:rsid w:val="00402277"/>
    <w:rsid w:val="00404131"/>
    <w:rsid w:val="0042490F"/>
    <w:rsid w:val="00437016"/>
    <w:rsid w:val="004379A6"/>
    <w:rsid w:val="0044234A"/>
    <w:rsid w:val="00456C17"/>
    <w:rsid w:val="00466B9C"/>
    <w:rsid w:val="004B30DA"/>
    <w:rsid w:val="004C21DB"/>
    <w:rsid w:val="004C66B4"/>
    <w:rsid w:val="004D3308"/>
    <w:rsid w:val="004D45A8"/>
    <w:rsid w:val="004D5E46"/>
    <w:rsid w:val="004E6530"/>
    <w:rsid w:val="005108D6"/>
    <w:rsid w:val="005175DD"/>
    <w:rsid w:val="005179C7"/>
    <w:rsid w:val="00535962"/>
    <w:rsid w:val="00536295"/>
    <w:rsid w:val="00563035"/>
    <w:rsid w:val="005779DC"/>
    <w:rsid w:val="00611A07"/>
    <w:rsid w:val="0062592A"/>
    <w:rsid w:val="006506D0"/>
    <w:rsid w:val="00651E48"/>
    <w:rsid w:val="00666D56"/>
    <w:rsid w:val="006709BC"/>
    <w:rsid w:val="006D4291"/>
    <w:rsid w:val="006F567F"/>
    <w:rsid w:val="00711009"/>
    <w:rsid w:val="00725091"/>
    <w:rsid w:val="007423F1"/>
    <w:rsid w:val="00780880"/>
    <w:rsid w:val="007A309E"/>
    <w:rsid w:val="007B0E1F"/>
    <w:rsid w:val="007B6F6F"/>
    <w:rsid w:val="00820C9F"/>
    <w:rsid w:val="0082707E"/>
    <w:rsid w:val="008315B0"/>
    <w:rsid w:val="008514BA"/>
    <w:rsid w:val="008577B6"/>
    <w:rsid w:val="008B3AE5"/>
    <w:rsid w:val="008C388B"/>
    <w:rsid w:val="009556B8"/>
    <w:rsid w:val="00956C1F"/>
    <w:rsid w:val="00966EEE"/>
    <w:rsid w:val="00977C54"/>
    <w:rsid w:val="009B60FE"/>
    <w:rsid w:val="00A16099"/>
    <w:rsid w:val="00A640BD"/>
    <w:rsid w:val="00A641A7"/>
    <w:rsid w:val="00A72F42"/>
    <w:rsid w:val="00AD7919"/>
    <w:rsid w:val="00AF2E6B"/>
    <w:rsid w:val="00B62EEF"/>
    <w:rsid w:val="00B754E3"/>
    <w:rsid w:val="00B97B51"/>
    <w:rsid w:val="00BA0007"/>
    <w:rsid w:val="00BB1D79"/>
    <w:rsid w:val="00BC1D0C"/>
    <w:rsid w:val="00BC61BD"/>
    <w:rsid w:val="00BD1586"/>
    <w:rsid w:val="00BE7025"/>
    <w:rsid w:val="00C078CB"/>
    <w:rsid w:val="00C22DBE"/>
    <w:rsid w:val="00C5078F"/>
    <w:rsid w:val="00C66D08"/>
    <w:rsid w:val="00C7470C"/>
    <w:rsid w:val="00C85006"/>
    <w:rsid w:val="00CA0E82"/>
    <w:rsid w:val="00CA164C"/>
    <w:rsid w:val="00CA4661"/>
    <w:rsid w:val="00CA67DF"/>
    <w:rsid w:val="00CE67A3"/>
    <w:rsid w:val="00D1201E"/>
    <w:rsid w:val="00D24FA7"/>
    <w:rsid w:val="00D45A3E"/>
    <w:rsid w:val="00D64696"/>
    <w:rsid w:val="00D7710E"/>
    <w:rsid w:val="00D90D49"/>
    <w:rsid w:val="00D9600B"/>
    <w:rsid w:val="00DB71B1"/>
    <w:rsid w:val="00DC5D96"/>
    <w:rsid w:val="00DD4F3E"/>
    <w:rsid w:val="00E13E55"/>
    <w:rsid w:val="00E24BF0"/>
    <w:rsid w:val="00E8073B"/>
    <w:rsid w:val="00E82502"/>
    <w:rsid w:val="00EA6B34"/>
    <w:rsid w:val="00EA7406"/>
    <w:rsid w:val="00EB3B0D"/>
    <w:rsid w:val="00EE1E7B"/>
    <w:rsid w:val="00F04767"/>
    <w:rsid w:val="00F225BF"/>
    <w:rsid w:val="00F24C20"/>
    <w:rsid w:val="00F4683E"/>
    <w:rsid w:val="00F53753"/>
    <w:rsid w:val="00F7167E"/>
    <w:rsid w:val="00F7443C"/>
    <w:rsid w:val="00F84D68"/>
    <w:rsid w:val="00F9504D"/>
    <w:rsid w:val="00FA01DC"/>
    <w:rsid w:val="00FA0481"/>
    <w:rsid w:val="00FA2AFA"/>
    <w:rsid w:val="00FC2870"/>
    <w:rsid w:val="00FD0721"/>
    <w:rsid w:val="00FD692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Rikenny Encarnacion</cp:lastModifiedBy>
  <cp:revision>24</cp:revision>
  <cp:lastPrinted>2011-03-04T18:48:00Z</cp:lastPrinted>
  <dcterms:created xsi:type="dcterms:W3CDTF">2019-06-06T18:31:00Z</dcterms:created>
  <dcterms:modified xsi:type="dcterms:W3CDTF">2026-09-28T19:08:00Z</dcterms:modified>
</cp:coreProperties>
</file>