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F54A0" w14:textId="6AC9282A" w:rsidR="00535962" w:rsidRPr="00F7167E" w:rsidRDefault="00594888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62BA9E78" wp14:editId="548D4824">
                <wp:simplePos x="0" y="0"/>
                <wp:positionH relativeFrom="column">
                  <wp:posOffset>3562350</wp:posOffset>
                </wp:positionH>
                <wp:positionV relativeFrom="paragraph">
                  <wp:posOffset>-590550</wp:posOffset>
                </wp:positionV>
                <wp:extent cx="2766695" cy="701040"/>
                <wp:effectExtent l="0" t="0" r="146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669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0D28241" w14:textId="7DB990D4" w:rsidR="001466B0" w:rsidRPr="00535962" w:rsidRDefault="00310360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promipyme-</w:t>
                                    </w:r>
                                    <w:r w:rsidR="00BE1F5F">
                                      <w:rPr>
                                        <w:rStyle w:val="Style2"/>
                                      </w:rPr>
                                      <w:t>CCC</w:t>
                                    </w:r>
                                    <w:r w:rsidR="00932950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594888">
                                      <w:rPr>
                                        <w:rStyle w:val="Style2"/>
                                      </w:rPr>
                                      <w:t>peex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594888">
                                      <w:rPr>
                                        <w:rStyle w:val="Style2"/>
                                      </w:rPr>
                                      <w:t>5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-000</w:t>
                                    </w:r>
                                    <w:r w:rsidR="0022403A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C3C897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BA9E78" id="Group 21" o:spid="_x0000_s1026" style="position:absolute;margin-left:280.5pt;margin-top:-46.5pt;width:217.85pt;height:55.2pt;z-index:25165721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0D28241" w14:textId="7DB990D4" w:rsidR="001466B0" w:rsidRPr="00535962" w:rsidRDefault="00310360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promipyme-</w:t>
                              </w:r>
                              <w:r w:rsidR="00BE1F5F">
                                <w:rPr>
                                  <w:rStyle w:val="Style2"/>
                                </w:rPr>
                                <w:t>CCC</w:t>
                              </w:r>
                              <w:r w:rsidR="00932950">
                                <w:rPr>
                                  <w:rStyle w:val="Style2"/>
                                </w:rPr>
                                <w:t>-</w:t>
                              </w:r>
                              <w:r w:rsidR="00594888">
                                <w:rPr>
                                  <w:rStyle w:val="Style2"/>
                                </w:rPr>
                                <w:t>peex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594888">
                                <w:rPr>
                                  <w:rStyle w:val="Style2"/>
                                </w:rPr>
                                <w:t>5</w:t>
                              </w:r>
                              <w:r>
                                <w:rPr>
                                  <w:rStyle w:val="Style2"/>
                                </w:rPr>
                                <w:t>-000</w:t>
                              </w:r>
                              <w:r w:rsidR="0022403A">
                                <w:rPr>
                                  <w:rStyle w:val="Style2"/>
                                </w:rPr>
                                <w:t>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53C3C897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10360" w:rsidRPr="000030D2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F134993" wp14:editId="07C17AD7">
            <wp:simplePos x="0" y="0"/>
            <wp:positionH relativeFrom="margin">
              <wp:posOffset>2466340</wp:posOffset>
            </wp:positionH>
            <wp:positionV relativeFrom="margin">
              <wp:posOffset>-547370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82CB057" wp14:editId="2B63B52A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66668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CB057" id="Text Box 20" o:spid="_x0000_s1031" type="#_x0000_t202" style="position:absolute;margin-left:-31.1pt;margin-top:-46.5pt;width:74.65pt;height:24.0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3D666682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0814FA2" wp14:editId="40B6B839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8B5E1B" w14:textId="77777777" w:rsidR="0026335F" w:rsidRPr="0026335F" w:rsidRDefault="0059488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14FA2" id="Text Box 12" o:spid="_x0000_s1032" type="#_x0000_t202" style="position:absolute;margin-left:389.95pt;margin-top:12.5pt;width:114.05pt;height:21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278B5E1B" w14:textId="77777777" w:rsidR="0026335F" w:rsidRPr="0026335F" w:rsidRDefault="0059488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A50D280" wp14:editId="49A8470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41FE4E71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45994239" wp14:editId="238E605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0D280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41FE4E71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45994239" wp14:editId="238E6059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C7E623A" w14:textId="77777777" w:rsidR="00535962" w:rsidRPr="00535962" w:rsidRDefault="000030D2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7B998CE" wp14:editId="0627F8B2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F1E281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998CE" id="Text Box 13" o:spid="_x0000_s1034" type="#_x0000_t202" style="position:absolute;margin-left:415.05pt;margin-top:10.6pt;width:83.6pt;height:19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22F1E281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78B3EAE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67C80AE" wp14:editId="7CF2C70D">
                <wp:simplePos x="0" y="0"/>
                <wp:positionH relativeFrom="column">
                  <wp:posOffset>647700</wp:posOffset>
                </wp:positionH>
                <wp:positionV relativeFrom="paragraph">
                  <wp:posOffset>24765</wp:posOffset>
                </wp:positionV>
                <wp:extent cx="452437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9FF60D" w14:textId="4AB75631" w:rsidR="002E1412" w:rsidRPr="002E1412" w:rsidRDefault="0059488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310360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Consejo Nacional de Apoyo a la Micro, Pequeña y Mediana Empresa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C80AE" id="Text Box 16" o:spid="_x0000_s1035" type="#_x0000_t202" style="position:absolute;margin-left:51pt;margin-top:1.95pt;width:356.25pt;height:2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" stroked="f">
                <v:textbox>
                  <w:txbxContent>
                    <w:p w14:paraId="589FF60D" w14:textId="4AB75631" w:rsidR="002E1412" w:rsidRPr="002E1412" w:rsidRDefault="0059488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310360">
                            <w:rPr>
                              <w:rStyle w:val="Style6"/>
                              <w:sz w:val="24"/>
                              <w:szCs w:val="24"/>
                            </w:rPr>
                            <w:t>Consejo Nacional de Apoyo a la Micro, Pequeña y Mediana Empresa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F0A3D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1C9D75B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4789CAE" wp14:editId="221F6B6C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A3FE15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89CAE" id="Text Box 18" o:spid="_x0000_s1036" type="#_x0000_t202" style="position:absolute;left:0;text-align:left;margin-left:78.45pt;margin-top:6.45pt;width:278.6pt;height:21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DA3FE15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275781A5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A68C828" wp14:editId="10D369AC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1F121B" w14:textId="77777777" w:rsidR="002E1412" w:rsidRPr="002E1412" w:rsidRDefault="0059488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8C828" id="Text Box 17" o:spid="_x0000_s1037" type="#_x0000_t202" style="position:absolute;left:0;text-align:left;margin-left:13.6pt;margin-top:7.65pt;width:420.2pt;height:23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6B1F121B" w14:textId="77777777" w:rsidR="002E1412" w:rsidRPr="002E1412" w:rsidRDefault="0059488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3156AA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7A8C4EF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3097D6DF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1AFEE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2B0DDB9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636CFD6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97AC21D" w14:textId="77777777" w:rsidTr="00E82502">
        <w:trPr>
          <w:cantSplit/>
          <w:trHeight w:val="440"/>
        </w:trPr>
        <w:tc>
          <w:tcPr>
            <w:tcW w:w="9252" w:type="dxa"/>
          </w:tcPr>
          <w:p w14:paraId="4FCFFF1C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44BDA76C" w14:textId="77777777" w:rsidTr="00E82502">
        <w:trPr>
          <w:cantSplit/>
          <w:trHeight w:val="440"/>
        </w:trPr>
        <w:tc>
          <w:tcPr>
            <w:tcW w:w="9252" w:type="dxa"/>
          </w:tcPr>
          <w:p w14:paraId="7575D6C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C473600" w14:textId="77777777" w:rsidTr="00E82502">
        <w:trPr>
          <w:cantSplit/>
          <w:trHeight w:val="440"/>
        </w:trPr>
        <w:tc>
          <w:tcPr>
            <w:tcW w:w="9252" w:type="dxa"/>
          </w:tcPr>
          <w:p w14:paraId="3ACCC24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B281E80" w14:textId="77777777" w:rsidTr="00E82502">
        <w:trPr>
          <w:cantSplit/>
          <w:trHeight w:val="440"/>
        </w:trPr>
        <w:tc>
          <w:tcPr>
            <w:tcW w:w="9252" w:type="dxa"/>
          </w:tcPr>
          <w:p w14:paraId="32EF8E0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4EC46D2" w14:textId="77777777" w:rsidTr="00E82502">
        <w:trPr>
          <w:cantSplit/>
          <w:trHeight w:val="440"/>
        </w:trPr>
        <w:tc>
          <w:tcPr>
            <w:tcW w:w="9252" w:type="dxa"/>
          </w:tcPr>
          <w:p w14:paraId="3D26CF5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8D4ED61" w14:textId="77777777" w:rsidTr="00E82502">
        <w:trPr>
          <w:cantSplit/>
          <w:trHeight w:val="440"/>
        </w:trPr>
        <w:tc>
          <w:tcPr>
            <w:tcW w:w="9252" w:type="dxa"/>
          </w:tcPr>
          <w:p w14:paraId="4765AB7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226F275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D4599F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2304C4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1EB3EC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BA370D7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6C52E" w14:textId="77777777" w:rsidR="00052E15" w:rsidRDefault="00052E15" w:rsidP="001007E7">
      <w:pPr>
        <w:spacing w:after="0" w:line="240" w:lineRule="auto"/>
      </w:pPr>
      <w:r>
        <w:separator/>
      </w:r>
    </w:p>
  </w:endnote>
  <w:endnote w:type="continuationSeparator" w:id="0">
    <w:p w14:paraId="7D39974B" w14:textId="77777777" w:rsidR="00052E15" w:rsidRDefault="00052E1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73ACB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371E08D7" wp14:editId="1645F72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5282F60" wp14:editId="41AE27E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12EF6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978122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282F6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812EF6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978122B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3E95D3" wp14:editId="69069A9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2E03DA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3E95D3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62E03DA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877665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79E2DB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A4B8C1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F4AD97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585E5E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2D1CE" w14:textId="77777777" w:rsidR="00052E15" w:rsidRDefault="00052E15" w:rsidP="001007E7">
      <w:pPr>
        <w:spacing w:after="0" w:line="240" w:lineRule="auto"/>
      </w:pPr>
      <w:r>
        <w:separator/>
      </w:r>
    </w:p>
  </w:footnote>
  <w:footnote w:type="continuationSeparator" w:id="0">
    <w:p w14:paraId="458A1506" w14:textId="77777777" w:rsidR="00052E15" w:rsidRDefault="00052E15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2E15"/>
    <w:rsid w:val="0005792C"/>
    <w:rsid w:val="000611CF"/>
    <w:rsid w:val="00086939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E55BC"/>
    <w:rsid w:val="001F73A7"/>
    <w:rsid w:val="002009A7"/>
    <w:rsid w:val="0022403A"/>
    <w:rsid w:val="00253DBA"/>
    <w:rsid w:val="0026335F"/>
    <w:rsid w:val="00295BD4"/>
    <w:rsid w:val="002D451D"/>
    <w:rsid w:val="002E1412"/>
    <w:rsid w:val="00310360"/>
    <w:rsid w:val="00314023"/>
    <w:rsid w:val="00341484"/>
    <w:rsid w:val="00392351"/>
    <w:rsid w:val="003A6141"/>
    <w:rsid w:val="00404131"/>
    <w:rsid w:val="0042490F"/>
    <w:rsid w:val="004251EF"/>
    <w:rsid w:val="004379A6"/>
    <w:rsid w:val="0044234A"/>
    <w:rsid w:val="00456C17"/>
    <w:rsid w:val="00466B9C"/>
    <w:rsid w:val="004B30DA"/>
    <w:rsid w:val="004D45A8"/>
    <w:rsid w:val="00535962"/>
    <w:rsid w:val="00585851"/>
    <w:rsid w:val="00594888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033D4"/>
    <w:rsid w:val="00932950"/>
    <w:rsid w:val="00966EEE"/>
    <w:rsid w:val="0097650B"/>
    <w:rsid w:val="00977C54"/>
    <w:rsid w:val="009A0FDE"/>
    <w:rsid w:val="009F4F5E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BE1F5F"/>
    <w:rsid w:val="00C078CB"/>
    <w:rsid w:val="00C22DBE"/>
    <w:rsid w:val="00C5078F"/>
    <w:rsid w:val="00C66D08"/>
    <w:rsid w:val="00C7470C"/>
    <w:rsid w:val="00C97BD2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279E4"/>
    <w:rsid w:val="00E56D4F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4F24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5BEC57E"/>
  <w15:docId w15:val="{A8AB1125-32EF-4D92-A9AD-E23E794D5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17403-24BF-41CE-A2DC-477DCFCEC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Arianny Margarita Abreu Pina</cp:lastModifiedBy>
  <cp:revision>16</cp:revision>
  <cp:lastPrinted>2011-03-04T18:48:00Z</cp:lastPrinted>
  <dcterms:created xsi:type="dcterms:W3CDTF">2014-01-15T13:04:00Z</dcterms:created>
  <dcterms:modified xsi:type="dcterms:W3CDTF">2025-06-27T13:15:00Z</dcterms:modified>
</cp:coreProperties>
</file>