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8591DE" w14:textId="3C4CBFA1" w:rsidR="00535962" w:rsidRPr="00F7167E" w:rsidRDefault="002814F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7D04CB" wp14:editId="77CC46F8">
                <wp:simplePos x="0" y="0"/>
                <wp:positionH relativeFrom="column">
                  <wp:posOffset>-318052</wp:posOffset>
                </wp:positionH>
                <wp:positionV relativeFrom="paragraph">
                  <wp:posOffset>-469127</wp:posOffset>
                </wp:positionV>
                <wp:extent cx="1439186" cy="1351722"/>
                <wp:effectExtent l="0" t="0" r="0" b="127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9186" cy="13517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695D88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18310EFB" wp14:editId="6BBD5356">
                                      <wp:extent cx="1187533" cy="731520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90895" cy="7335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7D04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05pt;margin-top:-36.95pt;width:113.3pt;height:10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695D88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18310EFB" wp14:editId="6BBD5356">
                                <wp:extent cx="1187533" cy="731520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90895" cy="73359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D0542A" w:rsidRPr="00D0542A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196FBA86" wp14:editId="3AC70FCF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4E03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944BA12" wp14:editId="2CA301E8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18348567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439792243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sdt>
                                            <w:sdtPr>
                                              <w:rPr>
                                                <w:rStyle w:val="Style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569690520"/>
                                            </w:sdtPr>
                                            <w:sdtEndPr>
                                              <w:rPr>
                                                <w:rStyle w:val="Style2"/>
                                              </w:rPr>
                                            </w:sdtEndPr>
                                            <w:sdtContent>
                                              <w:p w14:paraId="1CA2DB34" w14:textId="1AB97E1F" w:rsidR="0037098A" w:rsidRPr="0037098A" w:rsidRDefault="00B1612D" w:rsidP="0037098A">
                                                <w:r>
                                                  <w:rPr>
                                                    <w:rStyle w:val="Style2"/>
                                                  </w:rPr>
                                                  <w:t>MAP-</w:t>
                                                </w:r>
                                                <w:r w:rsidR="00B205E1">
                                                  <w:rPr>
                                                    <w:rStyle w:val="Style2"/>
                                                  </w:rPr>
                                                  <w:t>CCC</w:t>
                                                </w:r>
                                                <w:r>
                                                  <w:rPr>
                                                    <w:rStyle w:val="Style2"/>
                                                  </w:rPr>
                                                  <w:t>-C</w:t>
                                                </w:r>
                                                <w:r w:rsidR="00B205E1">
                                                  <w:rPr>
                                                    <w:rStyle w:val="Style2"/>
                                                  </w:rPr>
                                                  <w:t>P</w:t>
                                                </w:r>
                                                <w:r>
                                                  <w:rPr>
                                                    <w:rStyle w:val="Style2"/>
                                                  </w:rPr>
                                                  <w:t>-2026-00</w:t>
                                                </w:r>
                                                <w:r w:rsidR="00B205E1">
                                                  <w:rPr>
                                                    <w:rStyle w:val="Style2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sdtContent>
                                          </w:sdt>
                                          <w:p w14:paraId="59683906" w14:textId="6C1F89E5" w:rsidR="0040786A" w:rsidRPr="0040786A" w:rsidRDefault="00B205E1" w:rsidP="0040786A">
                                            <w:pPr>
                                              <w:rPr>
                                                <w:rStyle w:val="Style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</w:sdtContent>
                                  </w:sdt>
                                  <w:p w14:paraId="69B309A3" w14:textId="4DC93151" w:rsidR="006B202F" w:rsidRPr="00535962" w:rsidRDefault="00B205E1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A7E0BC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44BA12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18348567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1439792243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569690520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p w14:paraId="1CA2DB34" w14:textId="1AB97E1F" w:rsidR="0037098A" w:rsidRPr="0037098A" w:rsidRDefault="00B1612D" w:rsidP="0037098A">
                                          <w:r>
                                            <w:rPr>
                                              <w:rStyle w:val="Style2"/>
                                            </w:rPr>
                                            <w:t>MAP-</w:t>
                                          </w:r>
                                          <w:r w:rsidR="00B205E1">
                                            <w:rPr>
                                              <w:rStyle w:val="Style2"/>
                                            </w:rPr>
                                            <w:t>CCC</w:t>
                                          </w:r>
                                          <w:r>
                                            <w:rPr>
                                              <w:rStyle w:val="Style2"/>
                                            </w:rPr>
                                            <w:t>-C</w:t>
                                          </w:r>
                                          <w:r w:rsidR="00B205E1">
                                            <w:rPr>
                                              <w:rStyle w:val="Style2"/>
                                            </w:rPr>
                                            <w:t>P</w:t>
                                          </w:r>
                                          <w:r>
                                            <w:rPr>
                                              <w:rStyle w:val="Style2"/>
                                            </w:rPr>
                                            <w:t>-2026-00</w:t>
                                          </w:r>
                                          <w:r w:rsidR="00B205E1">
                                            <w:rPr>
                                              <w:rStyle w:val="Style2"/>
                                            </w:rPr>
                                            <w:t>08</w:t>
                                          </w:r>
                                        </w:p>
                                      </w:sdtContent>
                                    </w:sdt>
                                    <w:p w14:paraId="59683906" w14:textId="6C1F89E5" w:rsidR="0040786A" w:rsidRPr="0040786A" w:rsidRDefault="00B205E1" w:rsidP="0040786A">
                                      <w:pPr>
                                        <w:rPr>
                                          <w:rStyle w:val="Style2"/>
                                        </w:rPr>
                                      </w:pPr>
                                    </w:p>
                                  </w:sdtContent>
                                </w:sdt>
                              </w:sdtContent>
                            </w:sdt>
                            <w:p w14:paraId="69B309A3" w14:textId="4DC93151" w:rsidR="006B202F" w:rsidRPr="00535962" w:rsidRDefault="00B205E1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5A7E0BC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04E0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8CF20F" wp14:editId="2E2ED595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62037C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CF20F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7362037C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7039952A" w14:textId="6760633F" w:rsidR="00535962" w:rsidRPr="00535962" w:rsidRDefault="00A35AC2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C48E71" wp14:editId="35D4007F">
                <wp:simplePos x="0" y="0"/>
                <wp:positionH relativeFrom="column">
                  <wp:posOffset>3299791</wp:posOffset>
                </wp:positionH>
                <wp:positionV relativeFrom="paragraph">
                  <wp:posOffset>31971</wp:posOffset>
                </wp:positionV>
                <wp:extent cx="2608028" cy="418465"/>
                <wp:effectExtent l="0" t="0" r="1905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8028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rFonts w:eastAsiaTheme="minorHAnsi" w:cs="Arial"/>
                                <w:kern w:val="0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4D37C46" w14:textId="77777777" w:rsidR="00F743B3" w:rsidRPr="00F743B3" w:rsidRDefault="00B205E1" w:rsidP="00A35AC2">
                                <w:pPr>
                                  <w:pStyle w:val="Ttulo"/>
                                </w:pPr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315234434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F743B3" w:rsidRPr="00F743B3">
                                      <w:rPr>
                                        <w:rStyle w:val="Style6"/>
                                      </w:rPr>
                                      <w:t>MINISTERIO DE ADMINISTRACION PUBLICA</w:t>
                                    </w:r>
                                  </w:sdtContent>
                                </w:sdt>
                              </w:p>
                              <w:p w14:paraId="505376AD" w14:textId="77777777" w:rsidR="002E1412" w:rsidRPr="002E1412" w:rsidRDefault="00B205E1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48E71" id="Text Box 16" o:spid="_x0000_s1033" type="#_x0000_t202" style="position:absolute;margin-left:259.85pt;margin-top:2.5pt;width:205.35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rFonts w:eastAsiaTheme="minorHAnsi" w:cs="Arial"/>
                          <w:kern w:val="0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54D37C46" w14:textId="77777777" w:rsidR="00F743B3" w:rsidRPr="00F743B3" w:rsidRDefault="00B205E1" w:rsidP="00A35AC2">
                          <w:pPr>
                            <w:pStyle w:val="Ttulo"/>
                          </w:pPr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31523443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F743B3" w:rsidRPr="00F743B3">
                                <w:rPr>
                                  <w:rStyle w:val="Style6"/>
                                </w:rPr>
                                <w:t>MINISTERIO DE ADMINISTRACION PUBLICA</w:t>
                              </w:r>
                            </w:sdtContent>
                          </w:sdt>
                        </w:p>
                        <w:p w14:paraId="505376AD" w14:textId="77777777" w:rsidR="002E1412" w:rsidRPr="002E1412" w:rsidRDefault="00B205E1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404E0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D1005C" wp14:editId="2BE7FCDC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4F90BB" w14:textId="77777777" w:rsidR="0026335F" w:rsidRPr="0026335F" w:rsidRDefault="00B205E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1005C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724F90BB" w14:textId="77777777" w:rsidR="0026335F" w:rsidRPr="0026335F" w:rsidRDefault="00B205E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C1C60D6" w14:textId="3C40FC32" w:rsidR="00535962" w:rsidRDefault="00404E03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F2AB54" wp14:editId="4D6106A6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3301AC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2AB54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793301AC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0139D88" wp14:editId="1B8F37CF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C07BD3" w14:textId="0C557F6B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F4615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205E1">
                              <w:fldChar w:fldCharType="begin"/>
                            </w:r>
                            <w:r w:rsidR="00B205E1">
                              <w:instrText xml:space="preserve"> NUMPAGES   \* MERGEFORMAT </w:instrText>
                            </w:r>
                            <w:r w:rsidR="00B205E1">
                              <w:fldChar w:fldCharType="separate"/>
                            </w:r>
                            <w:r w:rsidR="00F46154" w:rsidRPr="00F4615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205E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39D88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47C07BD3" w14:textId="0C557F6B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F4615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205E1">
                        <w:fldChar w:fldCharType="begin"/>
                      </w:r>
                      <w:r w:rsidR="00B205E1">
                        <w:instrText xml:space="preserve"> NUMPAGES   \* MERGEFORMAT </w:instrText>
                      </w:r>
                      <w:r w:rsidR="00B205E1">
                        <w:fldChar w:fldCharType="separate"/>
                      </w:r>
                      <w:r w:rsidR="00F46154" w:rsidRPr="00F4615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205E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7BBD4BA" w14:textId="1516E161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BDC951A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7850BC64" w14:textId="3B070A34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C584023" w14:textId="669F9C82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70A169A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009FBB8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7B5E73C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718C399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2B8A146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6B3E407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E3CB94D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0A9D9A50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5B35B2A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36135E0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016CB032" w14:textId="77777777" w:rsidTr="00B55C91">
        <w:tc>
          <w:tcPr>
            <w:tcW w:w="1101" w:type="dxa"/>
          </w:tcPr>
          <w:p w14:paraId="3A0A93E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2D867B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30EF7A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03F68E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BA9533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9E982C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E49D49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DB3B43D" w14:textId="77777777" w:rsidTr="00B55C91">
        <w:tc>
          <w:tcPr>
            <w:tcW w:w="1101" w:type="dxa"/>
          </w:tcPr>
          <w:p w14:paraId="41B028C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E1875F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B7261B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E1B934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2EDF6E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E264CF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E63976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03F8C77" w14:textId="77777777" w:rsidTr="00B55C91">
        <w:tc>
          <w:tcPr>
            <w:tcW w:w="1101" w:type="dxa"/>
          </w:tcPr>
          <w:p w14:paraId="02166AF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1135C2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EC321C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EF2D4F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4DFBD4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66D083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FE0DB0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4816DBC" w14:textId="77777777" w:rsidTr="00B55C91">
        <w:tc>
          <w:tcPr>
            <w:tcW w:w="1101" w:type="dxa"/>
          </w:tcPr>
          <w:p w14:paraId="70FC5A7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C26772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AB5950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3238F3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63A81C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D929EA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CDDCFF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769170C" w14:textId="77777777" w:rsidTr="00B55C91">
        <w:tc>
          <w:tcPr>
            <w:tcW w:w="1101" w:type="dxa"/>
          </w:tcPr>
          <w:p w14:paraId="545BA82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B4DC3D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15FF93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9E9479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56D438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BC5592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CFB153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771C7A6" w14:textId="77777777" w:rsidTr="00B55C91">
        <w:trPr>
          <w:trHeight w:val="415"/>
        </w:trPr>
        <w:tc>
          <w:tcPr>
            <w:tcW w:w="1101" w:type="dxa"/>
          </w:tcPr>
          <w:p w14:paraId="45A6192D" w14:textId="77777777" w:rsidR="006E45AC" w:rsidRPr="006E45AC" w:rsidRDefault="006E45AC" w:rsidP="003805A6"/>
        </w:tc>
        <w:tc>
          <w:tcPr>
            <w:tcW w:w="1132" w:type="dxa"/>
          </w:tcPr>
          <w:p w14:paraId="1020A9D1" w14:textId="77777777" w:rsidR="006E45AC" w:rsidRPr="006E45AC" w:rsidRDefault="006E45AC" w:rsidP="003805A6"/>
        </w:tc>
        <w:tc>
          <w:tcPr>
            <w:tcW w:w="3971" w:type="dxa"/>
          </w:tcPr>
          <w:p w14:paraId="501F81EE" w14:textId="77777777" w:rsidR="006E45AC" w:rsidRPr="006E45AC" w:rsidRDefault="006E45AC" w:rsidP="003805A6"/>
        </w:tc>
        <w:tc>
          <w:tcPr>
            <w:tcW w:w="1417" w:type="dxa"/>
          </w:tcPr>
          <w:p w14:paraId="63C85A7B" w14:textId="77777777" w:rsidR="006E45AC" w:rsidRPr="006E45AC" w:rsidRDefault="006E45AC" w:rsidP="003805A6"/>
        </w:tc>
        <w:tc>
          <w:tcPr>
            <w:tcW w:w="1418" w:type="dxa"/>
          </w:tcPr>
          <w:p w14:paraId="1844046A" w14:textId="77777777" w:rsidR="006E45AC" w:rsidRPr="006E45AC" w:rsidRDefault="006E45AC" w:rsidP="003805A6"/>
        </w:tc>
        <w:tc>
          <w:tcPr>
            <w:tcW w:w="4961" w:type="dxa"/>
          </w:tcPr>
          <w:p w14:paraId="046A2749" w14:textId="77777777" w:rsidR="006E45AC" w:rsidRPr="006E45AC" w:rsidRDefault="006E45AC" w:rsidP="003805A6"/>
        </w:tc>
      </w:tr>
      <w:tr w:rsidR="006E45AC" w:rsidRPr="006E45AC" w14:paraId="5FA6A6DC" w14:textId="77777777" w:rsidTr="00B55C91">
        <w:trPr>
          <w:trHeight w:val="373"/>
        </w:trPr>
        <w:tc>
          <w:tcPr>
            <w:tcW w:w="1101" w:type="dxa"/>
          </w:tcPr>
          <w:p w14:paraId="63052AFB" w14:textId="77777777" w:rsidR="006E45AC" w:rsidRPr="006E45AC" w:rsidRDefault="006E45AC" w:rsidP="003805A6"/>
        </w:tc>
        <w:tc>
          <w:tcPr>
            <w:tcW w:w="1132" w:type="dxa"/>
          </w:tcPr>
          <w:p w14:paraId="584ECCCD" w14:textId="77777777" w:rsidR="006E45AC" w:rsidRPr="006E45AC" w:rsidRDefault="006E45AC" w:rsidP="003805A6"/>
        </w:tc>
        <w:tc>
          <w:tcPr>
            <w:tcW w:w="3971" w:type="dxa"/>
          </w:tcPr>
          <w:p w14:paraId="6213CAB5" w14:textId="77777777" w:rsidR="006E45AC" w:rsidRPr="006E45AC" w:rsidRDefault="006E45AC" w:rsidP="003805A6"/>
        </w:tc>
        <w:tc>
          <w:tcPr>
            <w:tcW w:w="1417" w:type="dxa"/>
          </w:tcPr>
          <w:p w14:paraId="2C5473B9" w14:textId="77777777" w:rsidR="006E45AC" w:rsidRPr="006E45AC" w:rsidRDefault="006E45AC" w:rsidP="003805A6"/>
        </w:tc>
        <w:tc>
          <w:tcPr>
            <w:tcW w:w="1418" w:type="dxa"/>
          </w:tcPr>
          <w:p w14:paraId="3EE83E40" w14:textId="77777777" w:rsidR="006E45AC" w:rsidRPr="006E45AC" w:rsidRDefault="006E45AC" w:rsidP="003805A6"/>
        </w:tc>
        <w:tc>
          <w:tcPr>
            <w:tcW w:w="4961" w:type="dxa"/>
          </w:tcPr>
          <w:p w14:paraId="6EA8E002" w14:textId="77777777" w:rsidR="006E45AC" w:rsidRPr="006E45AC" w:rsidRDefault="006E45AC" w:rsidP="003805A6"/>
        </w:tc>
      </w:tr>
    </w:tbl>
    <w:p w14:paraId="175C22C3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44AE485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6D19FF9A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63BCE" w14:textId="77777777" w:rsidR="00E12E7D" w:rsidRDefault="00E12E7D" w:rsidP="001007E7">
      <w:pPr>
        <w:spacing w:after="0" w:line="240" w:lineRule="auto"/>
      </w:pPr>
      <w:r>
        <w:separator/>
      </w:r>
    </w:p>
  </w:endnote>
  <w:endnote w:type="continuationSeparator" w:id="0">
    <w:p w14:paraId="3FF4EECE" w14:textId="77777777" w:rsidR="00E12E7D" w:rsidRDefault="00E12E7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67886" w14:textId="77777777" w:rsidR="001007E7" w:rsidRDefault="00404E03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01DBDBF" wp14:editId="30050C46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60B07B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45F3261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31C88F6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8BEF10D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1DBDB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1C60B07B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45F3261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31C88F6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8BEF10D" w14:textId="77777777" w:rsidR="00807015" w:rsidRDefault="00807015"/>
                </w:txbxContent>
              </v:textbox>
            </v:shape>
          </w:pict>
        </mc:Fallback>
      </mc:AlternateContent>
    </w:r>
  </w:p>
  <w:p w14:paraId="4B4A5EA8" w14:textId="77777777" w:rsidR="001007E7" w:rsidRDefault="00404E0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B4A2A2" wp14:editId="48D00C73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0A61D8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4A2A2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060A61D8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707A6B52" wp14:editId="237416F0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F1E32C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8F4E7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C2186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92EF3D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B89100" w14:textId="77777777" w:rsidR="00E12E7D" w:rsidRDefault="00E12E7D" w:rsidP="001007E7">
      <w:pPr>
        <w:spacing w:after="0" w:line="240" w:lineRule="auto"/>
      </w:pPr>
      <w:r>
        <w:separator/>
      </w:r>
    </w:p>
  </w:footnote>
  <w:footnote w:type="continuationSeparator" w:id="0">
    <w:p w14:paraId="3CCE9CC4" w14:textId="77777777" w:rsidR="00E12E7D" w:rsidRDefault="00E12E7D" w:rsidP="001007E7">
      <w:pPr>
        <w:spacing w:after="0" w:line="240" w:lineRule="auto"/>
      </w:pPr>
      <w:r>
        <w:continuationSeparator/>
      </w:r>
    </w:p>
  </w:footnote>
  <w:footnote w:id="1">
    <w:p w14:paraId="37A0A943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298A526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1943"/>
    <w:rsid w:val="00011049"/>
    <w:rsid w:val="00023CA9"/>
    <w:rsid w:val="0003129E"/>
    <w:rsid w:val="00034DD9"/>
    <w:rsid w:val="00045479"/>
    <w:rsid w:val="000F7312"/>
    <w:rsid w:val="001007E7"/>
    <w:rsid w:val="001020C0"/>
    <w:rsid w:val="00107196"/>
    <w:rsid w:val="00134D4F"/>
    <w:rsid w:val="001463BC"/>
    <w:rsid w:val="00157600"/>
    <w:rsid w:val="00165C6B"/>
    <w:rsid w:val="00170EC5"/>
    <w:rsid w:val="00194FF2"/>
    <w:rsid w:val="001A3F92"/>
    <w:rsid w:val="001A6F6D"/>
    <w:rsid w:val="001E61DE"/>
    <w:rsid w:val="001E73F1"/>
    <w:rsid w:val="001F73A7"/>
    <w:rsid w:val="002003A9"/>
    <w:rsid w:val="002009A7"/>
    <w:rsid w:val="00253DBA"/>
    <w:rsid w:val="0026335F"/>
    <w:rsid w:val="002814F6"/>
    <w:rsid w:val="002823F7"/>
    <w:rsid w:val="002D7A44"/>
    <w:rsid w:val="002E1412"/>
    <w:rsid w:val="002E6B9A"/>
    <w:rsid w:val="00314023"/>
    <w:rsid w:val="003174AD"/>
    <w:rsid w:val="00332B0B"/>
    <w:rsid w:val="00340ED0"/>
    <w:rsid w:val="0037098A"/>
    <w:rsid w:val="003A2728"/>
    <w:rsid w:val="003B63F8"/>
    <w:rsid w:val="003D160E"/>
    <w:rsid w:val="003F5118"/>
    <w:rsid w:val="00404E03"/>
    <w:rsid w:val="0040786A"/>
    <w:rsid w:val="00410707"/>
    <w:rsid w:val="0042490F"/>
    <w:rsid w:val="00453CE0"/>
    <w:rsid w:val="004564FE"/>
    <w:rsid w:val="00462024"/>
    <w:rsid w:val="00466B9C"/>
    <w:rsid w:val="00480521"/>
    <w:rsid w:val="0048159F"/>
    <w:rsid w:val="004D45A8"/>
    <w:rsid w:val="00521233"/>
    <w:rsid w:val="00535962"/>
    <w:rsid w:val="00540364"/>
    <w:rsid w:val="00540E02"/>
    <w:rsid w:val="00542E10"/>
    <w:rsid w:val="00587691"/>
    <w:rsid w:val="005A2AB6"/>
    <w:rsid w:val="005E66FC"/>
    <w:rsid w:val="005F1252"/>
    <w:rsid w:val="00611A07"/>
    <w:rsid w:val="0062592A"/>
    <w:rsid w:val="00626D0C"/>
    <w:rsid w:val="00627CC5"/>
    <w:rsid w:val="006331FD"/>
    <w:rsid w:val="006506D0"/>
    <w:rsid w:val="00651E48"/>
    <w:rsid w:val="006702A1"/>
    <w:rsid w:val="006709BC"/>
    <w:rsid w:val="00691C64"/>
    <w:rsid w:val="006B202F"/>
    <w:rsid w:val="006D38F2"/>
    <w:rsid w:val="006E1366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49A"/>
    <w:rsid w:val="00845FCE"/>
    <w:rsid w:val="00850351"/>
    <w:rsid w:val="00862F3E"/>
    <w:rsid w:val="00865CBE"/>
    <w:rsid w:val="008B3AE5"/>
    <w:rsid w:val="008C2670"/>
    <w:rsid w:val="009A3C62"/>
    <w:rsid w:val="009B42B9"/>
    <w:rsid w:val="009D5692"/>
    <w:rsid w:val="00A16099"/>
    <w:rsid w:val="00A35AC2"/>
    <w:rsid w:val="00A640BD"/>
    <w:rsid w:val="00AD20B6"/>
    <w:rsid w:val="00AD7919"/>
    <w:rsid w:val="00AE2F0E"/>
    <w:rsid w:val="00AF5214"/>
    <w:rsid w:val="00B02129"/>
    <w:rsid w:val="00B1612D"/>
    <w:rsid w:val="00B205E1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B4216"/>
    <w:rsid w:val="00CE58A6"/>
    <w:rsid w:val="00CE67A3"/>
    <w:rsid w:val="00D02754"/>
    <w:rsid w:val="00D03E32"/>
    <w:rsid w:val="00D0542A"/>
    <w:rsid w:val="00D14025"/>
    <w:rsid w:val="00D24FA7"/>
    <w:rsid w:val="00D33079"/>
    <w:rsid w:val="00D64696"/>
    <w:rsid w:val="00D90D49"/>
    <w:rsid w:val="00DC5D96"/>
    <w:rsid w:val="00DD4F3E"/>
    <w:rsid w:val="00E124CB"/>
    <w:rsid w:val="00E12E7D"/>
    <w:rsid w:val="00E13E55"/>
    <w:rsid w:val="00E82D3B"/>
    <w:rsid w:val="00EA40CE"/>
    <w:rsid w:val="00EA7406"/>
    <w:rsid w:val="00EC28A1"/>
    <w:rsid w:val="00ED6ED7"/>
    <w:rsid w:val="00EE1E7B"/>
    <w:rsid w:val="00F225BF"/>
    <w:rsid w:val="00F46154"/>
    <w:rsid w:val="00F53753"/>
    <w:rsid w:val="00F7167E"/>
    <w:rsid w:val="00F743B3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872C56D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  <w:style w:type="paragraph" w:styleId="Ttulo">
    <w:name w:val="Title"/>
    <w:basedOn w:val="Normal"/>
    <w:next w:val="Normal"/>
    <w:link w:val="TtuloCar"/>
    <w:uiPriority w:val="10"/>
    <w:qFormat/>
    <w:rsid w:val="00A35A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35AC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783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7F319-8563-4FB3-9A88-DE0E596BE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11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Laura Celeste Simo Nuñez</cp:lastModifiedBy>
  <cp:revision>28</cp:revision>
  <cp:lastPrinted>2011-03-04T18:41:00Z</cp:lastPrinted>
  <dcterms:created xsi:type="dcterms:W3CDTF">2021-04-05T15:47:00Z</dcterms:created>
  <dcterms:modified xsi:type="dcterms:W3CDTF">2026-09-30T19:40:00Z</dcterms:modified>
</cp:coreProperties>
</file>