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C0B01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B667CF6" wp14:editId="25D4E18E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2DDC58C" wp14:editId="40F07835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307B622D" w14:textId="714C2B33" w:rsidR="00BC61BD" w:rsidRPr="00BC61BD" w:rsidRDefault="006A102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A102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223DBD" wp14:editId="4E44CC0E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DDC5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307B622D" w14:textId="714C2B33" w:rsidR="00BC61BD" w:rsidRPr="00BC61BD" w:rsidRDefault="006A1020">
                          <w:pPr>
                            <w:rPr>
                              <w:lang w:val="en-US"/>
                            </w:rPr>
                          </w:pPr>
                          <w:r w:rsidRPr="006A1020">
                            <w:rPr>
                              <w:noProof/>
                            </w:rPr>
                            <w:drawing>
                              <wp:inline distT="0" distB="0" distL="0" distR="0" wp14:anchorId="12223DBD" wp14:editId="4E44CC0E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44055E7" wp14:editId="132C7828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BD1BD17" w14:textId="1AD38F86" w:rsidR="00840E00" w:rsidRPr="00535962" w:rsidRDefault="006A1020" w:rsidP="00840E0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957B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4055E7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BD1BD17" w14:textId="1AD38F86" w:rsidR="00840E00" w:rsidRPr="00535962" w:rsidRDefault="006A1020" w:rsidP="00840E0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D957B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0A45F6" wp14:editId="212AC762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CB526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A45F6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" filled="f" stroked="f">
                <v:textbox inset="0,0,0,0">
                  <w:txbxContent>
                    <w:p w14:paraId="6C5CB526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FAF0918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12FCC5A" wp14:editId="21BF52B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38106" w14:textId="1DFE7446" w:rsidR="002E1412" w:rsidRPr="002E1412" w:rsidRDefault="006A102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6A1020">
                              <w:rPr>
                                <w:rStyle w:val="Style6"/>
                                <w:sz w:val="24"/>
                                <w:szCs w:val="24"/>
                              </w:rPr>
                              <w:t>MINISTERIO DE SALUD PÚBLICA Y ASISTENCIA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FCC5A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" stroked="f">
                <v:textbox>
                  <w:txbxContent>
                    <w:p w14:paraId="49138106" w14:textId="1DFE7446" w:rsidR="002E1412" w:rsidRPr="002E1412" w:rsidRDefault="006A1020" w:rsidP="0083342F">
                      <w:pPr>
                        <w:jc w:val="center"/>
                        <w:rPr>
                          <w:lang w:val="es-ES_tradnl"/>
                        </w:rPr>
                      </w:pPr>
                      <w:r w:rsidRPr="006A1020">
                        <w:rPr>
                          <w:rStyle w:val="Style6"/>
                          <w:sz w:val="24"/>
                          <w:szCs w:val="24"/>
                        </w:rPr>
                        <w:t>MINISTERIO DE SALUD PÚBLICA Y ASISTENCIA SOCIAL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D41A68" wp14:editId="3B05DF69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0D584" w14:textId="77777777" w:rsidR="0026335F" w:rsidRPr="0026335F" w:rsidRDefault="00A5738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41A68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" filled="f" stroked="f">
                <v:textbox>
                  <w:txbxContent>
                    <w:p w14:paraId="7CC0D584" w14:textId="77777777" w:rsidR="0026335F" w:rsidRPr="0026335F" w:rsidRDefault="00A5738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8FCAE7F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589635" wp14:editId="4087720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1ABA53" w14:textId="77777777" w:rsidR="00F7443C" w:rsidRPr="004767CC" w:rsidRDefault="00A5738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89635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" stroked="f">
                <v:textbox>
                  <w:txbxContent>
                    <w:p w14:paraId="0C1ABA53" w14:textId="77777777" w:rsidR="00F7443C" w:rsidRPr="004767CC" w:rsidRDefault="00A5738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2D68DB" wp14:editId="141C60E5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BB5F3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57383">
                              <w:fldChar w:fldCharType="begin"/>
                            </w:r>
                            <w:r w:rsidR="00A57383">
                              <w:instrText xml:space="preserve"> NUMPAGES   \* MERGEFORMAT </w:instrText>
                            </w:r>
                            <w:r w:rsidR="00A57383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5738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D68DB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" filled="f" stroked="f">
                <v:textbox>
                  <w:txbxContent>
                    <w:p w14:paraId="2FBB5F3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A57383">
                        <w:fldChar w:fldCharType="begin"/>
                      </w:r>
                      <w:r w:rsidR="00A57383">
                        <w:instrText xml:space="preserve"> NUMPAGES   \* MERGEFORMAT </w:instrText>
                      </w:r>
                      <w:r w:rsidR="00A57383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A5738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0BEEA45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72E3262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324FA0DC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3DAE7CC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FFB48B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621528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3D4D13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1767A17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DA93FD1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10237F9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D2A3FD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8DF3880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6875ED7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24E3DD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0EA8265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49209F22" w14:textId="77777777" w:rsidTr="00822B7A">
        <w:trPr>
          <w:trHeight w:val="229"/>
          <w:jc w:val="center"/>
        </w:trPr>
        <w:tc>
          <w:tcPr>
            <w:tcW w:w="0" w:type="auto"/>
          </w:tcPr>
          <w:p w14:paraId="766C3A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310747B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571A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B9379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39D7F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C2B9A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C4B6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893CCB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1F11CC6" w14:textId="77777777" w:rsidTr="00822B7A">
        <w:trPr>
          <w:trHeight w:val="211"/>
          <w:jc w:val="center"/>
        </w:trPr>
        <w:tc>
          <w:tcPr>
            <w:tcW w:w="0" w:type="auto"/>
          </w:tcPr>
          <w:p w14:paraId="0385A6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94BC4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AAE16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3B505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9D5F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6AEF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384CB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78EB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4CD719B" w14:textId="77777777" w:rsidTr="00822B7A">
        <w:trPr>
          <w:trHeight w:val="229"/>
          <w:jc w:val="center"/>
        </w:trPr>
        <w:tc>
          <w:tcPr>
            <w:tcW w:w="0" w:type="auto"/>
          </w:tcPr>
          <w:p w14:paraId="69E9934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0C3B8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983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DAB19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80E4C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793D57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70F5A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18BA1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D6E600A" w14:textId="77777777" w:rsidTr="00822B7A">
        <w:trPr>
          <w:trHeight w:val="229"/>
          <w:jc w:val="center"/>
        </w:trPr>
        <w:tc>
          <w:tcPr>
            <w:tcW w:w="0" w:type="auto"/>
          </w:tcPr>
          <w:p w14:paraId="788C04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E90B2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00ECB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2AF03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F1B6ED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A76D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D5BC0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4020B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65E6BF5" w14:textId="77777777" w:rsidTr="00822B7A">
        <w:trPr>
          <w:trHeight w:val="229"/>
          <w:jc w:val="center"/>
        </w:trPr>
        <w:tc>
          <w:tcPr>
            <w:tcW w:w="0" w:type="auto"/>
          </w:tcPr>
          <w:p w14:paraId="6E673E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9D81F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34A22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E1DF0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D9FF2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216C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3BAE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19AAF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EBBAF7" w14:textId="77777777" w:rsidTr="00822B7A">
        <w:trPr>
          <w:trHeight w:val="229"/>
          <w:jc w:val="center"/>
        </w:trPr>
        <w:tc>
          <w:tcPr>
            <w:tcW w:w="0" w:type="auto"/>
          </w:tcPr>
          <w:p w14:paraId="6F6050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D0978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6796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40E7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9F33B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335EC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C6B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035B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A4E5C93" w14:textId="77777777" w:rsidTr="00822B7A">
        <w:trPr>
          <w:trHeight w:val="229"/>
          <w:jc w:val="center"/>
        </w:trPr>
        <w:tc>
          <w:tcPr>
            <w:tcW w:w="0" w:type="auto"/>
          </w:tcPr>
          <w:p w14:paraId="1D70845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09141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F9984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7241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D4C37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FCA8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AD7C1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2296D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222C8AC" w14:textId="77777777" w:rsidTr="00822B7A">
        <w:trPr>
          <w:trHeight w:val="211"/>
          <w:jc w:val="center"/>
        </w:trPr>
        <w:tc>
          <w:tcPr>
            <w:tcW w:w="0" w:type="auto"/>
          </w:tcPr>
          <w:p w14:paraId="4B4225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9B1A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4B16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BBBE1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1C811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34B6F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C20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68407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D8F3CFF" w14:textId="77777777" w:rsidTr="00822B7A">
        <w:trPr>
          <w:trHeight w:val="229"/>
          <w:jc w:val="center"/>
        </w:trPr>
        <w:tc>
          <w:tcPr>
            <w:tcW w:w="0" w:type="auto"/>
          </w:tcPr>
          <w:p w14:paraId="4B7952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85F58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CC8D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10018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BC429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F7E69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939D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0896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2201B90" w14:textId="77777777" w:rsidTr="00822B7A">
        <w:trPr>
          <w:trHeight w:val="229"/>
          <w:jc w:val="center"/>
        </w:trPr>
        <w:tc>
          <w:tcPr>
            <w:tcW w:w="0" w:type="auto"/>
          </w:tcPr>
          <w:p w14:paraId="5B23F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DE456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BE74A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32FE3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F429E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9CBCB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59E86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634C9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4CE294B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2413151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B1DBE8C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F23BF81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97665A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7E2644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1D0F9F7F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CA990" w14:textId="77777777" w:rsidR="00A57383" w:rsidRDefault="00A57383" w:rsidP="001007E7">
      <w:pPr>
        <w:spacing w:after="0" w:line="240" w:lineRule="auto"/>
      </w:pPr>
      <w:r>
        <w:separator/>
      </w:r>
    </w:p>
  </w:endnote>
  <w:endnote w:type="continuationSeparator" w:id="0">
    <w:p w14:paraId="44E450E5" w14:textId="77777777" w:rsidR="00A57383" w:rsidRDefault="00A573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6F40F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AD7A7E" wp14:editId="0B40F364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8D9DFA" w14:textId="2B1883B4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AD7A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" filled="f" stroked="f">
              <v:textbox inset="0,0,0,0">
                <w:txbxContent>
                  <w:p w14:paraId="1A8D9DFA" w14:textId="2B1883B4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C5FEF8" wp14:editId="27D3606A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74A45" w14:textId="53BD9561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5C5FEF8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" filled="f" stroked="f">
              <v:textbox style="mso-fit-shape-to-text:t" inset="0,0,0,0">
                <w:txbxContent>
                  <w:p w14:paraId="62074A45" w14:textId="53BD9561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DD9128" w14:textId="1BDF9CA9" w:rsidR="001007E7" w:rsidRDefault="001007E7">
    <w:pPr>
      <w:pStyle w:val="Piedepgina"/>
      <w:rPr>
        <w:rFonts w:ascii="Arial Narrow" w:hAnsi="Arial Narrow"/>
        <w:sz w:val="12"/>
      </w:rPr>
    </w:pPr>
  </w:p>
  <w:p w14:paraId="04167DB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6DE22C5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9AE4D" w14:textId="77777777" w:rsidR="00A57383" w:rsidRDefault="00A57383" w:rsidP="001007E7">
      <w:pPr>
        <w:spacing w:after="0" w:line="240" w:lineRule="auto"/>
      </w:pPr>
      <w:r>
        <w:separator/>
      </w:r>
    </w:p>
  </w:footnote>
  <w:footnote w:type="continuationSeparator" w:id="0">
    <w:p w14:paraId="47600444" w14:textId="77777777" w:rsidR="00A57383" w:rsidRDefault="00A57383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102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57383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ABEB359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Alejandro Dionicio De Leon</cp:lastModifiedBy>
  <cp:revision>6</cp:revision>
  <cp:lastPrinted>2011-03-04T19:05:00Z</cp:lastPrinted>
  <dcterms:created xsi:type="dcterms:W3CDTF">2014-01-02T13:42:00Z</dcterms:created>
  <dcterms:modified xsi:type="dcterms:W3CDTF">2024-08-02T15:05:00Z</dcterms:modified>
</cp:coreProperties>
</file>