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0DF35AA2" w:rsidR="00535962" w:rsidRPr="00F7167E" w:rsidRDefault="008E7DD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6DBE07B6">
                <wp:simplePos x="0" y="0"/>
                <wp:positionH relativeFrom="column">
                  <wp:posOffset>4309205</wp:posOffset>
                </wp:positionH>
                <wp:positionV relativeFrom="paragraph">
                  <wp:posOffset>-447472</wp:posOffset>
                </wp:positionV>
                <wp:extent cx="2140395" cy="701040"/>
                <wp:effectExtent l="0" t="0" r="1270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03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60" y="638"/>
                            <a:ext cx="2413" cy="788"/>
                            <a:chOff x="9168" y="791"/>
                            <a:chExt cx="2009" cy="73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5" y="1202"/>
                              <a:ext cx="1895" cy="3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707CD1" w14:textId="1F88A602" w:rsidR="00CD47DE" w:rsidRPr="008E7DD2" w:rsidRDefault="00FB53CD" w:rsidP="00CD47DE">
                                <w:pPr>
                                  <w:autoSpaceDE w:val="0"/>
                                  <w:autoSpaceDN w:val="0"/>
                                  <w:jc w:val="center"/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MIREX-CCC-LP</w:t>
                                </w:r>
                                <w:r w:rsidR="003305D6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-202</w:t>
                                </w:r>
                                <w:r w:rsidR="00613857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832EDC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="003305D6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  <w:p w14:paraId="52E642EB" w14:textId="77777777" w:rsidR="00EA1707" w:rsidRDefault="00EA1707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8" y="79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39.3pt;margin-top:-35.25pt;width:168.5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60;top:638;width:2413;height:788" coordorigin="9168,791" coordsize="2009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225;top:1202;width:1895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A707CD1" w14:textId="1F88A602" w:rsidR="00CD47DE" w:rsidRPr="008E7DD2" w:rsidRDefault="00FB53CD" w:rsidP="00CD47DE">
                          <w:pPr>
                            <w:autoSpaceDE w:val="0"/>
                            <w:autoSpaceDN w:val="0"/>
                            <w:jc w:val="center"/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</w:pP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MIREX-CCC-LP</w:t>
                          </w:r>
                          <w:r w:rsidR="003305D6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N</w:t>
                          </w: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-202</w:t>
                          </w:r>
                          <w:r w:rsidR="00613857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6</w:t>
                          </w: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-00</w:t>
                          </w:r>
                          <w:r w:rsidR="00832EDC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0</w:t>
                          </w:r>
                          <w:r w:rsidR="003305D6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4</w:t>
                          </w:r>
                        </w:p>
                        <w:p w14:paraId="52E642EB" w14:textId="77777777" w:rsidR="00EA1707" w:rsidRDefault="00EA1707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68;top:79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4AB2B151" wp14:editId="782A9BEC">
            <wp:simplePos x="0" y="0"/>
            <wp:positionH relativeFrom="margin">
              <wp:align>center</wp:align>
            </wp:positionH>
            <wp:positionV relativeFrom="paragraph">
              <wp:posOffset>-651713</wp:posOffset>
            </wp:positionV>
            <wp:extent cx="2627630" cy="1266825"/>
            <wp:effectExtent l="0" t="0" r="1270" b="9525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475565ED">
                <wp:simplePos x="0" y="0"/>
                <wp:positionH relativeFrom="column">
                  <wp:posOffset>5134948</wp:posOffset>
                </wp:positionH>
                <wp:positionV relativeFrom="paragraph">
                  <wp:posOffset>-793480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1" type="#_x0000_t202" style="position:absolute;margin-left:404.35pt;margin-top:-62.5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AA7BD4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64C1C086" w:rsidR="00535962" w:rsidRPr="00535962" w:rsidRDefault="008E7DD2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001CCC2">
                <wp:simplePos x="0" y="0"/>
                <wp:positionH relativeFrom="column">
                  <wp:posOffset>4458556</wp:posOffset>
                </wp:positionH>
                <wp:positionV relativeFrom="paragraph">
                  <wp:posOffset>9525</wp:posOffset>
                </wp:positionV>
                <wp:extent cx="1936088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08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5AA0491F" w:rsidR="0026335F" w:rsidRPr="008E7DD2" w:rsidRDefault="00FB0665">
                            <w:pPr>
                              <w:rPr>
                                <w:rFonts w:ascii="Artifex" w:hAnsi="Artifex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tifex" w:hAnsi="Artifex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1-1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E582E">
                                  <w:rPr>
                                    <w:rStyle w:val="Style5"/>
                                    <w:rFonts w:ascii="Artifex" w:hAnsi="Artifex"/>
                                    <w:lang w:val="es-DO"/>
                                  </w:rPr>
                                  <w:t>18 de noviembre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8283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margin-left:351.05pt;margin-top:.75pt;width:152.4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" filled="f" stroked="f">
                <v:textbox>
                  <w:txbxContent>
                    <w:p w14:paraId="10F180F1" w14:textId="5AA0491F" w:rsidR="0026335F" w:rsidRPr="008E7DD2" w:rsidRDefault="00FB0665">
                      <w:pPr>
                        <w:rPr>
                          <w:rFonts w:ascii="Artifex" w:hAnsi="Artifex"/>
                        </w:rPr>
                      </w:pPr>
                      <w:sdt>
                        <w:sdtPr>
                          <w:rPr>
                            <w:rStyle w:val="Style5"/>
                            <w:rFonts w:ascii="Artifex" w:hAnsi="Artifex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1-1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E582E">
                            <w:rPr>
                              <w:rStyle w:val="Style5"/>
                              <w:rFonts w:ascii="Artifex" w:hAnsi="Artifex"/>
                              <w:lang w:val="es-DO"/>
                            </w:rPr>
                            <w:t>18 de noviembre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FCC2AB" w14:textId="7803BB8E" w:rsidR="00535962" w:rsidRDefault="00535962" w:rsidP="00535962"/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BC15FB3" w14:textId="2110CDA4" w:rsidR="00A640BD" w:rsidRPr="008E7DD2" w:rsidRDefault="00FA01DC" w:rsidP="008E7DD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7B07597F">
                <wp:simplePos x="0" y="0"/>
                <wp:positionH relativeFrom="margin">
                  <wp:align>center</wp:align>
                </wp:positionH>
                <wp:positionV relativeFrom="paragraph">
                  <wp:posOffset>4094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5" type="#_x0000_t202" style="position:absolute;left:0;text-align:left;margin-left:0;margin-top:.3pt;width:4in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41A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2C6326" w14:textId="1CADCEF8" w:rsidR="00E82502" w:rsidRDefault="00E82502" w:rsidP="008E7DD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A38FE1B" w14:textId="77777777" w:rsidR="008E7DD2" w:rsidRPr="008E7DD2" w:rsidRDefault="008E7DD2" w:rsidP="008E7DD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23B268E" w14:textId="77777777" w:rsidR="008E7DD2" w:rsidRDefault="008E7DD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D6D5C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D6D5C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D6D5C">
              <w:rPr>
                <w:rFonts w:ascii="Artifex" w:hAnsi="Artifex"/>
                <w:sz w:val="22"/>
                <w:szCs w:val="22"/>
                <w:lang w:val="es-DO"/>
              </w:rPr>
              <w:t xml:space="preserve"> </w:t>
            </w:r>
            <w:r w:rsidR="00E82502" w:rsidRPr="00ED6D5C">
              <w:rPr>
                <w:rFonts w:ascii="Artifex" w:hAnsi="Artifex"/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D6D5C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D6D5C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/ Cédula/ Pasaporte</w:t>
            </w: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D6D5C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D6D5C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CAE8A3D" w:rsidR="00E82502" w:rsidRPr="00ED6D5C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</w:rPr>
              <w:t>5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.  Domicilio legal </w:t>
            </w:r>
            <w:r w:rsidR="00907845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y físico 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del Oferente: </w:t>
            </w:r>
          </w:p>
        </w:tc>
      </w:tr>
      <w:tr w:rsidR="00E82502" w:rsidRPr="00ED6D5C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D6D5C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6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D6D5C"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26C32E58" w:rsidR="00E82502" w:rsidRPr="00ED6D5C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Números de teléfono</w:t>
            </w:r>
            <w:r w:rsidRPr="00ED6D5C"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del representante autorizado]</w:t>
            </w:r>
          </w:p>
          <w:p w14:paraId="1C03AC9B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C6D8F50" w14:textId="201902A0" w:rsidR="009B4D48" w:rsidRPr="009B4D48" w:rsidRDefault="009B4D48" w:rsidP="009B4D48">
      <w:pPr>
        <w:tabs>
          <w:tab w:val="left" w:pos="7350"/>
        </w:tabs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ab/>
      </w:r>
    </w:p>
    <w:sectPr w:rsidR="009B4D48" w:rsidRPr="009B4D48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40E33" w14:textId="77777777" w:rsidR="00FB0665" w:rsidRDefault="00FB0665" w:rsidP="001007E7">
      <w:pPr>
        <w:spacing w:after="0" w:line="240" w:lineRule="auto"/>
      </w:pPr>
      <w:r>
        <w:separator/>
      </w:r>
    </w:p>
  </w:endnote>
  <w:endnote w:type="continuationSeparator" w:id="0">
    <w:p w14:paraId="5DB6E6CB" w14:textId="77777777" w:rsidR="00FB0665" w:rsidRDefault="00FB066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tifex">
    <w:altName w:val="Cambria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0ECA1291" w:rsidR="001007E7" w:rsidRDefault="009B4D4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66ED0A8F">
              <wp:simplePos x="0" y="0"/>
              <wp:positionH relativeFrom="column">
                <wp:posOffset>3296920</wp:posOffset>
              </wp:positionH>
              <wp:positionV relativeFrom="paragraph">
                <wp:posOffset>3810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259.6pt;margin-top: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D7710E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61FCAA7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6F1E29E4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66A2CE1D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5229A" w14:textId="77777777" w:rsidR="00FB0665" w:rsidRDefault="00FB0665" w:rsidP="001007E7">
      <w:pPr>
        <w:spacing w:after="0" w:line="240" w:lineRule="auto"/>
      </w:pPr>
      <w:r>
        <w:separator/>
      </w:r>
    </w:p>
  </w:footnote>
  <w:footnote w:type="continuationSeparator" w:id="0">
    <w:p w14:paraId="6D65E0E1" w14:textId="77777777" w:rsidR="00FB0665" w:rsidRDefault="00FB066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46533"/>
    <w:rsid w:val="001466B0"/>
    <w:rsid w:val="001544EB"/>
    <w:rsid w:val="00157600"/>
    <w:rsid w:val="00163CEB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452D9"/>
    <w:rsid w:val="00253979"/>
    <w:rsid w:val="00253DBA"/>
    <w:rsid w:val="0026335F"/>
    <w:rsid w:val="00264EED"/>
    <w:rsid w:val="002909B8"/>
    <w:rsid w:val="00294282"/>
    <w:rsid w:val="00295BD4"/>
    <w:rsid w:val="002A4FA1"/>
    <w:rsid w:val="002B4D0A"/>
    <w:rsid w:val="002C47BC"/>
    <w:rsid w:val="002D3387"/>
    <w:rsid w:val="002D451D"/>
    <w:rsid w:val="002E1412"/>
    <w:rsid w:val="002E3679"/>
    <w:rsid w:val="002F6BC1"/>
    <w:rsid w:val="00314023"/>
    <w:rsid w:val="003305D6"/>
    <w:rsid w:val="00341484"/>
    <w:rsid w:val="00354D45"/>
    <w:rsid w:val="00390058"/>
    <w:rsid w:val="00392351"/>
    <w:rsid w:val="003A6141"/>
    <w:rsid w:val="00404131"/>
    <w:rsid w:val="0042490F"/>
    <w:rsid w:val="00431DC5"/>
    <w:rsid w:val="004379A6"/>
    <w:rsid w:val="0044234A"/>
    <w:rsid w:val="00456C17"/>
    <w:rsid w:val="00460A3D"/>
    <w:rsid w:val="00466B9C"/>
    <w:rsid w:val="00493C7E"/>
    <w:rsid w:val="004B30DA"/>
    <w:rsid w:val="004C30FF"/>
    <w:rsid w:val="004D45A8"/>
    <w:rsid w:val="004D7A22"/>
    <w:rsid w:val="004E4C3A"/>
    <w:rsid w:val="00500220"/>
    <w:rsid w:val="00535962"/>
    <w:rsid w:val="00563324"/>
    <w:rsid w:val="005923E8"/>
    <w:rsid w:val="005E1FB4"/>
    <w:rsid w:val="005E39E5"/>
    <w:rsid w:val="00611A07"/>
    <w:rsid w:val="00613857"/>
    <w:rsid w:val="0062592A"/>
    <w:rsid w:val="006506D0"/>
    <w:rsid w:val="00651E48"/>
    <w:rsid w:val="00657427"/>
    <w:rsid w:val="00666D56"/>
    <w:rsid w:val="006709BC"/>
    <w:rsid w:val="006B3262"/>
    <w:rsid w:val="006D5A66"/>
    <w:rsid w:val="006D63D5"/>
    <w:rsid w:val="006F4D85"/>
    <w:rsid w:val="006F567F"/>
    <w:rsid w:val="00725091"/>
    <w:rsid w:val="00735513"/>
    <w:rsid w:val="0075151A"/>
    <w:rsid w:val="0077215C"/>
    <w:rsid w:val="007755A9"/>
    <w:rsid w:val="00780880"/>
    <w:rsid w:val="007933A9"/>
    <w:rsid w:val="007B0E1F"/>
    <w:rsid w:val="007B6F6F"/>
    <w:rsid w:val="00820C9F"/>
    <w:rsid w:val="0082707E"/>
    <w:rsid w:val="008315B0"/>
    <w:rsid w:val="00832EDC"/>
    <w:rsid w:val="0088342D"/>
    <w:rsid w:val="008B3AE5"/>
    <w:rsid w:val="008C388B"/>
    <w:rsid w:val="008C766D"/>
    <w:rsid w:val="008E3CF3"/>
    <w:rsid w:val="008E7DD2"/>
    <w:rsid w:val="00907845"/>
    <w:rsid w:val="00917471"/>
    <w:rsid w:val="00966EEE"/>
    <w:rsid w:val="00976893"/>
    <w:rsid w:val="00977C54"/>
    <w:rsid w:val="009951E4"/>
    <w:rsid w:val="009A7AA6"/>
    <w:rsid w:val="009B4D48"/>
    <w:rsid w:val="009D094A"/>
    <w:rsid w:val="00A16099"/>
    <w:rsid w:val="00A47CC7"/>
    <w:rsid w:val="00A640BD"/>
    <w:rsid w:val="00A641A7"/>
    <w:rsid w:val="00A72F42"/>
    <w:rsid w:val="00A87316"/>
    <w:rsid w:val="00AC485F"/>
    <w:rsid w:val="00AD7919"/>
    <w:rsid w:val="00AF2E6B"/>
    <w:rsid w:val="00B14C61"/>
    <w:rsid w:val="00B56AC9"/>
    <w:rsid w:val="00B62EEF"/>
    <w:rsid w:val="00B97B51"/>
    <w:rsid w:val="00BA0007"/>
    <w:rsid w:val="00BB1D79"/>
    <w:rsid w:val="00BC1D0C"/>
    <w:rsid w:val="00BC2248"/>
    <w:rsid w:val="00BC26C3"/>
    <w:rsid w:val="00BC61BD"/>
    <w:rsid w:val="00BD1586"/>
    <w:rsid w:val="00C078CB"/>
    <w:rsid w:val="00C22DBE"/>
    <w:rsid w:val="00C2325B"/>
    <w:rsid w:val="00C332B3"/>
    <w:rsid w:val="00C5078F"/>
    <w:rsid w:val="00C66D08"/>
    <w:rsid w:val="00C7470C"/>
    <w:rsid w:val="00C828CD"/>
    <w:rsid w:val="00CA0E82"/>
    <w:rsid w:val="00CA164C"/>
    <w:rsid w:val="00CA4661"/>
    <w:rsid w:val="00CD47DE"/>
    <w:rsid w:val="00CE67A3"/>
    <w:rsid w:val="00D0606A"/>
    <w:rsid w:val="00D1201E"/>
    <w:rsid w:val="00D23624"/>
    <w:rsid w:val="00D24FA7"/>
    <w:rsid w:val="00D45A3E"/>
    <w:rsid w:val="00D64696"/>
    <w:rsid w:val="00D7710E"/>
    <w:rsid w:val="00D90D49"/>
    <w:rsid w:val="00D9600B"/>
    <w:rsid w:val="00DC5D96"/>
    <w:rsid w:val="00DD2C8D"/>
    <w:rsid w:val="00DD4465"/>
    <w:rsid w:val="00DD4F3E"/>
    <w:rsid w:val="00E13E55"/>
    <w:rsid w:val="00E31905"/>
    <w:rsid w:val="00E60D02"/>
    <w:rsid w:val="00E82502"/>
    <w:rsid w:val="00EA1707"/>
    <w:rsid w:val="00EA6B34"/>
    <w:rsid w:val="00EA7406"/>
    <w:rsid w:val="00ED6D5C"/>
    <w:rsid w:val="00EE1E7B"/>
    <w:rsid w:val="00F118C9"/>
    <w:rsid w:val="00F225BF"/>
    <w:rsid w:val="00F36388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0665"/>
    <w:rsid w:val="00FB53CD"/>
    <w:rsid w:val="00FB7DB0"/>
    <w:rsid w:val="00FC2027"/>
    <w:rsid w:val="00FC2870"/>
    <w:rsid w:val="00FE582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24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Yurfis Ciprian</cp:lastModifiedBy>
  <cp:revision>59</cp:revision>
  <cp:lastPrinted>2011-03-04T18:48:00Z</cp:lastPrinted>
  <dcterms:created xsi:type="dcterms:W3CDTF">2020-09-11T21:39:00Z</dcterms:created>
  <dcterms:modified xsi:type="dcterms:W3CDTF">2026-10-01T12:53:00Z</dcterms:modified>
</cp:coreProperties>
</file>