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5A022E1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0701F5" wp14:editId="34E2FD6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9E5C35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710701F5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459E5C35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03212E52" wp14:editId="2AFAAC9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DBC34E3" wp14:editId="6845C7FF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E85B0B" w14:textId="77777777" w:rsidR="0026335F" w:rsidRPr="0026335F" w:rsidRDefault="00E960C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DBC34E3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3FE85B0B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8167241" wp14:editId="702A01AD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62E1F4B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A3D7EBD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58167241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62E1F4B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A3D7EBD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68F306D" wp14:editId="0E4192B4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F2439" w14:textId="06D897DD" w:rsidR="00BC61BD" w:rsidRPr="00BC61BD" w:rsidRDefault="001564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val="es-DO" w:eastAsia="es-DO"/>
                              </w:rPr>
                              <w:drawing>
                                <wp:inline distT="0" distB="0" distL="0" distR="0" wp14:anchorId="3E46A98A" wp14:editId="0C65A209">
                                  <wp:extent cx="845820" cy="855345"/>
                                  <wp:effectExtent l="0" t="0" r="0" b="1905"/>
                                  <wp:docPr id="1" name="Imagen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Imagen 1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5820" cy="855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8F30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p w14:paraId="386F2439" w14:textId="06D897DD" w:rsidR="00BC61BD" w:rsidRPr="00BC61BD" w:rsidRDefault="00156433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3E46A98A" wp14:editId="0C65A209">
                            <wp:extent cx="845820" cy="855345"/>
                            <wp:effectExtent l="0" t="0" r="0" b="1905"/>
                            <wp:docPr id="1" name="Imagen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Imagen 1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5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B66E85C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A5B359" wp14:editId="63DE1A66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DB616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4A5B359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7DB616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5ECC401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A79651" wp14:editId="6A3E8467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42862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97B34" w14:textId="70ABD9AF" w:rsidR="002E1412" w:rsidRPr="002E1412" w:rsidRDefault="002E141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79651" id="Text Box 16" o:spid="_x0000_s1035" type="#_x0000_t202" style="position:absolute;margin-left:93.75pt;margin-top:1.95pt;width:249.75pt;height:33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1i4ggIAABcFAAAOAAAAZHJzL2Uyb0RvYy54bWysVNmO2yAUfa/Uf0C8Z7zUWWzFGc3SVJWm&#10;izTTDyCAY1QMFEjs6aj/3gtO0k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" stroked="f">
                <v:textbox>
                  <w:txbxContent>
                    <w:p w14:paraId="1CE97B34" w14:textId="70ABD9AF" w:rsidR="002E1412" w:rsidRPr="002E1412" w:rsidRDefault="002E1412" w:rsidP="00A72F42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727FEC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465FCC7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6A6198" wp14:editId="3B2EFFED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D9A45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B6A619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6D9A45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79F01A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1CFCBE" wp14:editId="1418D01B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67B0C" w14:textId="77777777" w:rsidR="002E1412" w:rsidRPr="002E1412" w:rsidRDefault="00E960C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51CFCB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0767B0C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A0F800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FB0030F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E7220D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3333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7AFE380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B7734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28B2AC9" w14:textId="77777777" w:rsidTr="00E82502">
        <w:trPr>
          <w:cantSplit/>
          <w:trHeight w:val="440"/>
        </w:trPr>
        <w:tc>
          <w:tcPr>
            <w:tcW w:w="9252" w:type="dxa"/>
          </w:tcPr>
          <w:p w14:paraId="05CE331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E97D351" w14:textId="77777777" w:rsidTr="00E82502">
        <w:trPr>
          <w:cantSplit/>
          <w:trHeight w:val="440"/>
        </w:trPr>
        <w:tc>
          <w:tcPr>
            <w:tcW w:w="9252" w:type="dxa"/>
          </w:tcPr>
          <w:p w14:paraId="3FF53FA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25B4EE0" w14:textId="77777777" w:rsidTr="00E82502">
        <w:trPr>
          <w:cantSplit/>
          <w:trHeight w:val="440"/>
        </w:trPr>
        <w:tc>
          <w:tcPr>
            <w:tcW w:w="9252" w:type="dxa"/>
          </w:tcPr>
          <w:p w14:paraId="6192A89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1B5BCB1" w14:textId="77777777" w:rsidTr="00E82502">
        <w:trPr>
          <w:cantSplit/>
          <w:trHeight w:val="440"/>
        </w:trPr>
        <w:tc>
          <w:tcPr>
            <w:tcW w:w="9252" w:type="dxa"/>
          </w:tcPr>
          <w:p w14:paraId="13EDB7E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4232088" w14:textId="77777777" w:rsidTr="00E82502">
        <w:trPr>
          <w:cantSplit/>
          <w:trHeight w:val="440"/>
        </w:trPr>
        <w:tc>
          <w:tcPr>
            <w:tcW w:w="9252" w:type="dxa"/>
          </w:tcPr>
          <w:p w14:paraId="5414919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B144995" w14:textId="77777777" w:rsidTr="00E82502">
        <w:trPr>
          <w:cantSplit/>
          <w:trHeight w:val="440"/>
        </w:trPr>
        <w:tc>
          <w:tcPr>
            <w:tcW w:w="9252" w:type="dxa"/>
          </w:tcPr>
          <w:p w14:paraId="42A3DBD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335D0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28D837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9F93D7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9B7611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457A2A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8A214" w14:textId="77777777" w:rsidR="00E960C4" w:rsidRDefault="00E960C4" w:rsidP="001007E7">
      <w:pPr>
        <w:spacing w:after="0" w:line="240" w:lineRule="auto"/>
      </w:pPr>
      <w:r>
        <w:separator/>
      </w:r>
    </w:p>
  </w:endnote>
  <w:endnote w:type="continuationSeparator" w:id="0">
    <w:p w14:paraId="0EC6F40F" w14:textId="77777777" w:rsidR="00E960C4" w:rsidRDefault="00E960C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D552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D2E06CF" wp14:editId="79C81C9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FEEF69" wp14:editId="2B33352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1E9DB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F965DBD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0CFEEF6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61E9DB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F965DBD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8A36B6" wp14:editId="5F61CA6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82DA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 w14:anchorId="668A36B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4782DA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0B7D3C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744CF7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D6DA7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E88252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8072BA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6AC0C" w14:textId="77777777" w:rsidR="00E960C4" w:rsidRDefault="00E960C4" w:rsidP="001007E7">
      <w:pPr>
        <w:spacing w:after="0" w:line="240" w:lineRule="auto"/>
      </w:pPr>
      <w:r>
        <w:separator/>
      </w:r>
    </w:p>
  </w:footnote>
  <w:footnote w:type="continuationSeparator" w:id="0">
    <w:p w14:paraId="230BC9D3" w14:textId="77777777" w:rsidR="00E960C4" w:rsidRDefault="00E960C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6433"/>
    <w:rsid w:val="00157600"/>
    <w:rsid w:val="00170EC5"/>
    <w:rsid w:val="00181E8D"/>
    <w:rsid w:val="00194FF2"/>
    <w:rsid w:val="001A3F92"/>
    <w:rsid w:val="001C51B6"/>
    <w:rsid w:val="001F73A7"/>
    <w:rsid w:val="002009A7"/>
    <w:rsid w:val="00253DBA"/>
    <w:rsid w:val="0026335F"/>
    <w:rsid w:val="00294D5B"/>
    <w:rsid w:val="00295BD4"/>
    <w:rsid w:val="002D451D"/>
    <w:rsid w:val="002E1412"/>
    <w:rsid w:val="00314023"/>
    <w:rsid w:val="00341484"/>
    <w:rsid w:val="0038715E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91099"/>
    <w:rsid w:val="008B3AE5"/>
    <w:rsid w:val="008C388B"/>
    <w:rsid w:val="0092198D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960C4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459C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6FD54B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5F9D99FCB55346A036220519F7865B" ma:contentTypeVersion="16" ma:contentTypeDescription="Crear nuevo documento." ma:contentTypeScope="" ma:versionID="0fafd81b688f84d19f5b866beb72fac8">
  <xsd:schema xmlns:xsd="http://www.w3.org/2001/XMLSchema" xmlns:xs="http://www.w3.org/2001/XMLSchema" xmlns:p="http://schemas.microsoft.com/office/2006/metadata/properties" xmlns:ns2="115a89d6-98bf-4d93-b225-b4c2407aca89" xmlns:ns3="f13292f8-2595-4bfb-a886-9553246b52b3" targetNamespace="http://schemas.microsoft.com/office/2006/metadata/properties" ma:root="true" ma:fieldsID="9051cae4cff82be2d9e51a2a10558baf" ns2:_="" ns3:_="">
    <xsd:import namespace="115a89d6-98bf-4d93-b225-b4c2407aca89"/>
    <xsd:import namespace="f13292f8-2595-4bfb-a886-9553246b5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a89d6-98bf-4d93-b225-b4c2407ac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e699ab5-d0a1-46d4-b005-a58804273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292f8-2595-4bfb-a886-9553246b52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58a1191-0789-4ece-8222-ffd25657b2b9}" ma:internalName="TaxCatchAll" ma:showField="CatchAllData" ma:web="f13292f8-2595-4bfb-a886-9553246b5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EF8F9-36E0-4641-ABBB-A442DEDD06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6DE0DC-32FF-41E7-BC75-036FEEC99C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a89d6-98bf-4d93-b225-b4c2407aca89"/>
    <ds:schemaRef ds:uri="f13292f8-2595-4bfb-a886-9553246b5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A02F1A-C1B3-484B-A82D-CC878BEC3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Sub. Dir. Financiera Hospital</cp:lastModifiedBy>
  <cp:revision>4</cp:revision>
  <cp:lastPrinted>2011-03-04T18:48:00Z</cp:lastPrinted>
  <dcterms:created xsi:type="dcterms:W3CDTF">2023-05-15T18:38:00Z</dcterms:created>
  <dcterms:modified xsi:type="dcterms:W3CDTF">2025-03-19T18:01:00Z</dcterms:modified>
</cp:coreProperties>
</file>