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F97E1E">
      <w:bookmarkStart w:id="0" w:name="_GoBack"/>
      <w:bookmarkEnd w:id="0"/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6937248</wp:posOffset>
                </wp:positionH>
                <wp:positionV relativeFrom="paragraph">
                  <wp:posOffset>-633984</wp:posOffset>
                </wp:positionV>
                <wp:extent cx="1936750" cy="780288"/>
                <wp:effectExtent l="0" t="0" r="25400" b="2032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6750" cy="780288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75139E" w:rsidP="00957FDA">
                                <w:pPr>
                                  <w:jc w:val="center"/>
                                </w:pPr>
                                <w:r>
                                  <w:t>INDOMET-DAF-CM-2026-00</w:t>
                                </w:r>
                                <w:r w:rsidR="000275CF">
                                  <w:t>42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546.25pt;margin-top:-49.9pt;width:152.5pt;height:61.4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957FDA" w:rsidRPr="00535962" w:rsidRDefault="0075139E" w:rsidP="00957FDA">
                          <w:pPr>
                            <w:jc w:val="center"/>
                          </w:pPr>
                          <w:r>
                            <w:t>INDOMET-DAF-CM-2026-00</w:t>
                          </w:r>
                          <w:r w:rsidR="000275CF">
                            <w:t>42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mt6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J2P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Biimt6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C81C5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81C52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20AF896" wp14:editId="01FB0246">
                                      <wp:extent cx="872490" cy="853440"/>
                                      <wp:effectExtent l="0" t="0" r="3810" b="3810"/>
                                      <wp:docPr id="18" name="Image 3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 3"/>
                                              <pic:cNvPicPr/>
                                            </pic:nvPicPr>
                                            <pic:blipFill>
                                              <a:blip r:embed="rId7" cstate="print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72490" cy="8534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4WLug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HcuFi7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:rsidR="00BC61BD" w:rsidRPr="00BC61BD" w:rsidRDefault="00C81C52">
                          <w:pPr>
                            <w:rPr>
                              <w:lang w:val="en-US"/>
                            </w:rPr>
                          </w:pPr>
                          <w:r w:rsidRPr="00C81C52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20AF896" wp14:editId="01FB0246">
                                <wp:extent cx="872490" cy="853440"/>
                                <wp:effectExtent l="0" t="0" r="3810" b="3810"/>
                                <wp:docPr id="18" name="Image 3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 3"/>
                                        <pic:cNvPicPr/>
                                      </pic:nvPicPr>
                                      <pic:blipFill>
                                        <a:blip r:embed="rId7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72490" cy="8534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8E0763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0F5A1B" wp14:editId="42008451">
                <wp:simplePos x="0" y="0"/>
                <wp:positionH relativeFrom="column">
                  <wp:posOffset>3218213</wp:posOffset>
                </wp:positionH>
                <wp:positionV relativeFrom="paragraph">
                  <wp:posOffset>125631</wp:posOffset>
                </wp:positionV>
                <wp:extent cx="1923803" cy="275920"/>
                <wp:effectExtent l="0" t="0" r="635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803" cy="2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AF3C9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>oferta</w:t>
                                </w:r>
                                <w:r w:rsidR="008E0763">
                                  <w:rPr>
                                    <w:rStyle w:val="Style7"/>
                                  </w:rPr>
                                  <w:t xml:space="preserve"> </w:t>
                                </w:r>
                                <w:r w:rsidR="007B4164">
                                  <w:rPr>
                                    <w:rStyle w:val="Style7"/>
                                  </w:rPr>
                                  <w:t xml:space="preserve"> </w:t>
                                </w:r>
                                <w:r w:rsidR="008E0763">
                                  <w:rPr>
                                    <w:rStyle w:val="Style7"/>
                                  </w:rPr>
                                  <w:t>E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F5A1B" id="Text Box 18" o:spid="_x0000_s1033" type="#_x0000_t202" style="position:absolute;margin-left:253.4pt;margin-top:9.9pt;width:151.5pt;height:2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" stroked="f">
                <v:textbox>
                  <w:txbxContent>
                    <w:p w:rsidR="00F7443C" w:rsidRPr="004767CC" w:rsidRDefault="00AF3C9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>oferta</w:t>
                          </w:r>
                          <w:r w:rsidR="008E0763">
                            <w:rPr>
                              <w:rStyle w:val="Style7"/>
                            </w:rPr>
                            <w:t xml:space="preserve"> </w:t>
                          </w:r>
                          <w:r w:rsidR="007B4164">
                            <w:rPr>
                              <w:rStyle w:val="Style7"/>
                            </w:rPr>
                            <w:t xml:space="preserve"> </w:t>
                          </w:r>
                          <w:r w:rsidR="008E0763">
                            <w:rPr>
                              <w:rStyle w:val="Style7"/>
                            </w:rPr>
                            <w:t>E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97E1E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1ED7A51" wp14:editId="2E7A39FD">
                <wp:simplePos x="0" y="0"/>
                <wp:positionH relativeFrom="column">
                  <wp:posOffset>7200265</wp:posOffset>
                </wp:positionH>
                <wp:positionV relativeFrom="paragraph">
                  <wp:posOffset>34925</wp:posOffset>
                </wp:positionV>
                <wp:extent cx="1924685" cy="278130"/>
                <wp:effectExtent l="0" t="0" r="0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6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AF3C9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B43A5">
                                  <w:rPr>
                                    <w:rStyle w:val="Style5"/>
                                  </w:rPr>
                                  <w:t>Fecha: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D7A51" id="Text Box 12" o:spid="_x0000_s1034" type="#_x0000_t202" style="position:absolute;margin-left:566.95pt;margin-top:2.75pt;width:151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xuYug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" filled="f" stroked="f">
                <v:textbox>
                  <w:txbxContent>
                    <w:p w:rsidR="0026335F" w:rsidRPr="0026335F" w:rsidRDefault="00AF3C9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B43A5">
                            <w:rPr>
                              <w:rStyle w:val="Style5"/>
                            </w:rPr>
                            <w:t>Fecha: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F97E1E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735C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3735C2" w:rsidRPr="003735C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304F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a7u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3735C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3735C2" w:rsidRPr="003735C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304F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</w:t>
      </w:r>
      <w:sdt>
        <w:sdtPr>
          <w:alias w:val="Indicar nombre"/>
          <w:tag w:val="Indicar nombre"/>
          <w:id w:val="1472407552"/>
          <w:placeholder>
            <w:docPart w:val="A4B8474776FB4A1BAFE6908252676DE4"/>
          </w:placeholder>
        </w:sdtPr>
        <w:sdtEndPr/>
        <w:sdtContent>
          <w:sdt>
            <w:sdtPr>
              <w:alias w:val="Indicar nombre"/>
              <w:tag w:val="Indicar nombre"/>
              <w:id w:val="8922300"/>
              <w:placeholder>
                <w:docPart w:val="28B863104225451D9319159CE6203B55"/>
              </w:placeholder>
            </w:sdtPr>
            <w:sdtEndPr/>
            <w:sdtContent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</w:r>
              <w:r w:rsidR="0069476B">
                <w:softHyphen/>
                <w:t>__________________________________</w:t>
              </w:r>
            </w:sdtContent>
          </w:sdt>
        </w:sdtContent>
      </w:sdt>
      <w:r w:rsidRPr="008A5E82">
        <w:rPr>
          <w:sz w:val="22"/>
          <w:szCs w:val="22"/>
        </w:rPr>
        <w:t xml:space="preserve">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97E1E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DB&#10;AcZ8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headerReference w:type="default" r:id="rId8"/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C92" w:rsidRDefault="00AF3C92" w:rsidP="001007E7">
      <w:pPr>
        <w:spacing w:after="0" w:line="240" w:lineRule="auto"/>
      </w:pPr>
      <w:r>
        <w:separator/>
      </w:r>
    </w:p>
  </w:endnote>
  <w:endnote w:type="continuationSeparator" w:id="0">
    <w:p w:rsidR="00AF3C92" w:rsidRDefault="00AF3C9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F97E1E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F97E1E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C92" w:rsidRDefault="00AF3C92" w:rsidP="001007E7">
      <w:pPr>
        <w:spacing w:after="0" w:line="240" w:lineRule="auto"/>
      </w:pPr>
      <w:r>
        <w:separator/>
      </w:r>
    </w:p>
  </w:footnote>
  <w:footnote w:type="continuationSeparator" w:id="0">
    <w:p w:rsidR="00AF3C92" w:rsidRDefault="00AF3C92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76B" w:rsidRDefault="004952B3">
    <w:pPr>
      <w:pStyle w:val="Encabezado"/>
    </w:pPr>
    <w:r>
      <w:t xml:space="preserve">                                                                              </w:t>
    </w:r>
    <w:r w:rsidRPr="004952B3">
      <w:rPr>
        <w:noProof/>
        <w:lang w:val="es-DO" w:eastAsia="es-DO"/>
      </w:rPr>
      <w:drawing>
        <wp:inline distT="0" distB="0" distL="0" distR="0" wp14:anchorId="1090C3DD" wp14:editId="01A4416E">
          <wp:extent cx="3586348" cy="12192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87443" cy="12195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15DB4"/>
    <w:rsid w:val="000275CF"/>
    <w:rsid w:val="00034DD9"/>
    <w:rsid w:val="00094169"/>
    <w:rsid w:val="000A21BC"/>
    <w:rsid w:val="000A2B90"/>
    <w:rsid w:val="000A654E"/>
    <w:rsid w:val="000B7E4E"/>
    <w:rsid w:val="001007E7"/>
    <w:rsid w:val="001020C0"/>
    <w:rsid w:val="0011095D"/>
    <w:rsid w:val="00111748"/>
    <w:rsid w:val="00123B8D"/>
    <w:rsid w:val="00147D52"/>
    <w:rsid w:val="00157600"/>
    <w:rsid w:val="00170EC5"/>
    <w:rsid w:val="0019035A"/>
    <w:rsid w:val="00194FF2"/>
    <w:rsid w:val="001C536D"/>
    <w:rsid w:val="001F5F60"/>
    <w:rsid w:val="001F73A7"/>
    <w:rsid w:val="00200073"/>
    <w:rsid w:val="0022171F"/>
    <w:rsid w:val="0022409F"/>
    <w:rsid w:val="00234435"/>
    <w:rsid w:val="00235985"/>
    <w:rsid w:val="00250A4A"/>
    <w:rsid w:val="00253178"/>
    <w:rsid w:val="00253DBA"/>
    <w:rsid w:val="0026335F"/>
    <w:rsid w:val="00266674"/>
    <w:rsid w:val="002860A4"/>
    <w:rsid w:val="002971F5"/>
    <w:rsid w:val="002B4F2B"/>
    <w:rsid w:val="002C4A7E"/>
    <w:rsid w:val="002C7287"/>
    <w:rsid w:val="002D77E0"/>
    <w:rsid w:val="002E0CFF"/>
    <w:rsid w:val="002E1412"/>
    <w:rsid w:val="003056BE"/>
    <w:rsid w:val="00311141"/>
    <w:rsid w:val="00314023"/>
    <w:rsid w:val="0031441A"/>
    <w:rsid w:val="00351DE8"/>
    <w:rsid w:val="0037246F"/>
    <w:rsid w:val="003735C2"/>
    <w:rsid w:val="003A4539"/>
    <w:rsid w:val="003A53CC"/>
    <w:rsid w:val="003A74CE"/>
    <w:rsid w:val="003B29C3"/>
    <w:rsid w:val="003B38E0"/>
    <w:rsid w:val="003D2B7F"/>
    <w:rsid w:val="00403697"/>
    <w:rsid w:val="0042490F"/>
    <w:rsid w:val="0044787B"/>
    <w:rsid w:val="00450C3B"/>
    <w:rsid w:val="00466B9C"/>
    <w:rsid w:val="004767CC"/>
    <w:rsid w:val="0049114F"/>
    <w:rsid w:val="004952B3"/>
    <w:rsid w:val="0049643D"/>
    <w:rsid w:val="004A2506"/>
    <w:rsid w:val="004B1E08"/>
    <w:rsid w:val="004C4743"/>
    <w:rsid w:val="004E4E93"/>
    <w:rsid w:val="004E4F9F"/>
    <w:rsid w:val="004F0590"/>
    <w:rsid w:val="00505DA6"/>
    <w:rsid w:val="00520D46"/>
    <w:rsid w:val="00533B19"/>
    <w:rsid w:val="00535962"/>
    <w:rsid w:val="0053623E"/>
    <w:rsid w:val="005550FA"/>
    <w:rsid w:val="00555C3D"/>
    <w:rsid w:val="005854E6"/>
    <w:rsid w:val="005B442B"/>
    <w:rsid w:val="005D0D63"/>
    <w:rsid w:val="005D14B5"/>
    <w:rsid w:val="00611A07"/>
    <w:rsid w:val="0062592A"/>
    <w:rsid w:val="006506D0"/>
    <w:rsid w:val="00651E48"/>
    <w:rsid w:val="006709BC"/>
    <w:rsid w:val="0069476B"/>
    <w:rsid w:val="006A02C2"/>
    <w:rsid w:val="006B6A35"/>
    <w:rsid w:val="006E578D"/>
    <w:rsid w:val="007002B2"/>
    <w:rsid w:val="007101D8"/>
    <w:rsid w:val="0075139E"/>
    <w:rsid w:val="00771B67"/>
    <w:rsid w:val="00780880"/>
    <w:rsid w:val="007826A3"/>
    <w:rsid w:val="00785190"/>
    <w:rsid w:val="007B4164"/>
    <w:rsid w:val="007B6F6F"/>
    <w:rsid w:val="00810515"/>
    <w:rsid w:val="0081283E"/>
    <w:rsid w:val="00821895"/>
    <w:rsid w:val="0083342F"/>
    <w:rsid w:val="00854B4F"/>
    <w:rsid w:val="00863233"/>
    <w:rsid w:val="008A2D9F"/>
    <w:rsid w:val="008B3AE5"/>
    <w:rsid w:val="008C399D"/>
    <w:rsid w:val="008E06FF"/>
    <w:rsid w:val="008E0763"/>
    <w:rsid w:val="008E75E7"/>
    <w:rsid w:val="008F04D7"/>
    <w:rsid w:val="009002B4"/>
    <w:rsid w:val="00910337"/>
    <w:rsid w:val="00957FDA"/>
    <w:rsid w:val="00963EEF"/>
    <w:rsid w:val="009773D3"/>
    <w:rsid w:val="009A2AEC"/>
    <w:rsid w:val="009A6CE9"/>
    <w:rsid w:val="009B0931"/>
    <w:rsid w:val="009B73D6"/>
    <w:rsid w:val="009C39E4"/>
    <w:rsid w:val="009C6DF8"/>
    <w:rsid w:val="009E0472"/>
    <w:rsid w:val="009E1A9D"/>
    <w:rsid w:val="00A16099"/>
    <w:rsid w:val="00A17D50"/>
    <w:rsid w:val="00A214BA"/>
    <w:rsid w:val="00A24343"/>
    <w:rsid w:val="00A640BD"/>
    <w:rsid w:val="00A75CB5"/>
    <w:rsid w:val="00A94054"/>
    <w:rsid w:val="00AB4966"/>
    <w:rsid w:val="00AC7631"/>
    <w:rsid w:val="00AD7193"/>
    <w:rsid w:val="00AD7919"/>
    <w:rsid w:val="00AF052D"/>
    <w:rsid w:val="00AF0D2F"/>
    <w:rsid w:val="00AF3C92"/>
    <w:rsid w:val="00B00D18"/>
    <w:rsid w:val="00B06D84"/>
    <w:rsid w:val="00B3101F"/>
    <w:rsid w:val="00B420BA"/>
    <w:rsid w:val="00B55837"/>
    <w:rsid w:val="00B56412"/>
    <w:rsid w:val="00B610D9"/>
    <w:rsid w:val="00B61D08"/>
    <w:rsid w:val="00B62EEF"/>
    <w:rsid w:val="00B63009"/>
    <w:rsid w:val="00B9237C"/>
    <w:rsid w:val="00B97B51"/>
    <w:rsid w:val="00BC1D0C"/>
    <w:rsid w:val="00BC61BD"/>
    <w:rsid w:val="00BD31A3"/>
    <w:rsid w:val="00BE4FB0"/>
    <w:rsid w:val="00BF1AD5"/>
    <w:rsid w:val="00BF5309"/>
    <w:rsid w:val="00C2767C"/>
    <w:rsid w:val="00C66D08"/>
    <w:rsid w:val="00C77381"/>
    <w:rsid w:val="00C81C52"/>
    <w:rsid w:val="00CA4661"/>
    <w:rsid w:val="00CB43A5"/>
    <w:rsid w:val="00CB77D2"/>
    <w:rsid w:val="00CE67A3"/>
    <w:rsid w:val="00D24FA7"/>
    <w:rsid w:val="00D625B9"/>
    <w:rsid w:val="00D64696"/>
    <w:rsid w:val="00D65952"/>
    <w:rsid w:val="00D90D49"/>
    <w:rsid w:val="00DB5FA2"/>
    <w:rsid w:val="00DC5D96"/>
    <w:rsid w:val="00DD4F3E"/>
    <w:rsid w:val="00DE218C"/>
    <w:rsid w:val="00DE615A"/>
    <w:rsid w:val="00DF044E"/>
    <w:rsid w:val="00E13E55"/>
    <w:rsid w:val="00E304FC"/>
    <w:rsid w:val="00E3360B"/>
    <w:rsid w:val="00E612FF"/>
    <w:rsid w:val="00E96D05"/>
    <w:rsid w:val="00EA7406"/>
    <w:rsid w:val="00EB128A"/>
    <w:rsid w:val="00EE6748"/>
    <w:rsid w:val="00F015A8"/>
    <w:rsid w:val="00F10BB5"/>
    <w:rsid w:val="00F116C5"/>
    <w:rsid w:val="00F15072"/>
    <w:rsid w:val="00F225BF"/>
    <w:rsid w:val="00F25B99"/>
    <w:rsid w:val="00F26488"/>
    <w:rsid w:val="00F4086F"/>
    <w:rsid w:val="00F43FF9"/>
    <w:rsid w:val="00F53753"/>
    <w:rsid w:val="00F64377"/>
    <w:rsid w:val="00F7167E"/>
    <w:rsid w:val="00F7443C"/>
    <w:rsid w:val="00F97E1E"/>
    <w:rsid w:val="00FA2C5B"/>
    <w:rsid w:val="00FC280C"/>
    <w:rsid w:val="00FC2870"/>
    <w:rsid w:val="00FD04C6"/>
    <w:rsid w:val="00FD6BE8"/>
    <w:rsid w:val="00FE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0951DDFE-B841-48F7-B9B5-5A261997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8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4B8474776FB4A1BAFE6908252676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289D1-F226-4115-868B-8FC53C575108}"/>
      </w:docPartPr>
      <w:docPartBody>
        <w:p w:rsidR="00D3376A" w:rsidRDefault="00752042" w:rsidP="00752042">
          <w:pPr>
            <w:pStyle w:val="A4B8474776FB4A1BAFE6908252676DE4"/>
          </w:pPr>
          <w:r w:rsidRPr="00AC7E21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28B863104225451D9319159CE6203B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4D4E4-6316-40B3-BB0C-29DF8B5E0041}"/>
      </w:docPartPr>
      <w:docPartBody>
        <w:p w:rsidR="00D3376A" w:rsidRDefault="00752042" w:rsidP="00752042">
          <w:pPr>
            <w:pStyle w:val="28B863104225451D9319159CE6203B55"/>
          </w:pPr>
          <w:r w:rsidRPr="00AC7E21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042"/>
    <w:rsid w:val="00033E31"/>
    <w:rsid w:val="00087212"/>
    <w:rsid w:val="000E17BE"/>
    <w:rsid w:val="0017398C"/>
    <w:rsid w:val="0018558C"/>
    <w:rsid w:val="00192BC3"/>
    <w:rsid w:val="001A6C68"/>
    <w:rsid w:val="00220BE0"/>
    <w:rsid w:val="002523BD"/>
    <w:rsid w:val="00334DF4"/>
    <w:rsid w:val="003769DF"/>
    <w:rsid w:val="003C070B"/>
    <w:rsid w:val="004425AC"/>
    <w:rsid w:val="00450CDE"/>
    <w:rsid w:val="004748F7"/>
    <w:rsid w:val="00494D05"/>
    <w:rsid w:val="004B378A"/>
    <w:rsid w:val="004D789E"/>
    <w:rsid w:val="00530604"/>
    <w:rsid w:val="00607388"/>
    <w:rsid w:val="0063724B"/>
    <w:rsid w:val="00645C4C"/>
    <w:rsid w:val="00661129"/>
    <w:rsid w:val="00752042"/>
    <w:rsid w:val="007903B8"/>
    <w:rsid w:val="00843900"/>
    <w:rsid w:val="00854834"/>
    <w:rsid w:val="008B5853"/>
    <w:rsid w:val="008C247B"/>
    <w:rsid w:val="008D6996"/>
    <w:rsid w:val="00940A4E"/>
    <w:rsid w:val="00991E3D"/>
    <w:rsid w:val="009C45BA"/>
    <w:rsid w:val="00A11FB8"/>
    <w:rsid w:val="00A6740E"/>
    <w:rsid w:val="00AA77C5"/>
    <w:rsid w:val="00AC16BB"/>
    <w:rsid w:val="00AD2756"/>
    <w:rsid w:val="00AE670D"/>
    <w:rsid w:val="00AF1EE3"/>
    <w:rsid w:val="00B5176B"/>
    <w:rsid w:val="00B91140"/>
    <w:rsid w:val="00BD1F51"/>
    <w:rsid w:val="00C14203"/>
    <w:rsid w:val="00CA4EA3"/>
    <w:rsid w:val="00CF1C66"/>
    <w:rsid w:val="00D1325C"/>
    <w:rsid w:val="00D3376A"/>
    <w:rsid w:val="00D601DF"/>
    <w:rsid w:val="00DA47DA"/>
    <w:rsid w:val="00DE3491"/>
    <w:rsid w:val="00E14BC8"/>
    <w:rsid w:val="00E42A3E"/>
    <w:rsid w:val="00E97269"/>
    <w:rsid w:val="00F171D3"/>
    <w:rsid w:val="00F6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2042"/>
    <w:rPr>
      <w:color w:val="808080"/>
    </w:rPr>
  </w:style>
  <w:style w:type="paragraph" w:customStyle="1" w:styleId="A4B8474776FB4A1BAFE6908252676DE4">
    <w:name w:val="A4B8474776FB4A1BAFE6908252676DE4"/>
    <w:rsid w:val="00752042"/>
  </w:style>
  <w:style w:type="paragraph" w:customStyle="1" w:styleId="28B863104225451D9319159CE6203B55">
    <w:name w:val="28B863104225451D9319159CE6203B55"/>
    <w:rsid w:val="007520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83A6E-85B3-4521-B643-08F583C8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29</TotalTime>
  <Pages>2</Pages>
  <Words>116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Division de Compras 03</cp:lastModifiedBy>
  <cp:revision>58</cp:revision>
  <cp:lastPrinted>2019-03-01T13:48:00Z</cp:lastPrinted>
  <dcterms:created xsi:type="dcterms:W3CDTF">2017-11-20T12:48:00Z</dcterms:created>
  <dcterms:modified xsi:type="dcterms:W3CDTF">2026-09-29T12:47:00Z</dcterms:modified>
</cp:coreProperties>
</file>